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B1A546" w14:textId="77777777" w:rsidR="006D0CFB" w:rsidRPr="002D4E32" w:rsidRDefault="006D0CFB" w:rsidP="002D4E32">
      <w:pPr>
        <w:pStyle w:val="ArialText"/>
        <w:rPr>
          <w:sz w:val="20"/>
          <w:szCs w:val="20"/>
        </w:rPr>
      </w:pPr>
    </w:p>
    <w:p w14:paraId="416AC1AD" w14:textId="4910183A" w:rsidR="000B3330" w:rsidRPr="002D4E32" w:rsidRDefault="00917AD6" w:rsidP="004E159E">
      <w:pPr>
        <w:pStyle w:val="ArialText"/>
        <w:rPr>
          <w:color w:val="909191"/>
          <w:sz w:val="20"/>
          <w:szCs w:val="20"/>
        </w:rPr>
      </w:pPr>
      <w:r w:rsidRPr="002D4E32">
        <w:rPr>
          <w:color w:val="909191"/>
          <w:sz w:val="20"/>
          <w:szCs w:val="20"/>
        </w:rPr>
        <w:t xml:space="preserve">Arbeitsblatt </w:t>
      </w:r>
      <w:r w:rsidR="002E6BA5">
        <w:rPr>
          <w:color w:val="909191"/>
          <w:sz w:val="20"/>
          <w:szCs w:val="20"/>
        </w:rPr>
        <w:t>1</w:t>
      </w:r>
      <w:r w:rsidRPr="002D4E32">
        <w:rPr>
          <w:color w:val="909191"/>
          <w:sz w:val="20"/>
          <w:szCs w:val="20"/>
        </w:rPr>
        <w:t xml:space="preserve">: </w:t>
      </w:r>
      <w:r w:rsidR="002E6BA5">
        <w:rPr>
          <w:color w:val="909191"/>
          <w:sz w:val="20"/>
          <w:szCs w:val="20"/>
        </w:rPr>
        <w:t>Unser Podcas</w:t>
      </w:r>
      <w:r w:rsidR="00F7515A">
        <w:rPr>
          <w:color w:val="909191"/>
          <w:sz w:val="20"/>
          <w:szCs w:val="20"/>
        </w:rPr>
        <w:t>t</w:t>
      </w:r>
    </w:p>
    <w:p w14:paraId="3794D560" w14:textId="77777777" w:rsidR="00917AD6" w:rsidRDefault="00777EA6" w:rsidP="004E159E">
      <w:pPr>
        <w:pStyle w:val="ArialText"/>
      </w:pPr>
      <w:r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767808" behindDoc="0" locked="1" layoutInCell="1" allowOverlap="1" wp14:anchorId="0DBADD1C" wp14:editId="54C13FCE">
            <wp:simplePos x="0" y="0"/>
            <wp:positionH relativeFrom="column">
              <wp:posOffset>3376930</wp:posOffset>
            </wp:positionH>
            <wp:positionV relativeFrom="page">
              <wp:posOffset>-352425</wp:posOffset>
            </wp:positionV>
            <wp:extent cx="3635375" cy="2044700"/>
            <wp:effectExtent l="0" t="0" r="0" b="0"/>
            <wp:wrapNone/>
            <wp:docPr id="568493986" name="Grafik 568493986" descr="Ein Bild, das Screenshot, Text, Schrift, Visitenkart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8493986" name="Grafik 568493986" descr="Ein Bild, das Screenshot, Text, Schrift, Visitenkarte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D4E32" w:rsidRPr="00622376">
        <w:rPr>
          <w:rFonts w:eastAsia="Calibri" w:cs="Calibri"/>
          <w:noProof/>
          <w:color w:val="909191"/>
        </w:rPr>
        <mc:AlternateContent>
          <mc:Choice Requires="wpg">
            <w:drawing>
              <wp:anchor distT="0" distB="0" distL="114300" distR="114300" simplePos="0" relativeHeight="251685888" behindDoc="1" locked="0" layoutInCell="1" allowOverlap="1" wp14:anchorId="14B9AA5D" wp14:editId="31C9742C">
                <wp:simplePos x="0" y="0"/>
                <wp:positionH relativeFrom="margin">
                  <wp:posOffset>87849</wp:posOffset>
                </wp:positionH>
                <wp:positionV relativeFrom="page">
                  <wp:posOffset>542925</wp:posOffset>
                </wp:positionV>
                <wp:extent cx="4535805" cy="0"/>
                <wp:effectExtent l="0" t="0" r="0" b="0"/>
                <wp:wrapNone/>
                <wp:docPr id="11052" name="Group 110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35805" cy="0"/>
                          <a:chOff x="0" y="0"/>
                          <a:chExt cx="4545000" cy="12700"/>
                        </a:xfrm>
                      </wpg:grpSpPr>
                      <wps:wsp>
                        <wps:cNvPr id="121" name="Shape 121"/>
                        <wps:cNvSpPr/>
                        <wps:spPr>
                          <a:xfrm>
                            <a:off x="0" y="0"/>
                            <a:ext cx="4545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45000">
                                <a:moveTo>
                                  <a:pt x="0" y="0"/>
                                </a:moveTo>
                                <a:lnTo>
                                  <a:pt x="4545000" y="0"/>
                                </a:lnTo>
                              </a:path>
                            </a:pathLst>
                          </a:custGeom>
                          <a:ln w="15875" cap="flat">
                            <a:miter lim="100000"/>
                          </a:ln>
                        </wps:spPr>
                        <wps:style>
                          <a:lnRef idx="1">
                            <a:srgbClr val="909191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3C36735" id="Group 11052" o:spid="_x0000_s1026" style="position:absolute;margin-left:6.9pt;margin-top:42.75pt;width:357.15pt;height:0;z-index:-251630592;mso-position-horizontal-relative:margin;mso-position-vertical-relative:page;mso-width-relative:margin;mso-height-relative:margin" coordsize="45450,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">
                <v:shape id="Shape 121" o:spid="_x0000_s1027" style="position:absolute;width:45450;height:0;visibility:visible;mso-wrap-style:square;v-text-anchor:top" coordsize="4545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" path="m,l4545000,e" filled="f" strokecolor="#909191" strokeweight="1.25pt">
                  <v:stroke miterlimit="1" joinstyle="miter"/>
                  <v:path arrowok="t" textboxrect="0,0,4545000,0"/>
                </v:shape>
                <w10:wrap anchorx="margin" anchory="page"/>
              </v:group>
            </w:pict>
          </mc:Fallback>
        </mc:AlternateContent>
      </w:r>
    </w:p>
    <w:p w14:paraId="26ACA802" w14:textId="77777777" w:rsidR="00004EC3" w:rsidRDefault="00004EC3" w:rsidP="00D764DB">
      <w:pPr>
        <w:pStyle w:val="ArialBeschreibunggrau"/>
        <w:spacing w:line="264" w:lineRule="auto"/>
        <w:ind w:left="11" w:firstLine="125"/>
      </w:pPr>
      <w:r w:rsidRPr="00004EC3">
        <w:t xml:space="preserve">Wir produzieren einen Literaturpodcast </w:t>
      </w:r>
    </w:p>
    <w:p w14:paraId="6F9B40F1" w14:textId="7F00BC2C" w:rsidR="00917AD6" w:rsidRPr="00622376" w:rsidRDefault="00FE69F9" w:rsidP="00D764DB">
      <w:pPr>
        <w:pStyle w:val="ArialBeschreibunggrau"/>
        <w:spacing w:line="264" w:lineRule="auto"/>
        <w:ind w:left="11" w:firstLine="125"/>
      </w:pPr>
      <w:r>
        <w:t>www.planet-schule.de</w:t>
      </w:r>
    </w:p>
    <w:p w14:paraId="6FCF63C3" w14:textId="77777777" w:rsidR="00FE69F9" w:rsidRDefault="00FE69F9" w:rsidP="00917AD6">
      <w:pPr>
        <w:pStyle w:val="ArialBeschreibunggrau"/>
        <w:ind w:firstLine="122"/>
        <w:rPr>
          <w:szCs w:val="16"/>
        </w:rPr>
      </w:pPr>
    </w:p>
    <w:p w14:paraId="447D51FB" w14:textId="64857B13" w:rsidR="00DB681D" w:rsidRPr="00FE69F9" w:rsidRDefault="00917AD6" w:rsidP="00917AD6">
      <w:pPr>
        <w:pStyle w:val="ArialBeschreibunggrau"/>
        <w:ind w:firstLine="122"/>
        <w:rPr>
          <w:color w:val="000000" w:themeColor="text1"/>
        </w:rPr>
      </w:pPr>
      <w:r w:rsidRPr="00FE69F9">
        <w:rPr>
          <w:color w:val="000000" w:themeColor="text1"/>
        </w:rPr>
        <w:t>Name:</w:t>
      </w:r>
    </w:p>
    <w:p w14:paraId="72D54EA6" w14:textId="0DB0B592" w:rsidR="00F7515A" w:rsidRPr="00F86384" w:rsidRDefault="00F7515A" w:rsidP="00EF7DF8">
      <w:pPr>
        <w:pStyle w:val="ArialText"/>
        <w:spacing w:after="240" w:line="240" w:lineRule="auto"/>
      </w:pPr>
    </w:p>
    <w:p w14:paraId="660476BB" w14:textId="2EBB1886" w:rsidR="00E1332E" w:rsidRPr="00F86384" w:rsidRDefault="00A02B18" w:rsidP="00EF7DF8">
      <w:pPr>
        <w:pStyle w:val="Arialberschrift"/>
        <w:spacing w:after="240"/>
        <w:ind w:left="141" w:right="-142" w:hanging="11"/>
      </w:pPr>
      <w:r w:rsidRPr="00F86384">
        <w:rPr>
          <w:rFonts w:ascii="Calibri" w:eastAsia="Calibri" w:hAnsi="Calibri" w:cs="Calibri"/>
          <w:noProof/>
          <w:color w:val="000000"/>
        </w:rPr>
        <mc:AlternateContent>
          <mc:Choice Requires="wpg">
            <w:drawing>
              <wp:anchor distT="0" distB="0" distL="114300" distR="114300" simplePos="0" relativeHeight="251600896" behindDoc="1" locked="0" layoutInCell="1" allowOverlap="1" wp14:anchorId="187A9347" wp14:editId="71DFEBE4">
                <wp:simplePos x="0" y="0"/>
                <wp:positionH relativeFrom="leftMargin">
                  <wp:posOffset>415290</wp:posOffset>
                </wp:positionH>
                <wp:positionV relativeFrom="page">
                  <wp:posOffset>1822450</wp:posOffset>
                </wp:positionV>
                <wp:extent cx="278130" cy="278130"/>
                <wp:effectExtent l="19050" t="0" r="26670" b="26670"/>
                <wp:wrapNone/>
                <wp:docPr id="11059" name="Group 110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8130" cy="278130"/>
                          <a:chOff x="0" y="0"/>
                          <a:chExt cx="278333" cy="278333"/>
                        </a:xfrm>
                      </wpg:grpSpPr>
                      <wps:wsp>
                        <wps:cNvPr id="180" name="Shape 180"/>
                        <wps:cNvSpPr/>
                        <wps:spPr>
                          <a:xfrm>
                            <a:off x="0" y="222814"/>
                            <a:ext cx="21908" cy="5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08" h="55519">
                                <a:moveTo>
                                  <a:pt x="21908" y="0"/>
                                </a:moveTo>
                                <a:lnTo>
                                  <a:pt x="21908" y="13721"/>
                                </a:lnTo>
                                <a:lnTo>
                                  <a:pt x="21692" y="14244"/>
                                </a:lnTo>
                                <a:lnTo>
                                  <a:pt x="21908" y="14460"/>
                                </a:lnTo>
                                <a:lnTo>
                                  <a:pt x="21908" y="21875"/>
                                </a:lnTo>
                                <a:lnTo>
                                  <a:pt x="19469" y="19439"/>
                                </a:lnTo>
                                <a:lnTo>
                                  <a:pt x="7620" y="48001"/>
                                </a:lnTo>
                                <a:lnTo>
                                  <a:pt x="21908" y="42076"/>
                                </a:lnTo>
                                <a:lnTo>
                                  <a:pt x="21908" y="47859"/>
                                </a:lnTo>
                                <a:lnTo>
                                  <a:pt x="3912" y="55303"/>
                                </a:lnTo>
                                <a:cubicBezTo>
                                  <a:pt x="3492" y="55418"/>
                                  <a:pt x="3175" y="55519"/>
                                  <a:pt x="2858" y="55519"/>
                                </a:cubicBezTo>
                                <a:cubicBezTo>
                                  <a:pt x="2121" y="55519"/>
                                  <a:pt x="1486" y="55303"/>
                                  <a:pt x="953" y="54783"/>
                                </a:cubicBezTo>
                                <a:cubicBezTo>
                                  <a:pt x="216" y="54033"/>
                                  <a:pt x="0" y="52878"/>
                                  <a:pt x="419" y="51925"/>
                                </a:cubicBezTo>
                                <a:lnTo>
                                  <a:pt x="21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" name="Shape 181"/>
                        <wps:cNvSpPr/>
                        <wps:spPr>
                          <a:xfrm>
                            <a:off x="21908" y="100755"/>
                            <a:ext cx="107944" cy="1699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44" h="169918">
                                <a:moveTo>
                                  <a:pt x="107944" y="0"/>
                                </a:moveTo>
                                <a:lnTo>
                                  <a:pt x="107944" y="7518"/>
                                </a:lnTo>
                                <a:lnTo>
                                  <a:pt x="15875" y="99587"/>
                                </a:lnTo>
                                <a:lnTo>
                                  <a:pt x="56299" y="139909"/>
                                </a:lnTo>
                                <a:lnTo>
                                  <a:pt x="107944" y="88301"/>
                                </a:lnTo>
                                <a:lnTo>
                                  <a:pt x="107944" y="95978"/>
                                </a:lnTo>
                                <a:lnTo>
                                  <a:pt x="58306" y="145612"/>
                                </a:lnTo>
                                <a:cubicBezTo>
                                  <a:pt x="58103" y="145828"/>
                                  <a:pt x="57785" y="146044"/>
                                  <a:pt x="57468" y="146145"/>
                                </a:cubicBezTo>
                                <a:lnTo>
                                  <a:pt x="0" y="169918"/>
                                </a:lnTo>
                                <a:lnTo>
                                  <a:pt x="0" y="164135"/>
                                </a:lnTo>
                                <a:lnTo>
                                  <a:pt x="14288" y="158210"/>
                                </a:lnTo>
                                <a:lnTo>
                                  <a:pt x="0" y="143933"/>
                                </a:lnTo>
                                <a:lnTo>
                                  <a:pt x="0" y="136519"/>
                                </a:lnTo>
                                <a:lnTo>
                                  <a:pt x="19571" y="156089"/>
                                </a:lnTo>
                                <a:lnTo>
                                  <a:pt x="51638" y="142754"/>
                                </a:lnTo>
                                <a:lnTo>
                                  <a:pt x="13017" y="104235"/>
                                </a:lnTo>
                                <a:lnTo>
                                  <a:pt x="0" y="135780"/>
                                </a:lnTo>
                                <a:lnTo>
                                  <a:pt x="0" y="122058"/>
                                </a:lnTo>
                                <a:lnTo>
                                  <a:pt x="9741" y="98520"/>
                                </a:lnTo>
                                <a:cubicBezTo>
                                  <a:pt x="9842" y="98203"/>
                                  <a:pt x="10058" y="97885"/>
                                  <a:pt x="10262" y="97682"/>
                                </a:cubicBezTo>
                                <a:lnTo>
                                  <a:pt x="1079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" name="Shape 182"/>
                        <wps:cNvSpPr/>
                        <wps:spPr>
                          <a:xfrm>
                            <a:off x="129851" y="102549"/>
                            <a:ext cx="86570" cy="94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570" h="94185">
                                <a:moveTo>
                                  <a:pt x="86570" y="0"/>
                                </a:moveTo>
                                <a:lnTo>
                                  <a:pt x="86570" y="7623"/>
                                </a:lnTo>
                                <a:lnTo>
                                  <a:pt x="0" y="94185"/>
                                </a:lnTo>
                                <a:lnTo>
                                  <a:pt x="0" y="86508"/>
                                </a:lnTo>
                                <a:lnTo>
                                  <a:pt x="865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" name="Shape 183"/>
                        <wps:cNvSpPr/>
                        <wps:spPr>
                          <a:xfrm>
                            <a:off x="129851" y="15845"/>
                            <a:ext cx="86570" cy="924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570" h="92428">
                                <a:moveTo>
                                  <a:pt x="86570" y="0"/>
                                </a:moveTo>
                                <a:lnTo>
                                  <a:pt x="86570" y="6188"/>
                                </a:lnTo>
                                <a:lnTo>
                                  <a:pt x="84766" y="7650"/>
                                </a:lnTo>
                                <a:lnTo>
                                  <a:pt x="84449" y="7967"/>
                                </a:lnTo>
                                <a:lnTo>
                                  <a:pt x="81172" y="11256"/>
                                </a:lnTo>
                                <a:lnTo>
                                  <a:pt x="86570" y="16654"/>
                                </a:lnTo>
                                <a:lnTo>
                                  <a:pt x="86570" y="24160"/>
                                </a:lnTo>
                                <a:lnTo>
                                  <a:pt x="77362" y="14952"/>
                                </a:lnTo>
                                <a:lnTo>
                                  <a:pt x="55353" y="36974"/>
                                </a:lnTo>
                                <a:lnTo>
                                  <a:pt x="86570" y="68190"/>
                                </a:lnTo>
                                <a:lnTo>
                                  <a:pt x="86570" y="75709"/>
                                </a:lnTo>
                                <a:lnTo>
                                  <a:pt x="51645" y="40784"/>
                                </a:lnTo>
                                <a:lnTo>
                                  <a:pt x="0" y="92428"/>
                                </a:lnTo>
                                <a:lnTo>
                                  <a:pt x="0" y="84910"/>
                                </a:lnTo>
                                <a:lnTo>
                                  <a:pt x="80956" y="3954"/>
                                </a:lnTo>
                                <a:lnTo>
                                  <a:pt x="865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Shape 184"/>
                        <wps:cNvSpPr/>
                        <wps:spPr>
                          <a:xfrm>
                            <a:off x="216421" y="7987"/>
                            <a:ext cx="61912" cy="102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912" h="102185">
                                <a:moveTo>
                                  <a:pt x="20553" y="681"/>
                                </a:moveTo>
                                <a:cubicBezTo>
                                  <a:pt x="28226" y="2043"/>
                                  <a:pt x="34919" y="7361"/>
                                  <a:pt x="40843" y="13286"/>
                                </a:cubicBezTo>
                                <a:lnTo>
                                  <a:pt x="41059" y="13502"/>
                                </a:lnTo>
                                <a:cubicBezTo>
                                  <a:pt x="52705" y="25566"/>
                                  <a:pt x="61912" y="40489"/>
                                  <a:pt x="42012" y="60174"/>
                                </a:cubicBezTo>
                                <a:lnTo>
                                  <a:pt x="36932" y="65254"/>
                                </a:lnTo>
                                <a:lnTo>
                                  <a:pt x="11214" y="90972"/>
                                </a:lnTo>
                                <a:lnTo>
                                  <a:pt x="0" y="102185"/>
                                </a:lnTo>
                                <a:lnTo>
                                  <a:pt x="0" y="94562"/>
                                </a:lnTo>
                                <a:lnTo>
                                  <a:pt x="5499" y="89066"/>
                                </a:lnTo>
                                <a:lnTo>
                                  <a:pt x="0" y="83567"/>
                                </a:lnTo>
                                <a:lnTo>
                                  <a:pt x="0" y="76049"/>
                                </a:lnTo>
                                <a:lnTo>
                                  <a:pt x="9207" y="85256"/>
                                </a:lnTo>
                                <a:lnTo>
                                  <a:pt x="31217" y="63235"/>
                                </a:lnTo>
                                <a:lnTo>
                                  <a:pt x="0" y="32018"/>
                                </a:lnTo>
                                <a:lnTo>
                                  <a:pt x="0" y="24512"/>
                                </a:lnTo>
                                <a:lnTo>
                                  <a:pt x="35027" y="59539"/>
                                </a:lnTo>
                                <a:lnTo>
                                  <a:pt x="38417" y="56262"/>
                                </a:lnTo>
                                <a:cubicBezTo>
                                  <a:pt x="54077" y="40806"/>
                                  <a:pt x="49632" y="29910"/>
                                  <a:pt x="37351" y="17210"/>
                                </a:cubicBezTo>
                                <a:lnTo>
                                  <a:pt x="37147" y="16994"/>
                                </a:lnTo>
                                <a:cubicBezTo>
                                  <a:pt x="28734" y="8631"/>
                                  <a:pt x="21800" y="5456"/>
                                  <a:pt x="15567" y="5773"/>
                                </a:cubicBezTo>
                                <a:cubicBezTo>
                                  <a:pt x="12451" y="5932"/>
                                  <a:pt x="9510" y="6964"/>
                                  <a:pt x="6647" y="8657"/>
                                </a:cubicBezTo>
                                <a:lnTo>
                                  <a:pt x="0" y="14046"/>
                                </a:lnTo>
                                <a:lnTo>
                                  <a:pt x="0" y="7858"/>
                                </a:lnTo>
                                <a:lnTo>
                                  <a:pt x="8284" y="2024"/>
                                </a:lnTo>
                                <a:cubicBezTo>
                                  <a:pt x="12636" y="308"/>
                                  <a:pt x="16717" y="0"/>
                                  <a:pt x="20553" y="681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" name="Shape 185"/>
                        <wps:cNvSpPr/>
                        <wps:spPr>
                          <a:xfrm>
                            <a:off x="0" y="0"/>
                            <a:ext cx="278333" cy="2783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333" h="278333">
                                <a:moveTo>
                                  <a:pt x="257480" y="21488"/>
                                </a:moveTo>
                                <a:lnTo>
                                  <a:pt x="257264" y="21273"/>
                                </a:lnTo>
                                <a:cubicBezTo>
                                  <a:pt x="245415" y="9423"/>
                                  <a:pt x="230492" y="0"/>
                                  <a:pt x="210807" y="19799"/>
                                </a:cubicBezTo>
                                <a:lnTo>
                                  <a:pt x="32169" y="198438"/>
                                </a:lnTo>
                                <a:cubicBezTo>
                                  <a:pt x="31966" y="198641"/>
                                  <a:pt x="31750" y="198958"/>
                                  <a:pt x="31648" y="199276"/>
                                </a:cubicBezTo>
                                <a:lnTo>
                                  <a:pt x="419" y="274739"/>
                                </a:lnTo>
                                <a:cubicBezTo>
                                  <a:pt x="0" y="275692"/>
                                  <a:pt x="216" y="276847"/>
                                  <a:pt x="953" y="277597"/>
                                </a:cubicBezTo>
                                <a:cubicBezTo>
                                  <a:pt x="1486" y="278117"/>
                                  <a:pt x="2121" y="278333"/>
                                  <a:pt x="2858" y="278333"/>
                                </a:cubicBezTo>
                                <a:cubicBezTo>
                                  <a:pt x="3175" y="278333"/>
                                  <a:pt x="3492" y="278232"/>
                                  <a:pt x="3912" y="278117"/>
                                </a:cubicBezTo>
                                <a:lnTo>
                                  <a:pt x="79375" y="246901"/>
                                </a:lnTo>
                                <a:cubicBezTo>
                                  <a:pt x="79692" y="246799"/>
                                  <a:pt x="80010" y="246583"/>
                                  <a:pt x="80213" y="246367"/>
                                </a:cubicBezTo>
                                <a:lnTo>
                                  <a:pt x="227635" y="98958"/>
                                </a:lnTo>
                                <a:lnTo>
                                  <a:pt x="253352" y="73241"/>
                                </a:lnTo>
                                <a:lnTo>
                                  <a:pt x="258432" y="68161"/>
                                </a:lnTo>
                                <a:cubicBezTo>
                                  <a:pt x="278333" y="48476"/>
                                  <a:pt x="269126" y="33553"/>
                                  <a:pt x="257480" y="21488"/>
                                </a:cubicBez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" name="Shape 186"/>
                        <wps:cNvSpPr/>
                        <wps:spPr>
                          <a:xfrm>
                            <a:off x="185204" y="30798"/>
                            <a:ext cx="62433" cy="624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33" h="62446">
                                <a:moveTo>
                                  <a:pt x="40424" y="62446"/>
                                </a:moveTo>
                                <a:lnTo>
                                  <a:pt x="0" y="22022"/>
                                </a:lnTo>
                                <a:lnTo>
                                  <a:pt x="22009" y="0"/>
                                </a:lnTo>
                                <a:lnTo>
                                  <a:pt x="62433" y="40424"/>
                                </a:lnTo>
                                <a:lnTo>
                                  <a:pt x="40424" y="62446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" name="Shape 187"/>
                        <wps:cNvSpPr/>
                        <wps:spPr>
                          <a:xfrm>
                            <a:off x="37783" y="56629"/>
                            <a:ext cx="184137" cy="1840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4137" h="184036">
                                <a:moveTo>
                                  <a:pt x="0" y="143713"/>
                                </a:moveTo>
                                <a:lnTo>
                                  <a:pt x="143713" y="0"/>
                                </a:lnTo>
                                <a:lnTo>
                                  <a:pt x="184137" y="40424"/>
                                </a:lnTo>
                                <a:lnTo>
                                  <a:pt x="40424" y="184036"/>
                                </a:lnTo>
                                <a:lnTo>
                                  <a:pt x="0" y="143713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" name="Shape 188"/>
                        <wps:cNvSpPr/>
                        <wps:spPr>
                          <a:xfrm>
                            <a:off x="21692" y="204991"/>
                            <a:ext cx="51854" cy="5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54" h="51854">
                                <a:moveTo>
                                  <a:pt x="13233" y="0"/>
                                </a:moveTo>
                                <a:lnTo>
                                  <a:pt x="51854" y="38519"/>
                                </a:lnTo>
                                <a:lnTo>
                                  <a:pt x="19787" y="51854"/>
                                </a:lnTo>
                                <a:lnTo>
                                  <a:pt x="0" y="32067"/>
                                </a:lnTo>
                                <a:lnTo>
                                  <a:pt x="13233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" name="Shape 189"/>
                        <wps:cNvSpPr/>
                        <wps:spPr>
                          <a:xfrm>
                            <a:off x="7620" y="242252"/>
                            <a:ext cx="28575" cy="285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575" h="28562">
                                <a:moveTo>
                                  <a:pt x="11849" y="0"/>
                                </a:moveTo>
                                <a:lnTo>
                                  <a:pt x="28575" y="16713"/>
                                </a:lnTo>
                                <a:lnTo>
                                  <a:pt x="0" y="28562"/>
                                </a:lnTo>
                                <a:lnTo>
                                  <a:pt x="11849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" name="Shape 190"/>
                        <wps:cNvSpPr/>
                        <wps:spPr>
                          <a:xfrm>
                            <a:off x="211023" y="8255"/>
                            <a:ext cx="59474" cy="592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74" h="59271">
                                <a:moveTo>
                                  <a:pt x="40424" y="59271"/>
                                </a:moveTo>
                                <a:lnTo>
                                  <a:pt x="0" y="18847"/>
                                </a:lnTo>
                                <a:lnTo>
                                  <a:pt x="3277" y="15558"/>
                                </a:lnTo>
                                <a:lnTo>
                                  <a:pt x="3594" y="15240"/>
                                </a:lnTo>
                                <a:cubicBezTo>
                                  <a:pt x="14808" y="4026"/>
                                  <a:pt x="25718" y="0"/>
                                  <a:pt x="42545" y="16726"/>
                                </a:cubicBezTo>
                                <a:lnTo>
                                  <a:pt x="42748" y="16942"/>
                                </a:lnTo>
                                <a:cubicBezTo>
                                  <a:pt x="55029" y="29642"/>
                                  <a:pt x="59474" y="40538"/>
                                  <a:pt x="43815" y="55994"/>
                                </a:cubicBezTo>
                                <a:lnTo>
                                  <a:pt x="40424" y="59271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6014584" id="Group 11059" o:spid="_x0000_s1026" style="position:absolute;margin-left:32.7pt;margin-top:143.5pt;width:21.9pt;height:21.9pt;z-index:-251715584;mso-position-horizontal-relative:left-margin-area;mso-position-vertical-relative:page" coordsize="278333,278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">
                <v:shape id="Shape 180" o:spid="_x0000_s1027" style="position:absolute;top:222814;width:21908;height:55519;visibility:visible;mso-wrap-style:square;v-text-anchor:top" coordsize="21908,5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" path="m21908,r,13721l21692,14244r216,216l21908,21875,19469,19439,7620,48001,21908,42076r,5783l3912,55303v-420,115,-737,216,-1054,216c2121,55519,1486,55303,953,54783,216,54033,,52878,419,51925l21908,xe" fillcolor="#00347d" stroked="f" strokeweight="0">
                  <v:stroke miterlimit="1" joinstyle="miter"/>
                  <v:path arrowok="t" textboxrect="0,0,21908,55519"/>
                </v:shape>
                <v:shape id="Shape 181" o:spid="_x0000_s1028" style="position:absolute;left:21908;top:100755;width:107944;height:169918;visibility:visible;mso-wrap-style:square;v-text-anchor:top" coordsize="107944,1699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" path="m107944,r,7518l15875,99587r40424,40322l107944,88301r,7677l58306,145612v-203,216,-521,432,-838,533l,169918r,-5783l14288,158210,,143933r,-7414l19571,156089,51638,142754,13017,104235,,135780,,122058,9741,98520v101,-317,317,-635,521,-838l107944,xe" fillcolor="#00347d" stroked="f" strokeweight="0">
                  <v:stroke miterlimit="1" joinstyle="miter"/>
                  <v:path arrowok="t" textboxrect="0,0,107944,169918"/>
                </v:shape>
                <v:shape id="Shape 182" o:spid="_x0000_s1029" style="position:absolute;left:129851;top:102549;width:86570;height:94185;visibility:visible;mso-wrap-style:square;v-text-anchor:top" coordsize="86570,94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" path="m86570,r,7623l,94185,,86508,86570,xe" fillcolor="#00347d" stroked="f" strokeweight="0">
                  <v:stroke miterlimit="1" joinstyle="miter"/>
                  <v:path arrowok="t" textboxrect="0,0,86570,94185"/>
                </v:shape>
                <v:shape id="Shape 183" o:spid="_x0000_s1030" style="position:absolute;left:129851;top:15845;width:86570;height:92428;visibility:visible;mso-wrap-style:square;v-text-anchor:top" coordsize="86570,924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" path="m86570,r,6188l84766,7650r-317,317l81172,11256r5398,5398l86570,24160,77362,14952,55353,36974,86570,68190r,7519l51645,40784,,92428,,84910,80956,3954,86570,xe" fillcolor="#00347d" stroked="f" strokeweight="0">
                  <v:stroke miterlimit="1" joinstyle="miter"/>
                  <v:path arrowok="t" textboxrect="0,0,86570,92428"/>
                </v:shape>
                <v:shape id="Shape 184" o:spid="_x0000_s1031" style="position:absolute;left:216421;top:7987;width:61912;height:102185;visibility:visible;mso-wrap-style:square;v-text-anchor:top" coordsize="61912,102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" path="m20553,681v7673,1362,14366,6680,20290,12605l41059,13502v11646,12064,20853,26987,953,46672l36932,65254,11214,90972,,102185,,94562,5499,89066,,83567,,76049r9207,9207l31217,63235,,32018,,24512,35027,59539r3390,-3277c54077,40806,49632,29910,37351,17210r-204,-216c28734,8631,21800,5456,15567,5773,12451,5932,9510,6964,6647,8657l,14046,,7858,8284,2024c12636,308,16717,,20553,681xe" fillcolor="#00347d" stroked="f" strokeweight="0">
                  <v:stroke miterlimit="1" joinstyle="miter"/>
                  <v:path arrowok="t" textboxrect="0,0,61912,102185"/>
                </v:shape>
                <v:shape id="Shape 185" o:spid="_x0000_s1032" style="position:absolute;width:278333;height:278333;visibility:visible;mso-wrap-style:square;v-text-anchor:top" coordsize="278333,2783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" path="m257480,21488r-216,-215c245415,9423,230492,,210807,19799l32169,198438v-203,203,-419,520,-521,838l419,274739v-419,953,-203,2108,534,2858c1486,278117,2121,278333,2858,278333v317,,634,-101,1054,-216l79375,246901v317,-102,635,-318,838,-534l227635,98958,253352,73241r5080,-5080c278333,48476,269126,33553,257480,21488xe" filled="f" strokecolor="#00347d" strokeweight=".25pt">
                  <v:stroke miterlimit="83231f" joinstyle="miter"/>
                  <v:path arrowok="t" textboxrect="0,0,278333,278333"/>
                </v:shape>
                <v:shape id="Shape 186" o:spid="_x0000_s1033" style="position:absolute;left:185204;top:30798;width:62433;height:62446;visibility:visible;mso-wrap-style:square;v-text-anchor:top" coordsize="62433,624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" path="m40424,62446l,22022,22009,,62433,40424,40424,62446xe" filled="f" strokecolor="#00347d" strokeweight=".25pt">
                  <v:stroke miterlimit="83231f" joinstyle="miter"/>
                  <v:path arrowok="t" textboxrect="0,0,62433,62446"/>
                </v:shape>
                <v:shape id="Shape 187" o:spid="_x0000_s1034" style="position:absolute;left:37783;top:56629;width:184137;height:184036;visibility:visible;mso-wrap-style:square;v-text-anchor:top" coordsize="184137,184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" path="m,143713l143713,r40424,40424l40424,184036,,143713xe" filled="f" strokecolor="#00347d" strokeweight=".25pt">
                  <v:stroke miterlimit="83231f" joinstyle="miter"/>
                  <v:path arrowok="t" textboxrect="0,0,184137,184036"/>
                </v:shape>
                <v:shape id="Shape 188" o:spid="_x0000_s1035" style="position:absolute;left:21692;top:204991;width:51854;height:51854;visibility:visible;mso-wrap-style:square;v-text-anchor:top" coordsize="51854,518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" path="m13233,l51854,38519,19787,51854,,32067,13233,xe" filled="f" strokecolor="#00347d" strokeweight=".25pt">
                  <v:stroke miterlimit="83231f" joinstyle="miter"/>
                  <v:path arrowok="t" textboxrect="0,0,51854,51854"/>
                </v:shape>
                <v:shape id="Shape 189" o:spid="_x0000_s1036" style="position:absolute;left:7620;top:242252;width:28575;height:28562;visibility:visible;mso-wrap-style:square;v-text-anchor:top" coordsize="28575,285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" path="m11849,l28575,16713,,28562,11849,xe" filled="f" strokecolor="#00347d" strokeweight=".25pt">
                  <v:stroke miterlimit="83231f" joinstyle="miter"/>
                  <v:path arrowok="t" textboxrect="0,0,28575,28562"/>
                </v:shape>
                <v:shape id="Shape 190" o:spid="_x0000_s1037" style="position:absolute;left:211023;top:8255;width:59474;height:59271;visibility:visible;mso-wrap-style:square;v-text-anchor:top" coordsize="59474,59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" path="m40424,59271l,18847,3277,15558r317,-318c14808,4026,25718,,42545,16726r203,216c55029,29642,59474,40538,43815,55994r-3391,3277xe" filled="f" strokecolor="#00347d" strokeweight=".25pt">
                  <v:stroke miterlimit="83231f" joinstyle="miter"/>
                  <v:path arrowok="t" textboxrect="0,0,59474,59271"/>
                </v:shape>
                <w10:wrap anchorx="margin" anchory="page"/>
              </v:group>
            </w:pict>
          </mc:Fallback>
        </mc:AlternateContent>
      </w:r>
      <w:r w:rsidR="00F7515A">
        <w:t>Unser Podcast</w:t>
      </w:r>
    </w:p>
    <w:p w14:paraId="7CFAB5B7" w14:textId="4615ED72" w:rsidR="001D5063" w:rsidRPr="00052347" w:rsidRDefault="001902C5" w:rsidP="00EF7DF8">
      <w:pPr>
        <w:pStyle w:val="ArialText"/>
        <w:spacing w:after="240" w:line="240" w:lineRule="auto"/>
        <w:rPr>
          <w:b/>
        </w:rPr>
      </w:pPr>
      <w:r w:rsidRPr="00052347">
        <w:rPr>
          <w:b/>
        </w:rPr>
        <w:t>Notiert</w:t>
      </w:r>
      <w:r w:rsidR="00F7515A" w:rsidRPr="00052347">
        <w:rPr>
          <w:b/>
        </w:rPr>
        <w:t xml:space="preserve"> auf diesem Arbeitsblatt alle wichtigen Informationen rund um euren eigenen Podcast.</w:t>
      </w:r>
    </w:p>
    <w:p w14:paraId="391A1602" w14:textId="59CF87D3" w:rsidR="00917AD6" w:rsidRPr="00F86384" w:rsidRDefault="00917AD6" w:rsidP="00EF7DF8">
      <w:pPr>
        <w:pStyle w:val="ArialText"/>
        <w:spacing w:after="240" w:line="240" w:lineRule="auto"/>
        <w:ind w:left="130" w:firstLine="0"/>
      </w:pPr>
    </w:p>
    <w:p w14:paraId="5351C96C" w14:textId="2B58421A" w:rsidR="00F7515A" w:rsidRPr="00F86384" w:rsidRDefault="00F86384" w:rsidP="00EF7DF8">
      <w:pPr>
        <w:pStyle w:val="ArialText"/>
        <w:spacing w:after="240" w:line="240" w:lineRule="auto"/>
        <w:ind w:left="140"/>
      </w:pPr>
      <w:r>
        <w:t>L</w:t>
      </w:r>
      <w:r w:rsidR="00F7515A" w:rsidRPr="00F86384">
        <w:t>iteratur</w:t>
      </w:r>
      <w:r>
        <w:t>, um die es i</w:t>
      </w:r>
      <w:r w:rsidR="001902C5">
        <w:t>n de</w:t>
      </w:r>
      <w:r>
        <w:t>m Podcast geht</w:t>
      </w:r>
      <w:r w:rsidR="00F7515A" w:rsidRPr="00F86384">
        <w:t>:</w:t>
      </w:r>
    </w:p>
    <w:p w14:paraId="095C8BC2" w14:textId="6973DC58" w:rsidR="00F7515A" w:rsidRPr="00287671" w:rsidRDefault="00F7515A" w:rsidP="00EF7DF8">
      <w:pPr>
        <w:pStyle w:val="ArialText"/>
        <w:spacing w:after="240" w:line="240" w:lineRule="auto"/>
        <w:ind w:left="141" w:hanging="11"/>
      </w:pPr>
      <w:r w:rsidRPr="00287671">
        <w:t>____________________________________________________________________________</w:t>
      </w:r>
    </w:p>
    <w:p w14:paraId="47DB171A" w14:textId="2FC0E016" w:rsidR="00F7515A" w:rsidRPr="00287671" w:rsidRDefault="00F7515A" w:rsidP="00EF7DF8">
      <w:pPr>
        <w:pStyle w:val="ArialText"/>
        <w:spacing w:after="240" w:line="240" w:lineRule="auto"/>
        <w:ind w:left="130" w:firstLine="0"/>
      </w:pPr>
    </w:p>
    <w:p w14:paraId="60C5C8B2" w14:textId="3204FB53" w:rsidR="007E33B6" w:rsidRPr="00287671" w:rsidRDefault="00F7515A" w:rsidP="00EF7DF8">
      <w:pPr>
        <w:pStyle w:val="ArialText"/>
        <w:spacing w:after="240" w:line="240" w:lineRule="auto"/>
        <w:ind w:left="130"/>
      </w:pPr>
      <w:r w:rsidRPr="00287671">
        <w:t xml:space="preserve">Titel </w:t>
      </w:r>
      <w:r w:rsidR="00176062" w:rsidRPr="00287671">
        <w:t>des Podcasts</w:t>
      </w:r>
      <w:r w:rsidRPr="00287671">
        <w:t>:</w:t>
      </w:r>
    </w:p>
    <w:p w14:paraId="0A989897" w14:textId="4D96B2A0" w:rsidR="00F7515A" w:rsidRPr="00287671" w:rsidRDefault="00592A6A" w:rsidP="00EF7DF8">
      <w:pPr>
        <w:pStyle w:val="ArialText"/>
        <w:spacing w:after="240" w:line="240" w:lineRule="auto"/>
        <w:ind w:left="130" w:hanging="11"/>
      </w:pPr>
      <w:r w:rsidRPr="00287671">
        <w:t>____________________________________________________________________________</w:t>
      </w:r>
    </w:p>
    <w:p w14:paraId="0F33C070" w14:textId="77777777" w:rsidR="00592A6A" w:rsidRPr="00287671" w:rsidRDefault="00592A6A" w:rsidP="00EF7DF8">
      <w:pPr>
        <w:pStyle w:val="ArialText"/>
        <w:spacing w:after="240" w:line="240" w:lineRule="auto"/>
        <w:ind w:left="130" w:firstLine="0"/>
      </w:pPr>
    </w:p>
    <w:p w14:paraId="4D1396F2" w14:textId="3505670B" w:rsidR="00F7515A" w:rsidRPr="00287671" w:rsidRDefault="00251A8B" w:rsidP="00EF7DF8">
      <w:pPr>
        <w:pStyle w:val="ArialText"/>
        <w:spacing w:after="240" w:line="240" w:lineRule="auto"/>
        <w:ind w:left="140"/>
      </w:pPr>
      <w:proofErr w:type="spellStart"/>
      <w:r>
        <w:t>Sprecher:in</w:t>
      </w:r>
      <w:proofErr w:type="spellEnd"/>
      <w:r>
        <w:t xml:space="preserve"> 1: </w:t>
      </w:r>
      <w:r w:rsidR="00F7515A" w:rsidRPr="00287671">
        <w:t>_____________________________</w:t>
      </w:r>
    </w:p>
    <w:p w14:paraId="39A6AEC0" w14:textId="45A39591" w:rsidR="000E20C8" w:rsidRPr="00052347" w:rsidRDefault="00251A8B" w:rsidP="00EF7DF8">
      <w:pPr>
        <w:pStyle w:val="ArialText"/>
        <w:spacing w:after="240" w:line="240" w:lineRule="auto"/>
        <w:ind w:left="140"/>
      </w:pPr>
      <w:proofErr w:type="spellStart"/>
      <w:r w:rsidRPr="00052347">
        <w:t>Sprecher:in</w:t>
      </w:r>
      <w:proofErr w:type="spellEnd"/>
      <w:r w:rsidR="00287671" w:rsidRPr="00052347">
        <w:t xml:space="preserve"> 2: _____________________________</w:t>
      </w:r>
    </w:p>
    <w:p w14:paraId="26FBDE96" w14:textId="00D1D42D" w:rsidR="000E20C8" w:rsidRPr="00052347" w:rsidRDefault="000E20C8" w:rsidP="00EF7DF8">
      <w:pPr>
        <w:pStyle w:val="ArialText"/>
        <w:spacing w:after="240" w:line="240" w:lineRule="auto"/>
        <w:ind w:left="130" w:firstLine="0"/>
      </w:pPr>
    </w:p>
    <w:p w14:paraId="618AD48A" w14:textId="05FDFCC9" w:rsidR="000E20C8" w:rsidRPr="00EF7DF8" w:rsidRDefault="00EF7DF8" w:rsidP="00EF7DF8">
      <w:pPr>
        <w:pStyle w:val="ArialText"/>
        <w:spacing w:after="240" w:line="240" w:lineRule="auto"/>
        <w:ind w:left="141" w:hanging="11"/>
      </w:pPr>
      <w:r w:rsidRPr="00EF7DF8">
        <w:t>Welche Module kommen in eurem Podcast vor?</w:t>
      </w:r>
    </w:p>
    <w:p w14:paraId="4832F649" w14:textId="77777777" w:rsidR="00D764DB" w:rsidRDefault="00F7515A" w:rsidP="00EF7DF8">
      <w:pPr>
        <w:pStyle w:val="ArialText"/>
        <w:spacing w:after="240" w:line="240" w:lineRule="auto"/>
        <w:ind w:left="141" w:hanging="11"/>
        <w:rPr>
          <w:lang w:val="en-US"/>
        </w:rPr>
      </w:pPr>
      <w:r w:rsidRPr="00DE36F4">
        <w:rPr>
          <w:lang w:val="en-US"/>
        </w:rPr>
        <w:t>Modul 1: ____________________________________</w:t>
      </w:r>
      <w:r w:rsidRPr="00287671">
        <w:rPr>
          <w:lang w:val="en-US"/>
        </w:rPr>
        <w:t>_________________________</w:t>
      </w:r>
    </w:p>
    <w:p w14:paraId="34BBAF8D" w14:textId="4A44B079" w:rsidR="00F7515A" w:rsidRPr="00287671" w:rsidRDefault="00F7515A" w:rsidP="00EF7DF8">
      <w:pPr>
        <w:pStyle w:val="ArialText"/>
        <w:spacing w:after="240" w:line="240" w:lineRule="auto"/>
        <w:ind w:left="141" w:hanging="11"/>
        <w:rPr>
          <w:lang w:val="en-US"/>
        </w:rPr>
      </w:pPr>
      <w:r w:rsidRPr="00287671">
        <w:rPr>
          <w:lang w:val="en-US"/>
        </w:rPr>
        <w:t>Modul 2: _____________________________________________________________</w:t>
      </w:r>
    </w:p>
    <w:p w14:paraId="684E85C7" w14:textId="0797C1B3" w:rsidR="00F7515A" w:rsidRPr="00052347" w:rsidRDefault="00F7515A" w:rsidP="00EF7DF8">
      <w:pPr>
        <w:pStyle w:val="ArialText"/>
        <w:spacing w:after="240" w:line="240" w:lineRule="auto"/>
        <w:ind w:left="141" w:hanging="11"/>
        <w:rPr>
          <w:lang w:val="en-US"/>
        </w:rPr>
      </w:pPr>
      <w:r w:rsidRPr="00052347">
        <w:rPr>
          <w:lang w:val="en-US"/>
        </w:rPr>
        <w:t>Modul 3: _____________________________________________________________</w:t>
      </w:r>
    </w:p>
    <w:p w14:paraId="24DF8CA5" w14:textId="52B0584E" w:rsidR="00F7515A" w:rsidRPr="00052347" w:rsidRDefault="00F7515A" w:rsidP="00EF7DF8">
      <w:pPr>
        <w:pStyle w:val="ArialText"/>
        <w:spacing w:after="240" w:line="240" w:lineRule="auto"/>
        <w:ind w:left="141" w:hanging="11"/>
        <w:rPr>
          <w:lang w:val="en-US"/>
        </w:rPr>
      </w:pPr>
      <w:r w:rsidRPr="00052347">
        <w:rPr>
          <w:lang w:val="en-US"/>
        </w:rPr>
        <w:t>Modul 4: _____________________________________________________________</w:t>
      </w:r>
    </w:p>
    <w:p w14:paraId="285ED1A5" w14:textId="2BBF820F" w:rsidR="000E20C8" w:rsidRPr="00052347" w:rsidRDefault="00F7515A" w:rsidP="00EF7DF8">
      <w:pPr>
        <w:pStyle w:val="ArialText"/>
        <w:spacing w:after="240" w:line="240" w:lineRule="auto"/>
        <w:ind w:left="141" w:hanging="11"/>
        <w:rPr>
          <w:lang w:val="en-US"/>
        </w:rPr>
      </w:pPr>
      <w:r w:rsidRPr="00052347">
        <w:rPr>
          <w:lang w:val="en-US"/>
        </w:rPr>
        <w:t>Modul 5: _____________________________________________________________</w:t>
      </w:r>
    </w:p>
    <w:p w14:paraId="1B0DB453" w14:textId="044C90DB" w:rsidR="00917AD6" w:rsidRPr="00DE36F4" w:rsidRDefault="00DE36F4" w:rsidP="00EF7DF8">
      <w:pPr>
        <w:pStyle w:val="ArialText"/>
        <w:spacing w:after="240" w:line="240" w:lineRule="auto"/>
        <w:ind w:left="130" w:firstLine="0"/>
      </w:pPr>
      <w:r w:rsidRPr="00DE36F4">
        <w:t>Überlegt, ob dies</w:t>
      </w:r>
      <w:r w:rsidR="00251A8B">
        <w:t>e</w:t>
      </w:r>
      <w:r>
        <w:t xml:space="preserve"> Module in dieser Reihenfolge stehen sollen.</w:t>
      </w:r>
      <w:r>
        <w:br/>
        <w:t>Manchmal kann es sich zum Beispiel auch anbieten, mit dem Thema zu beginnen (Modul 3).</w:t>
      </w:r>
    </w:p>
    <w:p w14:paraId="340E785B" w14:textId="77777777" w:rsidR="00DE36F4" w:rsidRPr="00DE36F4" w:rsidRDefault="00DE36F4" w:rsidP="00EF7DF8">
      <w:pPr>
        <w:pStyle w:val="ArialText"/>
        <w:spacing w:after="240" w:line="240" w:lineRule="auto"/>
        <w:ind w:left="130" w:firstLine="0"/>
      </w:pPr>
    </w:p>
    <w:p w14:paraId="55A082D9" w14:textId="7ECAAACC" w:rsidR="00592A6A" w:rsidRPr="00287671" w:rsidRDefault="00F7515A" w:rsidP="00EF7DF8">
      <w:pPr>
        <w:pStyle w:val="ArialText"/>
        <w:spacing w:after="240" w:line="240" w:lineRule="auto"/>
        <w:ind w:left="130" w:firstLine="0"/>
      </w:pPr>
      <w:r w:rsidRPr="00287671">
        <w:t>Benötigtes Material und/oder Einspieler:</w:t>
      </w:r>
    </w:p>
    <w:p w14:paraId="09C8B440" w14:textId="2CC1F89A" w:rsidR="00592A6A" w:rsidRPr="00287671" w:rsidRDefault="00592A6A" w:rsidP="00EF7DF8">
      <w:pPr>
        <w:pStyle w:val="ArialText"/>
        <w:spacing w:after="240" w:line="240" w:lineRule="auto"/>
        <w:ind w:left="141" w:hanging="11"/>
      </w:pPr>
      <w:r w:rsidRPr="00287671">
        <w:t>____________________________________________________________________________</w:t>
      </w:r>
    </w:p>
    <w:p w14:paraId="73B7A090" w14:textId="3F4EA7B5" w:rsidR="00592A6A" w:rsidRPr="00287671" w:rsidRDefault="00592A6A" w:rsidP="00EF7DF8">
      <w:pPr>
        <w:pStyle w:val="ArialText"/>
        <w:spacing w:after="240" w:line="240" w:lineRule="auto"/>
        <w:ind w:left="141" w:hanging="11"/>
      </w:pPr>
      <w:r w:rsidRPr="00287671">
        <w:t>____________________________________________________________________________</w:t>
      </w:r>
    </w:p>
    <w:p w14:paraId="176C4D15" w14:textId="0B9B1B8C" w:rsidR="00FB798E" w:rsidRDefault="00287671" w:rsidP="00EF7DF8">
      <w:pPr>
        <w:pStyle w:val="ArialText"/>
        <w:spacing w:after="240" w:line="240" w:lineRule="auto"/>
        <w:ind w:left="141" w:hanging="11"/>
      </w:pPr>
      <w:r w:rsidRPr="00287671">
        <w:t>____________________________________________________________________________</w:t>
      </w:r>
    </w:p>
    <w:p w14:paraId="1E0BDE30" w14:textId="77777777" w:rsidR="00EF7DF8" w:rsidRPr="00287671" w:rsidRDefault="00EF7DF8" w:rsidP="00EF7DF8">
      <w:pPr>
        <w:pStyle w:val="ArialText"/>
        <w:spacing w:after="240" w:line="240" w:lineRule="auto"/>
        <w:ind w:left="141" w:hanging="11"/>
      </w:pPr>
      <w:r w:rsidRPr="00287671">
        <w:t>____________________________________________________________________________</w:t>
      </w:r>
    </w:p>
    <w:p w14:paraId="4857A2E4" w14:textId="77777777" w:rsidR="00EF7DF8" w:rsidRPr="00287671" w:rsidRDefault="00EF7DF8" w:rsidP="00EF7DF8">
      <w:pPr>
        <w:pStyle w:val="ArialText"/>
        <w:spacing w:after="240" w:line="240" w:lineRule="auto"/>
        <w:ind w:left="141" w:hanging="11"/>
      </w:pPr>
      <w:r w:rsidRPr="00287671">
        <w:t>____________________________________________________________________________</w:t>
      </w:r>
    </w:p>
    <w:p w14:paraId="587C7850" w14:textId="77777777" w:rsidR="00EF7DF8" w:rsidRPr="00287671" w:rsidRDefault="00EF7DF8" w:rsidP="00EF7DF8">
      <w:pPr>
        <w:pStyle w:val="ArialText"/>
        <w:spacing w:after="240" w:line="240" w:lineRule="auto"/>
        <w:ind w:left="141" w:hanging="11"/>
      </w:pPr>
    </w:p>
    <w:sectPr w:rsidR="00EF7DF8" w:rsidRPr="00287671" w:rsidSect="006D2681">
      <w:headerReference w:type="even" r:id="rId10"/>
      <w:footerReference w:type="even" r:id="rId11"/>
      <w:footerReference w:type="default" r:id="rId12"/>
      <w:footerReference w:type="first" r:id="rId13"/>
      <w:type w:val="continuous"/>
      <w:pgSz w:w="11906" w:h="16838"/>
      <w:pgMar w:top="244" w:right="794" w:bottom="249" w:left="1134" w:header="0" w:footer="62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789C3E" w14:textId="77777777" w:rsidR="00EA6954" w:rsidRDefault="00EA6954">
      <w:pPr>
        <w:spacing w:after="0" w:line="240" w:lineRule="auto"/>
      </w:pPr>
      <w:r>
        <w:separator/>
      </w:r>
    </w:p>
  </w:endnote>
  <w:endnote w:type="continuationSeparator" w:id="0">
    <w:p w14:paraId="6E3FBE42" w14:textId="77777777" w:rsidR="00EA6954" w:rsidRDefault="00EA69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heSans C5 SemiLight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Calibri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D9AC4" w14:textId="77777777" w:rsidR="00AA47B5" w:rsidRDefault="00C367E2">
    <w:pPr>
      <w:spacing w:after="0" w:line="259" w:lineRule="auto"/>
      <w:ind w:left="0" w:right="8750" w:firstLine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09FD172E" wp14:editId="4D6F0864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9A17F26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EE925" w14:textId="401F581E" w:rsidR="00AB430E" w:rsidRPr="00CB6221" w:rsidRDefault="00FE69F9" w:rsidP="001032BF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2AD8D45A" wp14:editId="5B575331">
          <wp:extent cx="414655" cy="121920"/>
          <wp:effectExtent l="0" t="0" r="4445" b="0"/>
          <wp:docPr id="1717610383" name="Grafik 2" descr="Logo WD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7610383" name="Grafik 2" descr="Logo WD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81107C"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5D4224EB" wp14:editId="0D843E29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5-05-01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149D13F9" w14:textId="4EC2B80A" w:rsidR="00055038" w:rsidRPr="0081107C" w:rsidRDefault="00F7515A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>1. Mai 2025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5D4224EB" id="Rechteck 42" o:spid="_x0000_s1026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5-05-01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149D13F9" w14:textId="4EC2B80A" w:rsidR="00055038" w:rsidRPr="0081107C" w:rsidRDefault="00F7515A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>1. Mai 2025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0F230" w14:textId="77777777" w:rsidR="00AA47B5" w:rsidRDefault="001E43DF">
    <w:pPr>
      <w:spacing w:after="160" w:line="259" w:lineRule="auto"/>
      <w:ind w:left="0" w:firstLine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0B564EF8" wp14:editId="092033A6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C2B845E" w14:textId="77777777" w:rsidR="001E43DF" w:rsidRDefault="001E43DF" w:rsidP="001E43DF">
                            <w:pPr>
                              <w:spacing w:after="160" w:line="259" w:lineRule="auto"/>
                              <w:ind w:left="0" w:firstLine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B564EF8" id="Group 10102" o:spid="_x0000_s1027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">
              <v:shape id="Shape 37" o:spid="_x0000_s1028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29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0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1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2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3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4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5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6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7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38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" filled="f" stroked="f">
                <v:textbox inset="0,0,0,0">
                  <w:txbxContent>
                    <w:p w14:paraId="3C2B845E" w14:textId="77777777" w:rsidR="001E43DF" w:rsidRDefault="001E43DF" w:rsidP="001E43DF">
                      <w:pPr>
                        <w:spacing w:after="160" w:line="259" w:lineRule="auto"/>
                        <w:ind w:left="0" w:firstLine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39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1E704E" w14:textId="77777777" w:rsidR="00EA6954" w:rsidRDefault="00EA6954">
      <w:pPr>
        <w:spacing w:after="0" w:line="240" w:lineRule="auto"/>
      </w:pPr>
      <w:r>
        <w:separator/>
      </w:r>
    </w:p>
  </w:footnote>
  <w:footnote w:type="continuationSeparator" w:id="0">
    <w:p w14:paraId="6308DD4B" w14:textId="77777777" w:rsidR="00EA6954" w:rsidRDefault="00EA69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6E9EE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7CE62B1" wp14:editId="33ACDF3E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1D022730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"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27948610">
    <w:abstractNumId w:val="4"/>
  </w:num>
  <w:num w:numId="2" w16cid:durableId="1183668267">
    <w:abstractNumId w:val="1"/>
  </w:num>
  <w:num w:numId="3" w16cid:durableId="39785300">
    <w:abstractNumId w:val="0"/>
  </w:num>
  <w:num w:numId="4" w16cid:durableId="103698887">
    <w:abstractNumId w:val="2"/>
  </w:num>
  <w:num w:numId="5" w16cid:durableId="20939683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4EC3"/>
    <w:rsid w:val="00000978"/>
    <w:rsid w:val="000033D9"/>
    <w:rsid w:val="00004EC3"/>
    <w:rsid w:val="00012CA5"/>
    <w:rsid w:val="00014982"/>
    <w:rsid w:val="0002716D"/>
    <w:rsid w:val="000302DB"/>
    <w:rsid w:val="00031384"/>
    <w:rsid w:val="00032016"/>
    <w:rsid w:val="00033627"/>
    <w:rsid w:val="00042278"/>
    <w:rsid w:val="00052347"/>
    <w:rsid w:val="0005271F"/>
    <w:rsid w:val="00055038"/>
    <w:rsid w:val="00057000"/>
    <w:rsid w:val="0006037B"/>
    <w:rsid w:val="0006042A"/>
    <w:rsid w:val="00062ACD"/>
    <w:rsid w:val="0006500C"/>
    <w:rsid w:val="000675A1"/>
    <w:rsid w:val="00083B77"/>
    <w:rsid w:val="00084428"/>
    <w:rsid w:val="000938C7"/>
    <w:rsid w:val="00096B79"/>
    <w:rsid w:val="0009740A"/>
    <w:rsid w:val="000A1B63"/>
    <w:rsid w:val="000A1D9D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20C8"/>
    <w:rsid w:val="000E3592"/>
    <w:rsid w:val="000E3FBD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76062"/>
    <w:rsid w:val="00176ED7"/>
    <w:rsid w:val="00187154"/>
    <w:rsid w:val="0019004C"/>
    <w:rsid w:val="001902C5"/>
    <w:rsid w:val="001912A2"/>
    <w:rsid w:val="00197BA5"/>
    <w:rsid w:val="001A1BAF"/>
    <w:rsid w:val="001A46A2"/>
    <w:rsid w:val="001A57D6"/>
    <w:rsid w:val="001A6B47"/>
    <w:rsid w:val="001B29CA"/>
    <w:rsid w:val="001B7550"/>
    <w:rsid w:val="001C6A9D"/>
    <w:rsid w:val="001C6D2D"/>
    <w:rsid w:val="001C7D82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51A8B"/>
    <w:rsid w:val="00261444"/>
    <w:rsid w:val="00262F67"/>
    <w:rsid w:val="0027694D"/>
    <w:rsid w:val="00286665"/>
    <w:rsid w:val="00287671"/>
    <w:rsid w:val="002A45D4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E6BA5"/>
    <w:rsid w:val="002F2365"/>
    <w:rsid w:val="002F31B6"/>
    <w:rsid w:val="002F4998"/>
    <w:rsid w:val="002F53A6"/>
    <w:rsid w:val="002F546D"/>
    <w:rsid w:val="003026AD"/>
    <w:rsid w:val="00302A9C"/>
    <w:rsid w:val="00302CF0"/>
    <w:rsid w:val="00302DE8"/>
    <w:rsid w:val="00311713"/>
    <w:rsid w:val="00315295"/>
    <w:rsid w:val="00323CCA"/>
    <w:rsid w:val="003301D7"/>
    <w:rsid w:val="00331EE4"/>
    <w:rsid w:val="00335482"/>
    <w:rsid w:val="0034296C"/>
    <w:rsid w:val="003435CA"/>
    <w:rsid w:val="00343B42"/>
    <w:rsid w:val="00350784"/>
    <w:rsid w:val="00354AE4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15B1"/>
    <w:rsid w:val="003F23C0"/>
    <w:rsid w:val="003F5277"/>
    <w:rsid w:val="0040492E"/>
    <w:rsid w:val="00405343"/>
    <w:rsid w:val="00407D1F"/>
    <w:rsid w:val="004174CF"/>
    <w:rsid w:val="00424866"/>
    <w:rsid w:val="0042744E"/>
    <w:rsid w:val="00431E6B"/>
    <w:rsid w:val="00433895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FB3"/>
    <w:rsid w:val="00482F18"/>
    <w:rsid w:val="004918CC"/>
    <w:rsid w:val="00492167"/>
    <w:rsid w:val="0049545E"/>
    <w:rsid w:val="004A3936"/>
    <w:rsid w:val="004A4533"/>
    <w:rsid w:val="004B24AF"/>
    <w:rsid w:val="004C177B"/>
    <w:rsid w:val="004C474F"/>
    <w:rsid w:val="004C79D4"/>
    <w:rsid w:val="004C7C03"/>
    <w:rsid w:val="004D19A7"/>
    <w:rsid w:val="004D5784"/>
    <w:rsid w:val="004E159E"/>
    <w:rsid w:val="004F4290"/>
    <w:rsid w:val="00500819"/>
    <w:rsid w:val="00504DE6"/>
    <w:rsid w:val="0050712F"/>
    <w:rsid w:val="005074DD"/>
    <w:rsid w:val="00510133"/>
    <w:rsid w:val="00520C02"/>
    <w:rsid w:val="00525447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4132"/>
    <w:rsid w:val="006469AB"/>
    <w:rsid w:val="006505DC"/>
    <w:rsid w:val="0065318C"/>
    <w:rsid w:val="00654102"/>
    <w:rsid w:val="00655422"/>
    <w:rsid w:val="00656057"/>
    <w:rsid w:val="006637A9"/>
    <w:rsid w:val="00672D28"/>
    <w:rsid w:val="00677220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30FD"/>
    <w:rsid w:val="00724FF7"/>
    <w:rsid w:val="00733BC6"/>
    <w:rsid w:val="007350D5"/>
    <w:rsid w:val="007368CC"/>
    <w:rsid w:val="00745520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53FF1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900046"/>
    <w:rsid w:val="00906FE0"/>
    <w:rsid w:val="0091654E"/>
    <w:rsid w:val="00917AD6"/>
    <w:rsid w:val="0092161E"/>
    <w:rsid w:val="009266F8"/>
    <w:rsid w:val="009301E5"/>
    <w:rsid w:val="009376DE"/>
    <w:rsid w:val="00941ACA"/>
    <w:rsid w:val="009460F9"/>
    <w:rsid w:val="00951149"/>
    <w:rsid w:val="00963204"/>
    <w:rsid w:val="00964C4B"/>
    <w:rsid w:val="00971F3E"/>
    <w:rsid w:val="00990A03"/>
    <w:rsid w:val="00992826"/>
    <w:rsid w:val="009971A3"/>
    <w:rsid w:val="009A178E"/>
    <w:rsid w:val="009B1D8E"/>
    <w:rsid w:val="009C5B74"/>
    <w:rsid w:val="009E1EF8"/>
    <w:rsid w:val="009E7BDD"/>
    <w:rsid w:val="00A02B18"/>
    <w:rsid w:val="00A035C6"/>
    <w:rsid w:val="00A04238"/>
    <w:rsid w:val="00A16119"/>
    <w:rsid w:val="00A3214B"/>
    <w:rsid w:val="00A40D49"/>
    <w:rsid w:val="00A417E8"/>
    <w:rsid w:val="00A438F9"/>
    <w:rsid w:val="00A543C5"/>
    <w:rsid w:val="00A574E2"/>
    <w:rsid w:val="00A73898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568A"/>
    <w:rsid w:val="00C27758"/>
    <w:rsid w:val="00C36609"/>
    <w:rsid w:val="00C367E2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662C"/>
    <w:rsid w:val="00CF7690"/>
    <w:rsid w:val="00D03D4A"/>
    <w:rsid w:val="00D049BF"/>
    <w:rsid w:val="00D10A98"/>
    <w:rsid w:val="00D36EE5"/>
    <w:rsid w:val="00D44B69"/>
    <w:rsid w:val="00D45D5A"/>
    <w:rsid w:val="00D55407"/>
    <w:rsid w:val="00D57026"/>
    <w:rsid w:val="00D609F7"/>
    <w:rsid w:val="00D63D36"/>
    <w:rsid w:val="00D764DB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36F4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35E8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A6954"/>
    <w:rsid w:val="00EB3C01"/>
    <w:rsid w:val="00EB4D3C"/>
    <w:rsid w:val="00ED646E"/>
    <w:rsid w:val="00ED7A5D"/>
    <w:rsid w:val="00EE2F7C"/>
    <w:rsid w:val="00EE564A"/>
    <w:rsid w:val="00EE7327"/>
    <w:rsid w:val="00EE7E1E"/>
    <w:rsid w:val="00EF2EE5"/>
    <w:rsid w:val="00EF4232"/>
    <w:rsid w:val="00EF5685"/>
    <w:rsid w:val="00EF7DF8"/>
    <w:rsid w:val="00F07D55"/>
    <w:rsid w:val="00F07F0C"/>
    <w:rsid w:val="00F1118B"/>
    <w:rsid w:val="00F11734"/>
    <w:rsid w:val="00F173B6"/>
    <w:rsid w:val="00F20D02"/>
    <w:rsid w:val="00F21F67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515A"/>
    <w:rsid w:val="00F77762"/>
    <w:rsid w:val="00F81424"/>
    <w:rsid w:val="00F840E5"/>
    <w:rsid w:val="00F86384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E69F9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6B2F1B0B"/>
  <w15:docId w15:val="{722E401C-0003-40C3-9F96-FA7D9285E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D10A98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/>
      <w:ind w:left="14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laudi\Desktop\WDR\Planet%20Schule\ABs\SWR_Planet_Schule_Arbeitsblatt_231026%20(2)%20-%20Kopi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2025-05-01T00:00:00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C9F65FC-7E9D-43AD-ACDC-18E9C77B1CC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8090e626-f741-48b1-b5cf-6dbc28ecdb52}" enabled="1" method="Standard" siteId="{453fd660-02d5-4abb-9653-e86f1dc115a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 (2) - Kopie</Template>
  <TotalTime>0</TotalTime>
  <Pages>1</Pages>
  <Words>204</Words>
  <Characters>1292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Arbeitsblatt 1: Podcast-Planung, Thema: Literatur-Podcast erstellen</dc:title>
  <dc:subject/>
  <dc:creator>Planet Schule/ WDR</dc:creator>
  <cp:keywords>Podcast planen, erstellen, konzipieren, aufnehmen, Literatur</cp:keywords>
  <cp:lastPrinted>2023-09-15T11:43:00Z</cp:lastPrinted>
  <dcterms:created xsi:type="dcterms:W3CDTF">2025-05-19T14:16:00Z</dcterms:created>
  <dcterms:modified xsi:type="dcterms:W3CDTF">2025-06-23T14:27:00Z</dcterms:modified>
</cp:coreProperties>
</file>