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1A546" w14:textId="77777777" w:rsidR="006D0CFB" w:rsidRPr="002D4E32" w:rsidRDefault="006D0CFB" w:rsidP="002D4E32">
      <w:pPr>
        <w:pStyle w:val="ArialText"/>
        <w:rPr>
          <w:sz w:val="20"/>
          <w:szCs w:val="20"/>
        </w:rPr>
      </w:pPr>
    </w:p>
    <w:p w14:paraId="416AC1AD" w14:textId="24403909" w:rsidR="000B3330" w:rsidRPr="002D4E32" w:rsidRDefault="00917AD6" w:rsidP="004E159E">
      <w:pPr>
        <w:pStyle w:val="ArialText"/>
        <w:rPr>
          <w:color w:val="909191"/>
          <w:sz w:val="20"/>
          <w:szCs w:val="20"/>
        </w:rPr>
      </w:pPr>
      <w:r w:rsidRPr="002D4E32">
        <w:rPr>
          <w:color w:val="909191"/>
          <w:sz w:val="20"/>
          <w:szCs w:val="20"/>
        </w:rPr>
        <w:t xml:space="preserve">Arbeitsblatt </w:t>
      </w:r>
      <w:r w:rsidR="000609BB">
        <w:rPr>
          <w:color w:val="909191"/>
          <w:sz w:val="20"/>
          <w:szCs w:val="20"/>
        </w:rPr>
        <w:t>8</w:t>
      </w:r>
      <w:r w:rsidRPr="002D4E32">
        <w:rPr>
          <w:color w:val="909191"/>
          <w:sz w:val="20"/>
          <w:szCs w:val="20"/>
        </w:rPr>
        <w:t xml:space="preserve">: </w:t>
      </w:r>
      <w:r w:rsidR="00004EC3">
        <w:rPr>
          <w:color w:val="909191"/>
          <w:sz w:val="20"/>
          <w:szCs w:val="20"/>
        </w:rPr>
        <w:t xml:space="preserve">Podcast </w:t>
      </w:r>
      <w:r w:rsidR="000609BB">
        <w:rPr>
          <w:color w:val="909191"/>
          <w:sz w:val="20"/>
          <w:szCs w:val="20"/>
        </w:rPr>
        <w:t>Feedback</w:t>
      </w:r>
    </w:p>
    <w:p w14:paraId="3794D560" w14:textId="77777777" w:rsidR="00917AD6" w:rsidRDefault="00777EA6" w:rsidP="004E159E">
      <w:pPr>
        <w:pStyle w:val="ArialText"/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67808" behindDoc="0" locked="1" layoutInCell="1" allowOverlap="1" wp14:anchorId="0DBADD1C" wp14:editId="54C13FCE">
            <wp:simplePos x="0" y="0"/>
            <wp:positionH relativeFrom="column">
              <wp:posOffset>3376930</wp:posOffset>
            </wp:positionH>
            <wp:positionV relativeFrom="page">
              <wp:posOffset>-352425</wp:posOffset>
            </wp:positionV>
            <wp:extent cx="3635375" cy="2044700"/>
            <wp:effectExtent l="0" t="0" r="0" b="0"/>
            <wp:wrapNone/>
            <wp:docPr id="568493986" name="Grafik 568493986" descr="Ein Bild, das Screenshot, Text, Schrift, Visiten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493986" name="Grafik 568493986" descr="Ein Bild, das Screenshot, Text, Schrift, Visiten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4E32" w:rsidRPr="00622376">
        <w:rPr>
          <w:rFonts w:eastAsia="Calibri" w:cs="Calibri"/>
          <w:noProof/>
          <w:color w:val="909191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14B9AA5D" wp14:editId="31C9742C">
                <wp:simplePos x="0" y="0"/>
                <wp:positionH relativeFrom="margin">
                  <wp:posOffset>87849</wp:posOffset>
                </wp:positionH>
                <wp:positionV relativeFrom="page">
                  <wp:posOffset>542925</wp:posOffset>
                </wp:positionV>
                <wp:extent cx="4535805" cy="0"/>
                <wp:effectExtent l="0" t="0" r="0" b="0"/>
                <wp:wrapNone/>
                <wp:docPr id="11052" name="Group 11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5805" cy="0"/>
                          <a:chOff x="0" y="0"/>
                          <a:chExt cx="4545000" cy="12700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0" y="0"/>
                            <a:ext cx="4545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5000">
                                <a:moveTo>
                                  <a:pt x="0" y="0"/>
                                </a:moveTo>
                                <a:lnTo>
                                  <a:pt x="4545000" y="0"/>
                                </a:lnTo>
                              </a:path>
                            </a:pathLst>
                          </a:custGeom>
                          <a:ln w="15875" cap="flat">
                            <a:miter lim="100000"/>
                          </a:ln>
                        </wps:spPr>
                        <wps:style>
                          <a:lnRef idx="1">
                            <a:srgbClr val="90919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C36735" id="Group 11052" o:spid="_x0000_s1026" style="position:absolute;margin-left:6.9pt;margin-top:42.75pt;width:357.15pt;height:0;z-index:-251630592;mso-position-horizontal-relative:margin;mso-position-vertical-relative:page;mso-width-relative:margin;mso-height-relative:margin" coordsize="4545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">
                <v:shape id="Shape 121" o:spid="_x0000_s1027" style="position:absolute;width:45450;height:0;visibility:visible;mso-wrap-style:square;v-text-anchor:top" coordsize="454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" path="m,l4545000,e" filled="f" strokecolor="#909191" strokeweight="1.25pt">
                  <v:stroke miterlimit="1" joinstyle="miter"/>
                  <v:path arrowok="t" textboxrect="0,0,4545000,0"/>
                </v:shape>
                <w10:wrap anchorx="margin" anchory="page"/>
              </v:group>
            </w:pict>
          </mc:Fallback>
        </mc:AlternateContent>
      </w:r>
    </w:p>
    <w:p w14:paraId="26ACA802" w14:textId="77777777" w:rsidR="00004EC3" w:rsidRDefault="00004EC3" w:rsidP="00917AD6">
      <w:pPr>
        <w:pStyle w:val="ArialBeschreibunggrau"/>
        <w:ind w:firstLine="122"/>
      </w:pPr>
      <w:r w:rsidRPr="00004EC3">
        <w:t xml:space="preserve">Wir produzieren einen Literaturpodcast </w:t>
      </w:r>
    </w:p>
    <w:p w14:paraId="6F9B40F1" w14:textId="4C8DF4B1" w:rsidR="00917AD6" w:rsidRPr="00622376" w:rsidRDefault="00AB17B1" w:rsidP="00917AD6">
      <w:pPr>
        <w:pStyle w:val="ArialBeschreibunggrau"/>
        <w:ind w:firstLine="122"/>
      </w:pPr>
      <w:r>
        <w:t>www.planet-schule.de</w:t>
      </w:r>
    </w:p>
    <w:p w14:paraId="56657129" w14:textId="77777777" w:rsidR="00AB17B1" w:rsidRDefault="00AB17B1" w:rsidP="00917AD6">
      <w:pPr>
        <w:pStyle w:val="ArialBeschreibunggrau"/>
        <w:ind w:firstLine="122"/>
        <w:rPr>
          <w:szCs w:val="16"/>
        </w:rPr>
      </w:pPr>
    </w:p>
    <w:p w14:paraId="447D51FB" w14:textId="7BAA7C09" w:rsidR="00DB681D" w:rsidRPr="00AB17B1" w:rsidRDefault="00917AD6" w:rsidP="00917AD6">
      <w:pPr>
        <w:pStyle w:val="ArialBeschreibunggrau"/>
        <w:ind w:firstLine="122"/>
        <w:rPr>
          <w:color w:val="000000" w:themeColor="text1"/>
        </w:rPr>
      </w:pPr>
      <w:r w:rsidRPr="00AB17B1">
        <w:rPr>
          <w:color w:val="000000" w:themeColor="text1"/>
        </w:rPr>
        <w:t>Name:</w:t>
      </w:r>
    </w:p>
    <w:p w14:paraId="16BEF3AF" w14:textId="77777777" w:rsidR="00917AD6" w:rsidRPr="00917AD6" w:rsidRDefault="00917AD6" w:rsidP="006E49F9">
      <w:pPr>
        <w:pStyle w:val="ArialText"/>
        <w:spacing w:after="240" w:line="240" w:lineRule="auto"/>
        <w:ind w:left="141" w:hanging="11"/>
      </w:pPr>
    </w:p>
    <w:p w14:paraId="660476BB" w14:textId="34F55559" w:rsidR="00E1332E" w:rsidRDefault="00B84A2D" w:rsidP="00B84A2D">
      <w:pPr>
        <w:pStyle w:val="Arialberschrift"/>
        <w:spacing w:after="240"/>
      </w:pPr>
      <w:r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 wp14:anchorId="187A9347" wp14:editId="440FF99B">
                <wp:simplePos x="0" y="0"/>
                <wp:positionH relativeFrom="leftMargin">
                  <wp:posOffset>415290</wp:posOffset>
                </wp:positionH>
                <wp:positionV relativeFrom="page">
                  <wp:posOffset>1821180</wp:posOffset>
                </wp:positionV>
                <wp:extent cx="278130" cy="278130"/>
                <wp:effectExtent l="19050" t="0" r="26670" b="26670"/>
                <wp:wrapNone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130" cy="278130"/>
                          <a:chOff x="0" y="0"/>
                          <a:chExt cx="278333" cy="278333"/>
                        </a:xfrm>
                      </wpg:grpSpPr>
                      <wps:wsp>
                        <wps:cNvPr id="180" name="Shape 180"/>
                        <wps:cNvSpPr/>
                        <wps:spPr>
                          <a:xfrm>
                            <a:off x="0" y="222814"/>
                            <a:ext cx="21908" cy="5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08" h="55519">
                                <a:moveTo>
                                  <a:pt x="21908" y="0"/>
                                </a:moveTo>
                                <a:lnTo>
                                  <a:pt x="21908" y="13721"/>
                                </a:lnTo>
                                <a:lnTo>
                                  <a:pt x="21692" y="14244"/>
                                </a:lnTo>
                                <a:lnTo>
                                  <a:pt x="21908" y="14460"/>
                                </a:lnTo>
                                <a:lnTo>
                                  <a:pt x="21908" y="21875"/>
                                </a:lnTo>
                                <a:lnTo>
                                  <a:pt x="19469" y="19439"/>
                                </a:lnTo>
                                <a:lnTo>
                                  <a:pt x="7620" y="48001"/>
                                </a:lnTo>
                                <a:lnTo>
                                  <a:pt x="21908" y="42076"/>
                                </a:lnTo>
                                <a:lnTo>
                                  <a:pt x="21908" y="47859"/>
                                </a:lnTo>
                                <a:lnTo>
                                  <a:pt x="3912" y="55303"/>
                                </a:lnTo>
                                <a:cubicBezTo>
                                  <a:pt x="3492" y="55418"/>
                                  <a:pt x="3175" y="55519"/>
                                  <a:pt x="2858" y="55519"/>
                                </a:cubicBezTo>
                                <a:cubicBezTo>
                                  <a:pt x="2121" y="55519"/>
                                  <a:pt x="1486" y="55303"/>
                                  <a:pt x="953" y="54783"/>
                                </a:cubicBezTo>
                                <a:cubicBezTo>
                                  <a:pt x="216" y="54033"/>
                                  <a:pt x="0" y="52878"/>
                                  <a:pt x="419" y="51925"/>
                                </a:cubicBezTo>
                                <a:lnTo>
                                  <a:pt x="21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21908" y="100755"/>
                            <a:ext cx="107944" cy="169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44" h="169918">
                                <a:moveTo>
                                  <a:pt x="107944" y="0"/>
                                </a:moveTo>
                                <a:lnTo>
                                  <a:pt x="107944" y="7518"/>
                                </a:lnTo>
                                <a:lnTo>
                                  <a:pt x="15875" y="99587"/>
                                </a:lnTo>
                                <a:lnTo>
                                  <a:pt x="56299" y="139909"/>
                                </a:lnTo>
                                <a:lnTo>
                                  <a:pt x="107944" y="88301"/>
                                </a:lnTo>
                                <a:lnTo>
                                  <a:pt x="107944" y="95978"/>
                                </a:lnTo>
                                <a:lnTo>
                                  <a:pt x="58306" y="145612"/>
                                </a:lnTo>
                                <a:cubicBezTo>
                                  <a:pt x="58103" y="145828"/>
                                  <a:pt x="57785" y="146044"/>
                                  <a:pt x="57468" y="146145"/>
                                </a:cubicBezTo>
                                <a:lnTo>
                                  <a:pt x="0" y="169918"/>
                                </a:lnTo>
                                <a:lnTo>
                                  <a:pt x="0" y="164135"/>
                                </a:lnTo>
                                <a:lnTo>
                                  <a:pt x="14288" y="158210"/>
                                </a:lnTo>
                                <a:lnTo>
                                  <a:pt x="0" y="143933"/>
                                </a:lnTo>
                                <a:lnTo>
                                  <a:pt x="0" y="136519"/>
                                </a:lnTo>
                                <a:lnTo>
                                  <a:pt x="19571" y="156089"/>
                                </a:lnTo>
                                <a:lnTo>
                                  <a:pt x="51638" y="142754"/>
                                </a:lnTo>
                                <a:lnTo>
                                  <a:pt x="13017" y="104235"/>
                                </a:lnTo>
                                <a:lnTo>
                                  <a:pt x="0" y="135780"/>
                                </a:lnTo>
                                <a:lnTo>
                                  <a:pt x="0" y="122058"/>
                                </a:lnTo>
                                <a:lnTo>
                                  <a:pt x="9741" y="98520"/>
                                </a:lnTo>
                                <a:cubicBezTo>
                                  <a:pt x="9842" y="98203"/>
                                  <a:pt x="10058" y="97885"/>
                                  <a:pt x="10262" y="97682"/>
                                </a:cubicBezTo>
                                <a:lnTo>
                                  <a:pt x="107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29851" y="102549"/>
                            <a:ext cx="86570" cy="9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4185">
                                <a:moveTo>
                                  <a:pt x="86570" y="0"/>
                                </a:moveTo>
                                <a:lnTo>
                                  <a:pt x="86570" y="7623"/>
                                </a:lnTo>
                                <a:lnTo>
                                  <a:pt x="0" y="94185"/>
                                </a:lnTo>
                                <a:lnTo>
                                  <a:pt x="0" y="86508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851" y="15845"/>
                            <a:ext cx="86570" cy="924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2428">
                                <a:moveTo>
                                  <a:pt x="86570" y="0"/>
                                </a:moveTo>
                                <a:lnTo>
                                  <a:pt x="86570" y="6188"/>
                                </a:lnTo>
                                <a:lnTo>
                                  <a:pt x="84766" y="7650"/>
                                </a:lnTo>
                                <a:lnTo>
                                  <a:pt x="84449" y="7967"/>
                                </a:lnTo>
                                <a:lnTo>
                                  <a:pt x="81172" y="11256"/>
                                </a:lnTo>
                                <a:lnTo>
                                  <a:pt x="86570" y="16654"/>
                                </a:lnTo>
                                <a:lnTo>
                                  <a:pt x="86570" y="24160"/>
                                </a:lnTo>
                                <a:lnTo>
                                  <a:pt x="77362" y="14952"/>
                                </a:lnTo>
                                <a:lnTo>
                                  <a:pt x="55353" y="36974"/>
                                </a:lnTo>
                                <a:lnTo>
                                  <a:pt x="86570" y="68190"/>
                                </a:lnTo>
                                <a:lnTo>
                                  <a:pt x="86570" y="75709"/>
                                </a:lnTo>
                                <a:lnTo>
                                  <a:pt x="51645" y="40784"/>
                                </a:lnTo>
                                <a:lnTo>
                                  <a:pt x="0" y="92428"/>
                                </a:lnTo>
                                <a:lnTo>
                                  <a:pt x="0" y="84910"/>
                                </a:lnTo>
                                <a:lnTo>
                                  <a:pt x="80956" y="3954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16421" y="7987"/>
                            <a:ext cx="61912" cy="102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12" h="102185">
                                <a:moveTo>
                                  <a:pt x="20553" y="681"/>
                                </a:moveTo>
                                <a:cubicBezTo>
                                  <a:pt x="28226" y="2043"/>
                                  <a:pt x="34919" y="7361"/>
                                  <a:pt x="40843" y="13286"/>
                                </a:cubicBezTo>
                                <a:lnTo>
                                  <a:pt x="41059" y="13502"/>
                                </a:lnTo>
                                <a:cubicBezTo>
                                  <a:pt x="52705" y="25566"/>
                                  <a:pt x="61912" y="40489"/>
                                  <a:pt x="42012" y="60174"/>
                                </a:cubicBezTo>
                                <a:lnTo>
                                  <a:pt x="36932" y="65254"/>
                                </a:lnTo>
                                <a:lnTo>
                                  <a:pt x="11214" y="90972"/>
                                </a:lnTo>
                                <a:lnTo>
                                  <a:pt x="0" y="102185"/>
                                </a:lnTo>
                                <a:lnTo>
                                  <a:pt x="0" y="94562"/>
                                </a:lnTo>
                                <a:lnTo>
                                  <a:pt x="5499" y="89066"/>
                                </a:lnTo>
                                <a:lnTo>
                                  <a:pt x="0" y="83567"/>
                                </a:lnTo>
                                <a:lnTo>
                                  <a:pt x="0" y="76049"/>
                                </a:lnTo>
                                <a:lnTo>
                                  <a:pt x="9207" y="85256"/>
                                </a:lnTo>
                                <a:lnTo>
                                  <a:pt x="31217" y="63235"/>
                                </a:lnTo>
                                <a:lnTo>
                                  <a:pt x="0" y="32018"/>
                                </a:lnTo>
                                <a:lnTo>
                                  <a:pt x="0" y="24512"/>
                                </a:lnTo>
                                <a:lnTo>
                                  <a:pt x="35027" y="59539"/>
                                </a:lnTo>
                                <a:lnTo>
                                  <a:pt x="38417" y="56262"/>
                                </a:lnTo>
                                <a:cubicBezTo>
                                  <a:pt x="54077" y="40806"/>
                                  <a:pt x="49632" y="29910"/>
                                  <a:pt x="37351" y="17210"/>
                                </a:cubicBezTo>
                                <a:lnTo>
                                  <a:pt x="37147" y="16994"/>
                                </a:lnTo>
                                <a:cubicBezTo>
                                  <a:pt x="28734" y="8631"/>
                                  <a:pt x="21800" y="5456"/>
                                  <a:pt x="15567" y="5773"/>
                                </a:cubicBezTo>
                                <a:cubicBezTo>
                                  <a:pt x="12451" y="5932"/>
                                  <a:pt x="9510" y="6964"/>
                                  <a:pt x="6647" y="8657"/>
                                </a:cubicBezTo>
                                <a:lnTo>
                                  <a:pt x="0" y="14046"/>
                                </a:lnTo>
                                <a:lnTo>
                                  <a:pt x="0" y="7858"/>
                                </a:lnTo>
                                <a:lnTo>
                                  <a:pt x="8284" y="2024"/>
                                </a:lnTo>
                                <a:cubicBezTo>
                                  <a:pt x="12636" y="308"/>
                                  <a:pt x="16717" y="0"/>
                                  <a:pt x="20553" y="6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278333" cy="278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333" h="278333">
                                <a:moveTo>
                                  <a:pt x="257480" y="21488"/>
                                </a:moveTo>
                                <a:lnTo>
                                  <a:pt x="257264" y="21273"/>
                                </a:lnTo>
                                <a:cubicBezTo>
                                  <a:pt x="245415" y="9423"/>
                                  <a:pt x="230492" y="0"/>
                                  <a:pt x="210807" y="19799"/>
                                </a:cubicBezTo>
                                <a:lnTo>
                                  <a:pt x="32169" y="198438"/>
                                </a:lnTo>
                                <a:cubicBezTo>
                                  <a:pt x="31966" y="198641"/>
                                  <a:pt x="31750" y="198958"/>
                                  <a:pt x="31648" y="199276"/>
                                </a:cubicBezTo>
                                <a:lnTo>
                                  <a:pt x="419" y="274739"/>
                                </a:lnTo>
                                <a:cubicBezTo>
                                  <a:pt x="0" y="275692"/>
                                  <a:pt x="216" y="276847"/>
                                  <a:pt x="953" y="277597"/>
                                </a:cubicBezTo>
                                <a:cubicBezTo>
                                  <a:pt x="1486" y="278117"/>
                                  <a:pt x="2121" y="278333"/>
                                  <a:pt x="2858" y="278333"/>
                                </a:cubicBezTo>
                                <a:cubicBezTo>
                                  <a:pt x="3175" y="278333"/>
                                  <a:pt x="3492" y="278232"/>
                                  <a:pt x="3912" y="278117"/>
                                </a:cubicBezTo>
                                <a:lnTo>
                                  <a:pt x="79375" y="246901"/>
                                </a:lnTo>
                                <a:cubicBezTo>
                                  <a:pt x="79692" y="246799"/>
                                  <a:pt x="80010" y="246583"/>
                                  <a:pt x="80213" y="246367"/>
                                </a:cubicBezTo>
                                <a:lnTo>
                                  <a:pt x="227635" y="98958"/>
                                </a:lnTo>
                                <a:lnTo>
                                  <a:pt x="253352" y="73241"/>
                                </a:lnTo>
                                <a:lnTo>
                                  <a:pt x="258432" y="68161"/>
                                </a:lnTo>
                                <a:cubicBezTo>
                                  <a:pt x="278333" y="48476"/>
                                  <a:pt x="269126" y="33553"/>
                                  <a:pt x="257480" y="21488"/>
                                </a:cubicBez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5204" y="30798"/>
                            <a:ext cx="62433" cy="62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33" h="62446">
                                <a:moveTo>
                                  <a:pt x="40424" y="62446"/>
                                </a:moveTo>
                                <a:lnTo>
                                  <a:pt x="0" y="22022"/>
                                </a:lnTo>
                                <a:lnTo>
                                  <a:pt x="22009" y="0"/>
                                </a:lnTo>
                                <a:lnTo>
                                  <a:pt x="62433" y="40424"/>
                                </a:lnTo>
                                <a:lnTo>
                                  <a:pt x="40424" y="62446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783" y="56629"/>
                            <a:ext cx="184137" cy="184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37" h="184036">
                                <a:moveTo>
                                  <a:pt x="0" y="143713"/>
                                </a:moveTo>
                                <a:lnTo>
                                  <a:pt x="143713" y="0"/>
                                </a:lnTo>
                                <a:lnTo>
                                  <a:pt x="184137" y="40424"/>
                                </a:lnTo>
                                <a:lnTo>
                                  <a:pt x="40424" y="184036"/>
                                </a:lnTo>
                                <a:lnTo>
                                  <a:pt x="0" y="143713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1692" y="204991"/>
                            <a:ext cx="51854" cy="5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54" h="51854">
                                <a:moveTo>
                                  <a:pt x="13233" y="0"/>
                                </a:moveTo>
                                <a:lnTo>
                                  <a:pt x="51854" y="38519"/>
                                </a:lnTo>
                                <a:lnTo>
                                  <a:pt x="19787" y="51854"/>
                                </a:lnTo>
                                <a:lnTo>
                                  <a:pt x="0" y="32067"/>
                                </a:lnTo>
                                <a:lnTo>
                                  <a:pt x="13233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0" y="242252"/>
                            <a:ext cx="28575" cy="28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" h="28562">
                                <a:moveTo>
                                  <a:pt x="11849" y="0"/>
                                </a:moveTo>
                                <a:lnTo>
                                  <a:pt x="28575" y="16713"/>
                                </a:lnTo>
                                <a:lnTo>
                                  <a:pt x="0" y="28562"/>
                                </a:lnTo>
                                <a:lnTo>
                                  <a:pt x="11849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11023" y="8255"/>
                            <a:ext cx="59474" cy="59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74" h="59271">
                                <a:moveTo>
                                  <a:pt x="40424" y="59271"/>
                                </a:moveTo>
                                <a:lnTo>
                                  <a:pt x="0" y="18847"/>
                                </a:lnTo>
                                <a:lnTo>
                                  <a:pt x="3277" y="15558"/>
                                </a:lnTo>
                                <a:lnTo>
                                  <a:pt x="3594" y="15240"/>
                                </a:lnTo>
                                <a:cubicBezTo>
                                  <a:pt x="14808" y="4026"/>
                                  <a:pt x="25718" y="0"/>
                                  <a:pt x="42545" y="16726"/>
                                </a:cubicBezTo>
                                <a:lnTo>
                                  <a:pt x="42748" y="16942"/>
                                </a:lnTo>
                                <a:cubicBezTo>
                                  <a:pt x="55029" y="29642"/>
                                  <a:pt x="59474" y="40538"/>
                                  <a:pt x="43815" y="55994"/>
                                </a:cubicBezTo>
                                <a:lnTo>
                                  <a:pt x="40424" y="59271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0E5D80" id="Group 11059" o:spid="_x0000_s1026" style="position:absolute;margin-left:32.7pt;margin-top:143.4pt;width:21.9pt;height:21.9pt;z-index:-251715584;mso-position-horizontal-relative:left-margin-area;mso-position-vertical-relative:page" coordsize="278333,27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">
                <v:shape id="Shape 180" o:spid="_x0000_s1027" style="position:absolute;top:222814;width:21908;height:55519;visibility:visible;mso-wrap-style:square;v-text-anchor:top" coordsize="21908,5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" path="m21908,r,13721l21692,14244r216,216l21908,21875,19469,19439,7620,48001,21908,42076r,5783l3912,55303v-420,115,-737,216,-1054,216c2121,55519,1486,55303,953,54783,216,54033,,52878,419,51925l21908,xe" fillcolor="#00347d" stroked="f" strokeweight="0">
                  <v:stroke miterlimit="1" joinstyle="miter"/>
                  <v:path arrowok="t" textboxrect="0,0,21908,55519"/>
                </v:shape>
                <v:shape id="Shape 181" o:spid="_x0000_s1028" style="position:absolute;left:21908;top:100755;width:107944;height:169918;visibility:visible;mso-wrap-style:square;v-text-anchor:top" coordsize="107944,169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" path="m107944,r,7518l15875,99587r40424,40322l107944,88301r,7677l58306,145612v-203,216,-521,432,-838,533l,169918r,-5783l14288,158210,,143933r,-7414l19571,156089,51638,142754,13017,104235,,135780,,122058,9741,98520v101,-317,317,-635,521,-838l107944,xe" fillcolor="#00347d" stroked="f" strokeweight="0">
                  <v:stroke miterlimit="1" joinstyle="miter"/>
                  <v:path arrowok="t" textboxrect="0,0,107944,169918"/>
                </v:shape>
                <v:shape id="Shape 182" o:spid="_x0000_s1029" style="position:absolute;left:129851;top:102549;width:86570;height:94185;visibility:visible;mso-wrap-style:square;v-text-anchor:top" coordsize="86570,94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" path="m86570,r,7623l,94185,,86508,86570,xe" fillcolor="#00347d" stroked="f" strokeweight="0">
                  <v:stroke miterlimit="1" joinstyle="miter"/>
                  <v:path arrowok="t" textboxrect="0,0,86570,94185"/>
                </v:shape>
                <v:shape id="Shape 183" o:spid="_x0000_s1030" style="position:absolute;left:129851;top:15845;width:86570;height:92428;visibility:visible;mso-wrap-style:square;v-text-anchor:top" coordsize="86570,92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" path="m86570,r,6188l84766,7650r-317,317l81172,11256r5398,5398l86570,24160,77362,14952,55353,36974,86570,68190r,7519l51645,40784,,92428,,84910,80956,3954,86570,xe" fillcolor="#00347d" stroked="f" strokeweight="0">
                  <v:stroke miterlimit="1" joinstyle="miter"/>
                  <v:path arrowok="t" textboxrect="0,0,86570,92428"/>
                </v:shape>
                <v:shape id="Shape 184" o:spid="_x0000_s1031" style="position:absolute;left:216421;top:7987;width:61912;height:102185;visibility:visible;mso-wrap-style:square;v-text-anchor:top" coordsize="61912,102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" path="m20553,681v7673,1362,14366,6680,20290,12605l41059,13502v11646,12064,20853,26987,953,46672l36932,65254,11214,90972,,102185,,94562,5499,89066,,83567,,76049r9207,9207l31217,63235,,32018,,24512,35027,59539r3390,-3277c54077,40806,49632,29910,37351,17210r-204,-216c28734,8631,21800,5456,15567,5773,12451,5932,9510,6964,6647,8657l,14046,,7858,8284,2024c12636,308,16717,,20553,681xe" fillcolor="#00347d" stroked="f" strokeweight="0">
                  <v:stroke miterlimit="1" joinstyle="miter"/>
                  <v:path arrowok="t" textboxrect="0,0,61912,102185"/>
                </v:shape>
                <v:shape id="Shape 185" o:spid="_x0000_s1032" style="position:absolute;width:278333;height:278333;visibility:visible;mso-wrap-style:square;v-text-anchor:top" coordsize="278333,278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" path="m257480,21488r-216,-215c245415,9423,230492,,210807,19799l32169,198438v-203,203,-419,520,-521,838l419,274739v-419,953,-203,2108,534,2858c1486,278117,2121,278333,2858,278333v317,,634,-101,1054,-216l79375,246901v317,-102,635,-318,838,-534l227635,98958,253352,73241r5080,-5080c278333,48476,269126,33553,257480,21488xe" filled="f" strokecolor="#00347d" strokeweight=".25pt">
                  <v:stroke miterlimit="83231f" joinstyle="miter"/>
                  <v:path arrowok="t" textboxrect="0,0,278333,278333"/>
                </v:shape>
                <v:shape id="Shape 186" o:spid="_x0000_s1033" style="position:absolute;left:185204;top:30798;width:62433;height:62446;visibility:visible;mso-wrap-style:square;v-text-anchor:top" coordsize="62433,624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" path="m40424,62446l,22022,22009,,62433,40424,40424,62446xe" filled="f" strokecolor="#00347d" strokeweight=".25pt">
                  <v:stroke miterlimit="83231f" joinstyle="miter"/>
                  <v:path arrowok="t" textboxrect="0,0,62433,62446"/>
                </v:shape>
                <v:shape id="Shape 187" o:spid="_x0000_s1034" style="position:absolute;left:37783;top:56629;width:184137;height:184036;visibility:visible;mso-wrap-style:square;v-text-anchor:top" coordsize="184137,184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" path="m,143713l143713,r40424,40424l40424,184036,,143713xe" filled="f" strokecolor="#00347d" strokeweight=".25pt">
                  <v:stroke miterlimit="83231f" joinstyle="miter"/>
                  <v:path arrowok="t" textboxrect="0,0,184137,184036"/>
                </v:shape>
                <v:shape id="Shape 188" o:spid="_x0000_s1035" style="position:absolute;left:21692;top:204991;width:51854;height:51854;visibility:visible;mso-wrap-style:square;v-text-anchor:top" coordsize="51854,51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" path="m13233,l51854,38519,19787,51854,,32067,13233,xe" filled="f" strokecolor="#00347d" strokeweight=".25pt">
                  <v:stroke miterlimit="83231f" joinstyle="miter"/>
                  <v:path arrowok="t" textboxrect="0,0,51854,51854"/>
                </v:shape>
                <v:shape id="Shape 189" o:spid="_x0000_s1036" style="position:absolute;left:7620;top:242252;width:28575;height:28562;visibility:visible;mso-wrap-style:square;v-text-anchor:top" coordsize="28575,285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" path="m11849,l28575,16713,,28562,11849,xe" filled="f" strokecolor="#00347d" strokeweight=".25pt">
                  <v:stroke miterlimit="83231f" joinstyle="miter"/>
                  <v:path arrowok="t" textboxrect="0,0,28575,28562"/>
                </v:shape>
                <v:shape id="Shape 190" o:spid="_x0000_s1037" style="position:absolute;left:211023;top:8255;width:59474;height:59271;visibility:visible;mso-wrap-style:square;v-text-anchor:top" coordsize="59474,59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" path="m40424,59271l,18847,3277,15558r317,-318c14808,4026,25718,,42545,16726r203,216c55029,29642,59474,40538,43815,55994r-3391,3277xe" filled="f" strokecolor="#00347d" strokeweight=".25pt">
                  <v:stroke miterlimit="83231f" joinstyle="miter"/>
                  <v:path arrowok="t" textboxrect="0,0,59474,59271"/>
                </v:shape>
                <w10:wrap anchorx="margin" anchory="page"/>
              </v:group>
            </w:pict>
          </mc:Fallback>
        </mc:AlternateContent>
      </w:r>
      <w:r w:rsidR="00BA4B01">
        <w:t>Podcast-</w:t>
      </w:r>
      <w:r w:rsidR="000609BB">
        <w:t>Feedback</w:t>
      </w:r>
    </w:p>
    <w:p w14:paraId="7CFAB5B7" w14:textId="4001A43C" w:rsidR="001D5063" w:rsidRPr="00B84A2D" w:rsidRDefault="000609BB" w:rsidP="00B84A2D">
      <w:pPr>
        <w:pStyle w:val="ArialText"/>
        <w:spacing w:after="240" w:line="240" w:lineRule="auto"/>
        <w:ind w:left="132" w:firstLine="0"/>
        <w:rPr>
          <w:b/>
        </w:rPr>
      </w:pPr>
      <w:r w:rsidRPr="00B84A2D">
        <w:rPr>
          <w:b/>
        </w:rPr>
        <w:t>Hört euch den Podcast einer anderen Gruppe an und beantwortet folgende Fragen</w:t>
      </w:r>
      <w:r w:rsidR="00B84A2D">
        <w:rPr>
          <w:b/>
        </w:rPr>
        <w:t>:</w:t>
      </w:r>
      <w:r w:rsidR="00B84A2D">
        <w:rPr>
          <w:b/>
        </w:rPr>
        <w:br/>
      </w:r>
      <w:r w:rsidR="00B84A2D" w:rsidRPr="00B84A2D">
        <w:t>(Benennt dabei positives wie negatives Feedback bitte möglichst konkret am Beispiel mit Angabe des Timecodes</w:t>
      </w:r>
      <w:r w:rsidR="00B84A2D">
        <w:t>.</w:t>
      </w:r>
      <w:r w:rsidR="00B84A2D" w:rsidRPr="00B84A2D">
        <w:t>)</w:t>
      </w:r>
    </w:p>
    <w:p w14:paraId="391A1602" w14:textId="7C6A55D2" w:rsidR="00917AD6" w:rsidRDefault="00917AD6" w:rsidP="00B84A2D">
      <w:pPr>
        <w:pStyle w:val="ArialText"/>
        <w:spacing w:after="240" w:line="240" w:lineRule="auto"/>
        <w:ind w:left="0" w:firstLine="0"/>
      </w:pPr>
    </w:p>
    <w:p w14:paraId="60C5C8B2" w14:textId="22C709C0" w:rsidR="007E33B6" w:rsidRPr="00B84A2D" w:rsidRDefault="00DF228A" w:rsidP="00B84A2D">
      <w:pPr>
        <w:pStyle w:val="ArialText"/>
        <w:spacing w:after="240" w:line="240" w:lineRule="auto"/>
      </w:pPr>
      <w:r>
        <w:t xml:space="preserve">War </w:t>
      </w:r>
      <w:r w:rsidR="000609BB">
        <w:t>die Inhaltsangabe klar und verständlich?</w:t>
      </w:r>
    </w:p>
    <w:p w14:paraId="1EB141D6" w14:textId="44ED34A7" w:rsidR="00592A6A" w:rsidRDefault="00592A6A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8BA7BA1" w14:textId="77777777" w:rsidR="00B84A2D" w:rsidRDefault="00B84A2D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F33C070" w14:textId="48CDDB5F" w:rsidR="00592A6A" w:rsidRPr="002D4E32" w:rsidRDefault="00592A6A" w:rsidP="00B84A2D">
      <w:pPr>
        <w:pStyle w:val="ArialText"/>
        <w:spacing w:after="240" w:line="240" w:lineRule="auto"/>
        <w:ind w:left="0" w:firstLine="0"/>
      </w:pPr>
    </w:p>
    <w:p w14:paraId="39482C4B" w14:textId="0514A1E3" w:rsidR="00592A6A" w:rsidRPr="00B84A2D" w:rsidRDefault="00DF228A" w:rsidP="00B84A2D">
      <w:pPr>
        <w:pStyle w:val="ArialText"/>
        <w:spacing w:after="240" w:line="240" w:lineRule="auto"/>
        <w:ind w:left="0" w:firstLine="130"/>
      </w:pPr>
      <w:r>
        <w:t>War die Sprache klar, verständlich und anschaulich?</w:t>
      </w:r>
    </w:p>
    <w:p w14:paraId="20D80AB2" w14:textId="4A6B5152" w:rsidR="00592A6A" w:rsidRDefault="00592A6A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39A6AEC0" w14:textId="77777777" w:rsidR="000E20C8" w:rsidRDefault="000E20C8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75257CAB" w14:textId="77777777" w:rsidR="00B84A2D" w:rsidRDefault="00B84A2D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6FBDE96" w14:textId="49E3148A" w:rsidR="000E20C8" w:rsidRDefault="000E20C8" w:rsidP="00B84A2D">
      <w:pPr>
        <w:pStyle w:val="ArialText"/>
        <w:spacing w:after="240" w:line="240" w:lineRule="auto"/>
        <w:ind w:left="0" w:firstLine="0"/>
      </w:pPr>
    </w:p>
    <w:p w14:paraId="618AD48A" w14:textId="357311D6" w:rsidR="000E20C8" w:rsidRDefault="00DF228A" w:rsidP="00B84A2D">
      <w:pPr>
        <w:pStyle w:val="ArialText"/>
        <w:spacing w:after="240" w:line="240" w:lineRule="auto"/>
        <w:ind w:left="141" w:hanging="11"/>
      </w:pPr>
      <w:r>
        <w:t>Wurde der Podcast kreativ umgesetzt?</w:t>
      </w:r>
    </w:p>
    <w:p w14:paraId="5985E323" w14:textId="77777777" w:rsidR="000E20C8" w:rsidRDefault="000E20C8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0679879" w14:textId="77777777" w:rsidR="000E20C8" w:rsidRDefault="000E20C8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1511CDF" w14:textId="77777777" w:rsidR="000E20C8" w:rsidRDefault="000E20C8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B0DB453" w14:textId="0393219D" w:rsidR="00917AD6" w:rsidRPr="002D4E32" w:rsidRDefault="00917AD6" w:rsidP="00B84A2D">
      <w:pPr>
        <w:pStyle w:val="ArialText"/>
        <w:spacing w:after="240" w:line="240" w:lineRule="auto"/>
        <w:ind w:left="0" w:firstLine="0"/>
      </w:pPr>
    </w:p>
    <w:p w14:paraId="55A082D9" w14:textId="6457534E" w:rsidR="00592A6A" w:rsidRPr="00B84A2D" w:rsidRDefault="00DF228A" w:rsidP="00B84A2D">
      <w:pPr>
        <w:pStyle w:val="ArialText"/>
        <w:spacing w:after="240" w:line="240" w:lineRule="auto"/>
        <w:ind w:left="132" w:firstLine="0"/>
      </w:pPr>
      <w:r>
        <w:t xml:space="preserve">Was hat der Podcast in </w:t>
      </w:r>
      <w:r w:rsidR="0055089A">
        <w:t>d</w:t>
      </w:r>
      <w:r>
        <w:t>ir ausgelöst oder verändert? Wie denk</w:t>
      </w:r>
      <w:r w:rsidR="0055089A">
        <w:t>st</w:t>
      </w:r>
      <w:r>
        <w:t xml:space="preserve"> </w:t>
      </w:r>
      <w:r w:rsidR="0055089A">
        <w:t>du</w:t>
      </w:r>
      <w:r>
        <w:t xml:space="preserve"> jetzt über den Text?</w:t>
      </w:r>
    </w:p>
    <w:p w14:paraId="09C8B440" w14:textId="2CC1F89A" w:rsidR="00592A6A" w:rsidRDefault="00592A6A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73B7A090" w14:textId="3F4EA7B5" w:rsidR="00592A6A" w:rsidRDefault="00592A6A" w:rsidP="00B84A2D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76C4D15" w14:textId="5C26FD24" w:rsidR="00FB798E" w:rsidRDefault="00592A6A" w:rsidP="00B84A2D">
      <w:pPr>
        <w:pStyle w:val="ArialText"/>
        <w:spacing w:after="240" w:line="240" w:lineRule="auto"/>
        <w:ind w:left="130" w:firstLine="0"/>
      </w:pPr>
      <w:r>
        <w:t>___________________________________________________________________________</w:t>
      </w:r>
      <w:r w:rsidR="007E33B6">
        <w:t>_</w:t>
      </w:r>
    </w:p>
    <w:p w14:paraId="5ECA3122" w14:textId="027EC7D9" w:rsidR="00B84A2D" w:rsidRDefault="00B84A2D" w:rsidP="00B84A2D">
      <w:pPr>
        <w:pStyle w:val="ArialText"/>
        <w:spacing w:after="240" w:line="240" w:lineRule="auto"/>
        <w:ind w:left="130" w:firstLine="0"/>
      </w:pPr>
    </w:p>
    <w:p w14:paraId="54C58D46" w14:textId="7923160E" w:rsidR="00B84A2D" w:rsidRDefault="006E49F9" w:rsidP="00B84A2D">
      <w:pPr>
        <w:pStyle w:val="ArialText"/>
        <w:spacing w:after="240" w:line="240" w:lineRule="auto"/>
        <w:ind w:left="130" w:firstLine="0"/>
      </w:pPr>
      <w:r>
        <w:t>Ist euch sonst noch etwas aufgefallen? Habt ihr konkrete Ideen oder Tipps für die andere Gruppe?</w:t>
      </w:r>
    </w:p>
    <w:p w14:paraId="64B45268" w14:textId="77777777" w:rsidR="006E49F9" w:rsidRDefault="006E49F9" w:rsidP="006E49F9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6FAD4170" w14:textId="43118DD8" w:rsidR="006E49F9" w:rsidRDefault="006E49F9" w:rsidP="006E49F9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37B70B6" w14:textId="24640D41" w:rsidR="006E49F9" w:rsidRPr="00B84A2D" w:rsidRDefault="006E49F9" w:rsidP="006E49F9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sectPr w:rsidR="006E49F9" w:rsidRPr="00B84A2D" w:rsidSect="006D268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B1319" w14:textId="77777777" w:rsidR="005839AB" w:rsidRDefault="005839AB">
      <w:pPr>
        <w:spacing w:after="0" w:line="240" w:lineRule="auto"/>
      </w:pPr>
      <w:r>
        <w:separator/>
      </w:r>
    </w:p>
  </w:endnote>
  <w:endnote w:type="continuationSeparator" w:id="0">
    <w:p w14:paraId="57AFDF97" w14:textId="77777777" w:rsidR="005839AB" w:rsidRDefault="005839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Calibri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D9AC4" w14:textId="77777777" w:rsidR="00AA47B5" w:rsidRDefault="00C367E2">
    <w:pPr>
      <w:spacing w:after="0" w:line="259" w:lineRule="auto"/>
      <w:ind w:left="0" w:right="875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9FD172E" wp14:editId="4D6F086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A17F26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E925" w14:textId="55CE5D0E" w:rsidR="00AB430E" w:rsidRPr="00CB6221" w:rsidRDefault="00AB17B1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462839FD" wp14:editId="10458364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1107C"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5D4224EB" wp14:editId="68D4D819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5-05-01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49D13F9" w14:textId="00E9CBED" w:rsidR="00055038" w:rsidRPr="0081107C" w:rsidRDefault="00DF228A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>1. Mai 2025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D4224EB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5-05-01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49D13F9" w14:textId="00E9CBED" w:rsidR="00055038" w:rsidRPr="0081107C" w:rsidRDefault="00DF228A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>1. Mai 2025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0F230" w14:textId="77777777" w:rsidR="00AA47B5" w:rsidRDefault="001E43DF">
    <w:pPr>
      <w:spacing w:after="160" w:line="259" w:lineRule="auto"/>
      <w:ind w:left="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0B564EF8" wp14:editId="092033A6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2B845E" w14:textId="77777777" w:rsidR="001E43DF" w:rsidRDefault="001E43DF" w:rsidP="001E43DF">
                            <w:pPr>
                              <w:spacing w:after="160" w:line="259" w:lineRule="auto"/>
                              <w:ind w:left="0" w:firstLine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564EF8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3C2B845E" w14:textId="77777777" w:rsidR="001E43DF" w:rsidRDefault="001E43DF" w:rsidP="001E43DF">
                      <w:pPr>
                        <w:spacing w:after="160" w:line="259" w:lineRule="auto"/>
                        <w:ind w:left="0" w:firstLine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1B375" w14:textId="77777777" w:rsidR="005839AB" w:rsidRDefault="005839AB">
      <w:pPr>
        <w:spacing w:after="0" w:line="240" w:lineRule="auto"/>
      </w:pPr>
      <w:r>
        <w:separator/>
      </w:r>
    </w:p>
  </w:footnote>
  <w:footnote w:type="continuationSeparator" w:id="0">
    <w:p w14:paraId="0FCBDBEE" w14:textId="77777777" w:rsidR="005839AB" w:rsidRDefault="005839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6E9EE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CE62B1" wp14:editId="33ACDF3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D022730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KTQ7ll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AB08F" w14:textId="77777777" w:rsidR="00AB17B1" w:rsidRDefault="00AB17B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362FB" w14:textId="77777777" w:rsidR="00AB17B1" w:rsidRDefault="00AB17B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981233606">
    <w:abstractNumId w:val="4"/>
  </w:num>
  <w:num w:numId="2" w16cid:durableId="118769266">
    <w:abstractNumId w:val="1"/>
  </w:num>
  <w:num w:numId="3" w16cid:durableId="449250761">
    <w:abstractNumId w:val="0"/>
  </w:num>
  <w:num w:numId="4" w16cid:durableId="1878732781">
    <w:abstractNumId w:val="2"/>
  </w:num>
  <w:num w:numId="5" w16cid:durableId="19137356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EC3"/>
    <w:rsid w:val="00000978"/>
    <w:rsid w:val="000033D9"/>
    <w:rsid w:val="00004EC3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09BB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45A5"/>
    <w:rsid w:val="000C7742"/>
    <w:rsid w:val="000D12F4"/>
    <w:rsid w:val="000D19B3"/>
    <w:rsid w:val="000D27AD"/>
    <w:rsid w:val="000D7CAF"/>
    <w:rsid w:val="000E08B0"/>
    <w:rsid w:val="000E20C8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0D0D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95E01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089A"/>
    <w:rsid w:val="00551E7E"/>
    <w:rsid w:val="00567B89"/>
    <w:rsid w:val="00575A98"/>
    <w:rsid w:val="00576291"/>
    <w:rsid w:val="005821BC"/>
    <w:rsid w:val="0058285F"/>
    <w:rsid w:val="005839AB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60A"/>
    <w:rsid w:val="0063380E"/>
    <w:rsid w:val="00635A66"/>
    <w:rsid w:val="00637C43"/>
    <w:rsid w:val="00644132"/>
    <w:rsid w:val="006469AB"/>
    <w:rsid w:val="006503DD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E49F9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1EF8"/>
    <w:rsid w:val="009E7BDD"/>
    <w:rsid w:val="009F13B4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17B1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84A2D"/>
    <w:rsid w:val="00B92BB5"/>
    <w:rsid w:val="00B9395D"/>
    <w:rsid w:val="00B93F6D"/>
    <w:rsid w:val="00B94DF8"/>
    <w:rsid w:val="00BA4B01"/>
    <w:rsid w:val="00BB0D44"/>
    <w:rsid w:val="00BC3339"/>
    <w:rsid w:val="00BC3CEF"/>
    <w:rsid w:val="00BD08E0"/>
    <w:rsid w:val="00BD7611"/>
    <w:rsid w:val="00BE4208"/>
    <w:rsid w:val="00BE5510"/>
    <w:rsid w:val="00BF5E25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28A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07F0C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B2F1B0B"/>
  <w15:docId w15:val="{722E401C-0003-40C3-9F96-FA7D9285E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udi\Desktop\WDR\Planet%20Schule\ABs\SWR_Planet_Schule_Arbeitsblatt_231026%20(2)%20-%20Kopi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908CD04-FA9E-4EF0-8FCF-083A13DC293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 (2) - Kopie</Template>
  <TotalTime>0</TotalTime>
  <Pages>1</Pages>
  <Words>235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Arbeitsblatt 2: Feedback geben, Thema: Literatur-Podcast erstellen</vt:lpstr>
    </vt:vector>
  </TitlesOfParts>
  <Company/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8: Feedback geben, Thema: Literatur-Podcast erstellen</dc:title>
  <dc:subject/>
  <dc:creator>planet schule/ WDR</dc:creator>
  <cp:keywords>Feedback geben, Literatur-Podcast, Podcast erstellen, konzipieren</cp:keywords>
  <cp:lastPrinted>2023-09-15T11:43:00Z</cp:lastPrinted>
  <dcterms:created xsi:type="dcterms:W3CDTF">2025-05-19T14:40:00Z</dcterms:created>
  <dcterms:modified xsi:type="dcterms:W3CDTF">2025-06-23T15:07:00Z</dcterms:modified>
</cp:coreProperties>
</file>