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E6C12" w14:textId="77777777" w:rsidR="00494D80" w:rsidRPr="002D4E32" w:rsidRDefault="00494D80" w:rsidP="00494D80">
      <w:pPr>
        <w:pStyle w:val="ArialText"/>
        <w:rPr>
          <w:sz w:val="20"/>
          <w:szCs w:val="20"/>
        </w:rPr>
      </w:pPr>
    </w:p>
    <w:p w14:paraId="6934C5E7" w14:textId="103D2A8D" w:rsidR="00494D80" w:rsidRPr="002D4E32" w:rsidRDefault="00494D80" w:rsidP="00494D80">
      <w:pPr>
        <w:pStyle w:val="ArialText"/>
        <w:rPr>
          <w:color w:val="909191"/>
          <w:sz w:val="20"/>
          <w:szCs w:val="20"/>
        </w:rPr>
      </w:pPr>
      <w:r w:rsidRPr="002D4E32">
        <w:rPr>
          <w:color w:val="909191"/>
          <w:sz w:val="20"/>
          <w:szCs w:val="20"/>
        </w:rPr>
        <w:t xml:space="preserve">Arbeitsblatt </w:t>
      </w:r>
      <w:r w:rsidR="00D872BB">
        <w:rPr>
          <w:color w:val="909191"/>
          <w:sz w:val="20"/>
          <w:szCs w:val="20"/>
        </w:rPr>
        <w:t>7</w:t>
      </w:r>
      <w:r w:rsidRPr="002D4E32">
        <w:rPr>
          <w:color w:val="909191"/>
          <w:sz w:val="20"/>
          <w:szCs w:val="20"/>
        </w:rPr>
        <w:t xml:space="preserve">: </w:t>
      </w:r>
      <w:r w:rsidR="00D872BB">
        <w:rPr>
          <w:color w:val="909191"/>
          <w:sz w:val="20"/>
          <w:szCs w:val="20"/>
        </w:rPr>
        <w:t>Podcast-Skript</w:t>
      </w:r>
    </w:p>
    <w:p w14:paraId="2899272E" w14:textId="18B3256C" w:rsidR="00494D80" w:rsidRDefault="00494D80" w:rsidP="00494D80">
      <w:pPr>
        <w:pStyle w:val="ArialText"/>
      </w:pPr>
      <w:r w:rsidRPr="00622376">
        <w:rPr>
          <w:rFonts w:eastAsia="Calibri" w:cs="Calibri"/>
          <w:noProof/>
          <w:color w:val="909191"/>
        </w:rPr>
        <mc:AlternateContent>
          <mc:Choice Requires="wpg">
            <w:drawing>
              <wp:anchor distT="0" distB="0" distL="114300" distR="114300" simplePos="0" relativeHeight="251804672" behindDoc="1" locked="0" layoutInCell="1" allowOverlap="1" wp14:anchorId="6077146B" wp14:editId="51694C25">
                <wp:simplePos x="0" y="0"/>
                <wp:positionH relativeFrom="margin">
                  <wp:posOffset>87630</wp:posOffset>
                </wp:positionH>
                <wp:positionV relativeFrom="page">
                  <wp:posOffset>600075</wp:posOffset>
                </wp:positionV>
                <wp:extent cx="4535805" cy="0"/>
                <wp:effectExtent l="0" t="0" r="0" b="0"/>
                <wp:wrapNone/>
                <wp:docPr id="11052" name="Group 11052"/>
                <wp:cNvGraphicFramePr/>
                <a:graphic xmlns:a="http://schemas.openxmlformats.org/drawingml/2006/main">
                  <a:graphicData uri="http://schemas.microsoft.com/office/word/2010/wordprocessingGroup">
                    <wpg:wgp>
                      <wpg:cNvGrpSpPr/>
                      <wpg:grpSpPr>
                        <a:xfrm>
                          <a:off x="0" y="0"/>
                          <a:ext cx="4535805" cy="0"/>
                          <a:chOff x="0" y="0"/>
                          <a:chExt cx="4545000" cy="12700"/>
                        </a:xfrm>
                      </wpg:grpSpPr>
                      <wps:wsp>
                        <wps:cNvPr id="121" name="Shape 121"/>
                        <wps:cNvSpPr/>
                        <wps:spPr>
                          <a:xfrm>
                            <a:off x="0" y="0"/>
                            <a:ext cx="4545000" cy="0"/>
                          </a:xfrm>
                          <a:custGeom>
                            <a:avLst/>
                            <a:gdLst/>
                            <a:ahLst/>
                            <a:cxnLst/>
                            <a:rect l="0" t="0" r="0" b="0"/>
                            <a:pathLst>
                              <a:path w="4545000">
                                <a:moveTo>
                                  <a:pt x="0" y="0"/>
                                </a:moveTo>
                                <a:lnTo>
                                  <a:pt x="4545000" y="0"/>
                                </a:lnTo>
                              </a:path>
                            </a:pathLst>
                          </a:custGeom>
                          <a:noFill/>
                          <a:ln w="15875" cap="flat" cmpd="sng" algn="ctr">
                            <a:solidFill>
                              <a:srgbClr val="909191"/>
                            </a:solidFill>
                            <a:prstDash val="solid"/>
                            <a:miter lim="1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79E71E44" id="Group 11052" o:spid="_x0000_s1026" style="position:absolute;margin-left:6.9pt;margin-top:47.25pt;width:357.15pt;height:0;z-index:-251511808;mso-position-horizontal-relative:margin;mso-position-vertical-relative:page;mso-width-relative:margin;mso-height-relative:margin" coordsize="4545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">
                <v:shape id="Shape 121" o:spid="_x0000_s1027" style="position:absolute;width:45450;height:0;visibility:visible;mso-wrap-style:square;v-text-anchor:top" coordsize="454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" path="m,l4545000,e" filled="f" strokecolor="#909191" strokeweight="1.25pt">
                  <v:stroke miterlimit="1" joinstyle="miter"/>
                  <v:path arrowok="t" textboxrect="0,0,4545000,0"/>
                </v:shape>
                <w10:wrap anchorx="margin" anchory="page"/>
              </v:group>
            </w:pict>
          </mc:Fallback>
        </mc:AlternateContent>
      </w:r>
      <w:r w:rsidRPr="002D4E32">
        <w:rPr>
          <w:i/>
          <w:iCs/>
          <w:noProof/>
          <w:sz w:val="20"/>
          <w:szCs w:val="20"/>
        </w:rPr>
        <w:drawing>
          <wp:anchor distT="0" distB="0" distL="114300" distR="114300" simplePos="0" relativeHeight="251805696" behindDoc="0" locked="1" layoutInCell="1" allowOverlap="1" wp14:anchorId="660E0219" wp14:editId="5534B650">
            <wp:simplePos x="0" y="0"/>
            <wp:positionH relativeFrom="column">
              <wp:posOffset>3376930</wp:posOffset>
            </wp:positionH>
            <wp:positionV relativeFrom="page">
              <wp:posOffset>-352425</wp:posOffset>
            </wp:positionV>
            <wp:extent cx="3635375" cy="2044700"/>
            <wp:effectExtent l="0" t="0" r="0" b="0"/>
            <wp:wrapNone/>
            <wp:docPr id="568493986" name="Grafik 568493986"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493986" name="Grafik 568493986" descr="Ein Bild, das Screenshot, Text, Schrift, Visitenkarte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80D7A5" w14:textId="77777777" w:rsidR="00494D80" w:rsidRDefault="00494D80" w:rsidP="00494D80">
      <w:pPr>
        <w:pStyle w:val="ArialBeschreibunggrau"/>
        <w:ind w:firstLine="122"/>
      </w:pPr>
      <w:r w:rsidRPr="00004EC3">
        <w:t xml:space="preserve">Wir produzieren einen Literaturpodcast </w:t>
      </w:r>
    </w:p>
    <w:p w14:paraId="67DD96CD" w14:textId="77777777" w:rsidR="00494D80" w:rsidRPr="00622376" w:rsidRDefault="00494D80" w:rsidP="00494D80">
      <w:pPr>
        <w:pStyle w:val="ArialBeschreibunggrau"/>
        <w:ind w:firstLine="122"/>
      </w:pPr>
      <w:r>
        <w:t>www.planet-schule.de</w:t>
      </w:r>
    </w:p>
    <w:p w14:paraId="3AEF29B7" w14:textId="77777777" w:rsidR="00494D80" w:rsidRDefault="00494D80" w:rsidP="00494D80">
      <w:pPr>
        <w:pStyle w:val="ArialBeschreibunggrau"/>
        <w:ind w:firstLine="122"/>
        <w:rPr>
          <w:szCs w:val="16"/>
        </w:rPr>
      </w:pPr>
    </w:p>
    <w:p w14:paraId="042012E6" w14:textId="77777777" w:rsidR="00494D80" w:rsidRPr="00447870" w:rsidRDefault="00494D80" w:rsidP="00494D80">
      <w:pPr>
        <w:pStyle w:val="ArialBeschreibunggrau"/>
        <w:ind w:firstLine="122"/>
        <w:rPr>
          <w:color w:val="000000" w:themeColor="text1"/>
        </w:rPr>
      </w:pPr>
      <w:r w:rsidRPr="00447870">
        <w:rPr>
          <w:color w:val="000000" w:themeColor="text1"/>
        </w:rPr>
        <w:t>Name:</w:t>
      </w:r>
    </w:p>
    <w:p w14:paraId="5D81A49F" w14:textId="77777777" w:rsidR="00494D80" w:rsidRDefault="00494D80" w:rsidP="00494D80">
      <w:pPr>
        <w:pStyle w:val="ArialText"/>
        <w:spacing w:after="240" w:line="240" w:lineRule="auto"/>
        <w:ind w:left="141" w:hanging="11"/>
      </w:pPr>
    </w:p>
    <w:p w14:paraId="29C1CE56" w14:textId="77777777" w:rsidR="00337E52" w:rsidRPr="00337E52" w:rsidRDefault="00337E52" w:rsidP="00337E52">
      <w:pPr>
        <w:spacing w:after="240" w:line="240" w:lineRule="auto"/>
        <w:ind w:left="141" w:right="-143" w:hanging="11"/>
        <w:rPr>
          <w:rFonts w:ascii="Arial" w:eastAsia="TheSans C5" w:hAnsi="Arial" w:cs="TheSans C5"/>
          <w:b/>
          <w:bCs/>
          <w:sz w:val="44"/>
        </w:rPr>
      </w:pPr>
      <w:r w:rsidRPr="00337E52">
        <w:rPr>
          <w:rFonts w:ascii="Arial" w:eastAsia="TheSans C5" w:hAnsi="Arial" w:cs="TheSans C5"/>
          <w:b/>
          <w:bCs/>
          <w:noProof/>
          <w:sz w:val="44"/>
        </w:rPr>
        <mc:AlternateContent>
          <mc:Choice Requires="wps">
            <w:drawing>
              <wp:anchor distT="0" distB="0" distL="0" distR="0" simplePos="0" relativeHeight="251769856" behindDoc="1" locked="0" layoutInCell="1" allowOverlap="1" wp14:anchorId="6BF3D2F0" wp14:editId="5C3F35DE">
                <wp:simplePos x="0" y="0"/>
                <wp:positionH relativeFrom="page">
                  <wp:posOffset>819150</wp:posOffset>
                </wp:positionH>
                <wp:positionV relativeFrom="paragraph">
                  <wp:posOffset>494665</wp:posOffset>
                </wp:positionV>
                <wp:extent cx="6076950" cy="1695450"/>
                <wp:effectExtent l="0" t="0" r="19050" b="19050"/>
                <wp:wrapTopAndBottom/>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76950" cy="1695450"/>
                        </a:xfrm>
                        <a:prstGeom prst="rect">
                          <a:avLst/>
                        </a:prstGeom>
                        <a:solidFill>
                          <a:srgbClr val="F0E7DD"/>
                        </a:solidFill>
                        <a:ln w="6350">
                          <a:solidFill>
                            <a:srgbClr val="00347D"/>
                          </a:solidFill>
                          <a:prstDash val="solid"/>
                        </a:ln>
                      </wps:spPr>
                      <wps:txbx>
                        <w:txbxContent>
                          <w:p w14:paraId="0B5CE96D" w14:textId="77777777" w:rsidR="00494D80" w:rsidRDefault="00337E52" w:rsidP="00337E52">
                            <w:pPr>
                              <w:pStyle w:val="Textkrper"/>
                              <w:spacing w:before="239" w:line="237" w:lineRule="auto"/>
                              <w:ind w:left="283" w:right="330"/>
                              <w:rPr>
                                <w:rFonts w:ascii="Arial" w:hAnsi="Arial" w:cs="Arial"/>
                                <w:spacing w:val="-2"/>
                                <w:w w:val="105"/>
                              </w:rPr>
                            </w:pPr>
                            <w:r w:rsidRPr="00B3186D">
                              <w:rPr>
                                <w:rFonts w:ascii="Arial" w:hAnsi="Arial" w:cs="Arial"/>
                                <w:w w:val="105"/>
                              </w:rPr>
                              <w:t>Ein</w:t>
                            </w:r>
                            <w:r w:rsidRPr="00B3186D">
                              <w:rPr>
                                <w:rFonts w:ascii="Arial" w:hAnsi="Arial" w:cs="Arial"/>
                                <w:spacing w:val="-2"/>
                                <w:w w:val="105"/>
                              </w:rPr>
                              <w:t xml:space="preserve"> </w:t>
                            </w:r>
                            <w:r w:rsidRPr="00B3186D">
                              <w:rPr>
                                <w:rFonts w:ascii="Arial" w:hAnsi="Arial" w:cs="Arial"/>
                                <w:w w:val="105"/>
                              </w:rPr>
                              <w:t>Skript</w:t>
                            </w:r>
                            <w:r w:rsidRPr="00B3186D">
                              <w:rPr>
                                <w:rFonts w:ascii="Arial" w:hAnsi="Arial" w:cs="Arial"/>
                                <w:spacing w:val="-2"/>
                                <w:w w:val="105"/>
                              </w:rPr>
                              <w:t xml:space="preserve"> </w:t>
                            </w:r>
                            <w:r w:rsidRPr="00B3186D">
                              <w:rPr>
                                <w:rFonts w:ascii="Arial" w:hAnsi="Arial" w:cs="Arial"/>
                                <w:w w:val="105"/>
                              </w:rPr>
                              <w:t>ist</w:t>
                            </w:r>
                            <w:r w:rsidRPr="00B3186D">
                              <w:rPr>
                                <w:rFonts w:ascii="Arial" w:hAnsi="Arial" w:cs="Arial"/>
                                <w:spacing w:val="-2"/>
                                <w:w w:val="105"/>
                              </w:rPr>
                              <w:t xml:space="preserve"> </w:t>
                            </w:r>
                            <w:r w:rsidRPr="00B3186D">
                              <w:rPr>
                                <w:rFonts w:ascii="Arial" w:hAnsi="Arial" w:cs="Arial"/>
                                <w:w w:val="105"/>
                              </w:rPr>
                              <w:t>die</w:t>
                            </w:r>
                            <w:r w:rsidRPr="00B3186D">
                              <w:rPr>
                                <w:rFonts w:ascii="Arial" w:hAnsi="Arial" w:cs="Arial"/>
                                <w:spacing w:val="-6"/>
                                <w:w w:val="105"/>
                              </w:rPr>
                              <w:t xml:space="preserve"> </w:t>
                            </w:r>
                            <w:r w:rsidRPr="00B3186D">
                              <w:rPr>
                                <w:rFonts w:ascii="Arial" w:hAnsi="Arial" w:cs="Arial"/>
                                <w:w w:val="105"/>
                              </w:rPr>
                              <w:t>Vorlage</w:t>
                            </w:r>
                            <w:r w:rsidRPr="00B3186D">
                              <w:rPr>
                                <w:rFonts w:ascii="Arial" w:hAnsi="Arial" w:cs="Arial"/>
                                <w:spacing w:val="-2"/>
                                <w:w w:val="105"/>
                              </w:rPr>
                              <w:t xml:space="preserve"> </w:t>
                            </w:r>
                            <w:r w:rsidRPr="00B3186D">
                              <w:rPr>
                                <w:rFonts w:ascii="Arial" w:hAnsi="Arial" w:cs="Arial"/>
                                <w:w w:val="105"/>
                              </w:rPr>
                              <w:t>für</w:t>
                            </w:r>
                            <w:r w:rsidRPr="00B3186D">
                              <w:rPr>
                                <w:rFonts w:ascii="Arial" w:hAnsi="Arial" w:cs="Arial"/>
                                <w:spacing w:val="-2"/>
                                <w:w w:val="105"/>
                              </w:rPr>
                              <w:t xml:space="preserve"> </w:t>
                            </w:r>
                            <w:r w:rsidRPr="00B3186D">
                              <w:rPr>
                                <w:rFonts w:ascii="Arial" w:hAnsi="Arial" w:cs="Arial"/>
                                <w:w w:val="105"/>
                              </w:rPr>
                              <w:t>den</w:t>
                            </w:r>
                            <w:r w:rsidRPr="00B3186D">
                              <w:rPr>
                                <w:rFonts w:ascii="Arial" w:hAnsi="Arial" w:cs="Arial"/>
                                <w:spacing w:val="-2"/>
                                <w:w w:val="105"/>
                              </w:rPr>
                              <w:t xml:space="preserve"> </w:t>
                            </w:r>
                            <w:r w:rsidRPr="00B3186D">
                              <w:rPr>
                                <w:rFonts w:ascii="Arial" w:hAnsi="Arial" w:cs="Arial"/>
                                <w:w w:val="105"/>
                              </w:rPr>
                              <w:t>Inhalt,</w:t>
                            </w:r>
                            <w:r w:rsidRPr="00B3186D">
                              <w:rPr>
                                <w:rFonts w:ascii="Arial" w:hAnsi="Arial" w:cs="Arial"/>
                                <w:spacing w:val="-2"/>
                                <w:w w:val="105"/>
                              </w:rPr>
                              <w:t xml:space="preserve"> </w:t>
                            </w:r>
                            <w:r w:rsidRPr="00B3186D">
                              <w:rPr>
                                <w:rFonts w:ascii="Arial" w:hAnsi="Arial" w:cs="Arial"/>
                                <w:w w:val="105"/>
                              </w:rPr>
                              <w:t>den</w:t>
                            </w:r>
                            <w:r w:rsidRPr="00B3186D">
                              <w:rPr>
                                <w:rFonts w:ascii="Arial" w:hAnsi="Arial" w:cs="Arial"/>
                                <w:spacing w:val="-2"/>
                                <w:w w:val="105"/>
                              </w:rPr>
                              <w:t xml:space="preserve"> </w:t>
                            </w:r>
                            <w:r w:rsidRPr="00B3186D">
                              <w:rPr>
                                <w:rFonts w:ascii="Arial" w:hAnsi="Arial" w:cs="Arial"/>
                                <w:w w:val="105"/>
                              </w:rPr>
                              <w:t>ihr</w:t>
                            </w:r>
                            <w:r w:rsidRPr="00B3186D">
                              <w:rPr>
                                <w:rFonts w:ascii="Arial" w:hAnsi="Arial" w:cs="Arial"/>
                                <w:spacing w:val="-2"/>
                                <w:w w:val="105"/>
                              </w:rPr>
                              <w:t xml:space="preserve"> </w:t>
                            </w:r>
                            <w:r w:rsidRPr="00B3186D">
                              <w:rPr>
                                <w:rFonts w:ascii="Arial" w:hAnsi="Arial" w:cs="Arial"/>
                                <w:w w:val="105"/>
                              </w:rPr>
                              <w:t>gerne</w:t>
                            </w:r>
                            <w:r w:rsidRPr="00B3186D">
                              <w:rPr>
                                <w:rFonts w:ascii="Arial" w:hAnsi="Arial" w:cs="Arial"/>
                                <w:spacing w:val="-2"/>
                                <w:w w:val="105"/>
                              </w:rPr>
                              <w:t xml:space="preserve"> </w:t>
                            </w:r>
                            <w:r w:rsidRPr="00B3186D">
                              <w:rPr>
                                <w:rFonts w:ascii="Arial" w:hAnsi="Arial" w:cs="Arial"/>
                                <w:w w:val="105"/>
                              </w:rPr>
                              <w:t>veröffentlichen</w:t>
                            </w:r>
                            <w:r w:rsidRPr="00B3186D">
                              <w:rPr>
                                <w:rFonts w:ascii="Arial" w:hAnsi="Arial" w:cs="Arial"/>
                                <w:spacing w:val="-2"/>
                                <w:w w:val="105"/>
                              </w:rPr>
                              <w:t xml:space="preserve"> </w:t>
                            </w:r>
                            <w:r w:rsidRPr="00B3186D">
                              <w:rPr>
                                <w:rFonts w:ascii="Arial" w:hAnsi="Arial" w:cs="Arial"/>
                                <w:w w:val="105"/>
                              </w:rPr>
                              <w:t>möchtet.</w:t>
                            </w:r>
                          </w:p>
                          <w:p w14:paraId="3AB0BFFB" w14:textId="11FC5252" w:rsidR="00337E52" w:rsidRPr="00B3186D" w:rsidRDefault="00337E52" w:rsidP="00337E52">
                            <w:pPr>
                              <w:pStyle w:val="Textkrper"/>
                              <w:spacing w:before="239" w:line="237" w:lineRule="auto"/>
                              <w:ind w:left="283" w:right="330"/>
                              <w:rPr>
                                <w:rFonts w:ascii="Arial" w:hAnsi="Arial" w:cs="Arial"/>
                                <w:color w:val="000000"/>
                              </w:rPr>
                            </w:pPr>
                            <w:r w:rsidRPr="00B3186D">
                              <w:rPr>
                                <w:rFonts w:ascii="Arial" w:hAnsi="Arial" w:cs="Arial"/>
                                <w:w w:val="105"/>
                              </w:rPr>
                              <w:t>Ihr</w:t>
                            </w:r>
                            <w:r w:rsidRPr="00B3186D">
                              <w:rPr>
                                <w:rFonts w:ascii="Arial" w:hAnsi="Arial" w:cs="Arial"/>
                                <w:spacing w:val="-2"/>
                                <w:w w:val="105"/>
                              </w:rPr>
                              <w:t xml:space="preserve"> </w:t>
                            </w:r>
                            <w:r w:rsidRPr="00B3186D">
                              <w:rPr>
                                <w:rFonts w:ascii="Arial" w:hAnsi="Arial" w:cs="Arial"/>
                                <w:w w:val="105"/>
                              </w:rPr>
                              <w:t>könnt</w:t>
                            </w:r>
                            <w:r w:rsidRPr="00B3186D">
                              <w:rPr>
                                <w:rFonts w:ascii="Arial" w:hAnsi="Arial" w:cs="Arial"/>
                                <w:spacing w:val="-2"/>
                                <w:w w:val="105"/>
                              </w:rPr>
                              <w:t xml:space="preserve"> </w:t>
                            </w:r>
                            <w:r w:rsidRPr="00B3186D">
                              <w:rPr>
                                <w:rFonts w:ascii="Arial" w:hAnsi="Arial" w:cs="Arial"/>
                                <w:w w:val="105"/>
                              </w:rPr>
                              <w:t xml:space="preserve">euch überlegen, ob ihr </w:t>
                            </w:r>
                            <w:r w:rsidRPr="00B3186D">
                              <w:rPr>
                                <w:rFonts w:ascii="Arial" w:hAnsi="Arial" w:cs="Arial"/>
                                <w:b/>
                                <w:w w:val="105"/>
                              </w:rPr>
                              <w:t xml:space="preserve">Stichpunkte </w:t>
                            </w:r>
                            <w:r w:rsidRPr="00B3186D">
                              <w:rPr>
                                <w:rFonts w:ascii="Arial" w:hAnsi="Arial" w:cs="Arial"/>
                                <w:w w:val="105"/>
                              </w:rPr>
                              <w:t>notiert</w:t>
                            </w:r>
                            <w:r w:rsidR="00494D80">
                              <w:rPr>
                                <w:rFonts w:ascii="Arial" w:hAnsi="Arial" w:cs="Arial"/>
                                <w:w w:val="105"/>
                              </w:rPr>
                              <w:t xml:space="preserve">, also nur </w:t>
                            </w:r>
                            <w:r w:rsidRPr="00B3186D">
                              <w:rPr>
                                <w:rFonts w:ascii="Arial" w:hAnsi="Arial" w:cs="Arial"/>
                                <w:w w:val="105"/>
                              </w:rPr>
                              <w:t>einen groben Entwurf erstellt.</w:t>
                            </w:r>
                            <w:r w:rsidR="00494D80">
                              <w:rPr>
                                <w:rFonts w:ascii="Arial" w:hAnsi="Arial" w:cs="Arial"/>
                                <w:w w:val="105"/>
                              </w:rPr>
                              <w:t xml:space="preserve"> Dies hat den Vorteil, dass es meist lockerer klingt.</w:t>
                            </w:r>
                            <w:r w:rsidR="00494D80">
                              <w:rPr>
                                <w:rFonts w:ascii="Arial" w:hAnsi="Arial" w:cs="Arial"/>
                                <w:w w:val="105"/>
                              </w:rPr>
                              <w:br/>
                            </w:r>
                            <w:r w:rsidRPr="00B3186D">
                              <w:rPr>
                                <w:rFonts w:ascii="Arial" w:hAnsi="Arial" w:cs="Arial"/>
                                <w:w w:val="105"/>
                              </w:rPr>
                              <w:t xml:space="preserve">Ihr habt </w:t>
                            </w:r>
                            <w:r w:rsidR="00494D80">
                              <w:rPr>
                                <w:rFonts w:ascii="Arial" w:hAnsi="Arial" w:cs="Arial"/>
                                <w:w w:val="105"/>
                              </w:rPr>
                              <w:t xml:space="preserve">aber </w:t>
                            </w:r>
                            <w:r w:rsidRPr="00B3186D">
                              <w:rPr>
                                <w:rFonts w:ascii="Arial" w:hAnsi="Arial" w:cs="Arial"/>
                                <w:w w:val="105"/>
                              </w:rPr>
                              <w:t xml:space="preserve">auch die Möglichkeit, alles sehr detailliert oder sogar </w:t>
                            </w:r>
                            <w:r w:rsidRPr="00B3186D">
                              <w:rPr>
                                <w:rFonts w:ascii="Arial" w:hAnsi="Arial" w:cs="Arial"/>
                                <w:b/>
                                <w:w w:val="105"/>
                              </w:rPr>
                              <w:t xml:space="preserve">Wort für Wort </w:t>
                            </w:r>
                            <w:r w:rsidRPr="00B3186D">
                              <w:rPr>
                                <w:rFonts w:ascii="Arial" w:hAnsi="Arial" w:cs="Arial"/>
                                <w:w w:val="105"/>
                              </w:rPr>
                              <w:t>aufzuschreiben.</w:t>
                            </w:r>
                            <w:r w:rsidR="00494D80">
                              <w:rPr>
                                <w:rFonts w:ascii="Arial" w:hAnsi="Arial" w:cs="Arial"/>
                                <w:w w:val="105"/>
                              </w:rPr>
                              <w:t xml:space="preserve"> Das kann euch mehr Sicherheit geben, birgt aber auch die Gefahr, dass es schnell abgelesen klingt und damit langweilig für eure Zuhörerinnen und Zuhörer. Eure Gruppenmitglieder sollten bei der Aufnahme darauf achten</w:t>
                            </w:r>
                            <w:r w:rsidR="008F777D">
                              <w:rPr>
                                <w:rFonts w:ascii="Arial" w:hAnsi="Arial" w:cs="Arial"/>
                                <w:w w:val="105"/>
                              </w:rPr>
                              <w:t>, dass ihr eure vorformulierten Sätze trotzdem möglichst locker sprecht und nicht vorlest.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6BF3D2F0" id="_x0000_t202" coordsize="21600,21600" o:spt="202" path="m,l,21600r21600,l21600,xe">
                <v:stroke joinstyle="miter"/>
                <v:path gradientshapeok="t" o:connecttype="rect"/>
              </v:shapetype>
              <v:shape id="Textbox 43" o:spid="_x0000_s1026" type="#_x0000_t202" style="position:absolute;left:0;text-align:left;margin-left:64.5pt;margin-top:38.95pt;width:478.5pt;height:133.5pt;z-index:-2515466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" fillcolor="#f0e7dd" strokecolor="#00347d" strokeweight=".5pt">
                <v:path arrowok="t"/>
                <v:textbox inset="0,0,0,0">
                  <w:txbxContent>
                    <w:p w14:paraId="0B5CE96D" w14:textId="77777777" w:rsidR="00494D80" w:rsidRDefault="00337E52" w:rsidP="00337E52">
                      <w:pPr>
                        <w:pStyle w:val="Textkrper"/>
                        <w:spacing w:before="239" w:line="237" w:lineRule="auto"/>
                        <w:ind w:left="283" w:right="330"/>
                        <w:rPr>
                          <w:rFonts w:ascii="Arial" w:hAnsi="Arial" w:cs="Arial"/>
                          <w:spacing w:val="-2"/>
                          <w:w w:val="105"/>
                        </w:rPr>
                      </w:pPr>
                      <w:r w:rsidRPr="00B3186D">
                        <w:rPr>
                          <w:rFonts w:ascii="Arial" w:hAnsi="Arial" w:cs="Arial"/>
                          <w:w w:val="105"/>
                        </w:rPr>
                        <w:t>Ein</w:t>
                      </w:r>
                      <w:r w:rsidRPr="00B3186D">
                        <w:rPr>
                          <w:rFonts w:ascii="Arial" w:hAnsi="Arial" w:cs="Arial"/>
                          <w:spacing w:val="-2"/>
                          <w:w w:val="105"/>
                        </w:rPr>
                        <w:t xml:space="preserve"> </w:t>
                      </w:r>
                      <w:r w:rsidRPr="00B3186D">
                        <w:rPr>
                          <w:rFonts w:ascii="Arial" w:hAnsi="Arial" w:cs="Arial"/>
                          <w:w w:val="105"/>
                        </w:rPr>
                        <w:t>Skript</w:t>
                      </w:r>
                      <w:r w:rsidRPr="00B3186D">
                        <w:rPr>
                          <w:rFonts w:ascii="Arial" w:hAnsi="Arial" w:cs="Arial"/>
                          <w:spacing w:val="-2"/>
                          <w:w w:val="105"/>
                        </w:rPr>
                        <w:t xml:space="preserve"> </w:t>
                      </w:r>
                      <w:r w:rsidRPr="00B3186D">
                        <w:rPr>
                          <w:rFonts w:ascii="Arial" w:hAnsi="Arial" w:cs="Arial"/>
                          <w:w w:val="105"/>
                        </w:rPr>
                        <w:t>ist</w:t>
                      </w:r>
                      <w:r w:rsidRPr="00B3186D">
                        <w:rPr>
                          <w:rFonts w:ascii="Arial" w:hAnsi="Arial" w:cs="Arial"/>
                          <w:spacing w:val="-2"/>
                          <w:w w:val="105"/>
                        </w:rPr>
                        <w:t xml:space="preserve"> </w:t>
                      </w:r>
                      <w:r w:rsidRPr="00B3186D">
                        <w:rPr>
                          <w:rFonts w:ascii="Arial" w:hAnsi="Arial" w:cs="Arial"/>
                          <w:w w:val="105"/>
                        </w:rPr>
                        <w:t>die</w:t>
                      </w:r>
                      <w:r w:rsidRPr="00B3186D">
                        <w:rPr>
                          <w:rFonts w:ascii="Arial" w:hAnsi="Arial" w:cs="Arial"/>
                          <w:spacing w:val="-6"/>
                          <w:w w:val="105"/>
                        </w:rPr>
                        <w:t xml:space="preserve"> </w:t>
                      </w:r>
                      <w:r w:rsidRPr="00B3186D">
                        <w:rPr>
                          <w:rFonts w:ascii="Arial" w:hAnsi="Arial" w:cs="Arial"/>
                          <w:w w:val="105"/>
                        </w:rPr>
                        <w:t>Vorlage</w:t>
                      </w:r>
                      <w:r w:rsidRPr="00B3186D">
                        <w:rPr>
                          <w:rFonts w:ascii="Arial" w:hAnsi="Arial" w:cs="Arial"/>
                          <w:spacing w:val="-2"/>
                          <w:w w:val="105"/>
                        </w:rPr>
                        <w:t xml:space="preserve"> </w:t>
                      </w:r>
                      <w:r w:rsidRPr="00B3186D">
                        <w:rPr>
                          <w:rFonts w:ascii="Arial" w:hAnsi="Arial" w:cs="Arial"/>
                          <w:w w:val="105"/>
                        </w:rPr>
                        <w:t>für</w:t>
                      </w:r>
                      <w:r w:rsidRPr="00B3186D">
                        <w:rPr>
                          <w:rFonts w:ascii="Arial" w:hAnsi="Arial" w:cs="Arial"/>
                          <w:spacing w:val="-2"/>
                          <w:w w:val="105"/>
                        </w:rPr>
                        <w:t xml:space="preserve"> </w:t>
                      </w:r>
                      <w:r w:rsidRPr="00B3186D">
                        <w:rPr>
                          <w:rFonts w:ascii="Arial" w:hAnsi="Arial" w:cs="Arial"/>
                          <w:w w:val="105"/>
                        </w:rPr>
                        <w:t>den</w:t>
                      </w:r>
                      <w:r w:rsidRPr="00B3186D">
                        <w:rPr>
                          <w:rFonts w:ascii="Arial" w:hAnsi="Arial" w:cs="Arial"/>
                          <w:spacing w:val="-2"/>
                          <w:w w:val="105"/>
                        </w:rPr>
                        <w:t xml:space="preserve"> </w:t>
                      </w:r>
                      <w:r w:rsidRPr="00B3186D">
                        <w:rPr>
                          <w:rFonts w:ascii="Arial" w:hAnsi="Arial" w:cs="Arial"/>
                          <w:w w:val="105"/>
                        </w:rPr>
                        <w:t>Inhalt,</w:t>
                      </w:r>
                      <w:r w:rsidRPr="00B3186D">
                        <w:rPr>
                          <w:rFonts w:ascii="Arial" w:hAnsi="Arial" w:cs="Arial"/>
                          <w:spacing w:val="-2"/>
                          <w:w w:val="105"/>
                        </w:rPr>
                        <w:t xml:space="preserve"> </w:t>
                      </w:r>
                      <w:r w:rsidRPr="00B3186D">
                        <w:rPr>
                          <w:rFonts w:ascii="Arial" w:hAnsi="Arial" w:cs="Arial"/>
                          <w:w w:val="105"/>
                        </w:rPr>
                        <w:t>den</w:t>
                      </w:r>
                      <w:r w:rsidRPr="00B3186D">
                        <w:rPr>
                          <w:rFonts w:ascii="Arial" w:hAnsi="Arial" w:cs="Arial"/>
                          <w:spacing w:val="-2"/>
                          <w:w w:val="105"/>
                        </w:rPr>
                        <w:t xml:space="preserve"> </w:t>
                      </w:r>
                      <w:r w:rsidRPr="00B3186D">
                        <w:rPr>
                          <w:rFonts w:ascii="Arial" w:hAnsi="Arial" w:cs="Arial"/>
                          <w:w w:val="105"/>
                        </w:rPr>
                        <w:t>ihr</w:t>
                      </w:r>
                      <w:r w:rsidRPr="00B3186D">
                        <w:rPr>
                          <w:rFonts w:ascii="Arial" w:hAnsi="Arial" w:cs="Arial"/>
                          <w:spacing w:val="-2"/>
                          <w:w w:val="105"/>
                        </w:rPr>
                        <w:t xml:space="preserve"> </w:t>
                      </w:r>
                      <w:r w:rsidRPr="00B3186D">
                        <w:rPr>
                          <w:rFonts w:ascii="Arial" w:hAnsi="Arial" w:cs="Arial"/>
                          <w:w w:val="105"/>
                        </w:rPr>
                        <w:t>gerne</w:t>
                      </w:r>
                      <w:r w:rsidRPr="00B3186D">
                        <w:rPr>
                          <w:rFonts w:ascii="Arial" w:hAnsi="Arial" w:cs="Arial"/>
                          <w:spacing w:val="-2"/>
                          <w:w w:val="105"/>
                        </w:rPr>
                        <w:t xml:space="preserve"> </w:t>
                      </w:r>
                      <w:r w:rsidRPr="00B3186D">
                        <w:rPr>
                          <w:rFonts w:ascii="Arial" w:hAnsi="Arial" w:cs="Arial"/>
                          <w:w w:val="105"/>
                        </w:rPr>
                        <w:t>veröffentlichen</w:t>
                      </w:r>
                      <w:r w:rsidRPr="00B3186D">
                        <w:rPr>
                          <w:rFonts w:ascii="Arial" w:hAnsi="Arial" w:cs="Arial"/>
                          <w:spacing w:val="-2"/>
                          <w:w w:val="105"/>
                        </w:rPr>
                        <w:t xml:space="preserve"> </w:t>
                      </w:r>
                      <w:r w:rsidRPr="00B3186D">
                        <w:rPr>
                          <w:rFonts w:ascii="Arial" w:hAnsi="Arial" w:cs="Arial"/>
                          <w:w w:val="105"/>
                        </w:rPr>
                        <w:t>möchtet.</w:t>
                      </w:r>
                    </w:p>
                    <w:p w14:paraId="3AB0BFFB" w14:textId="11FC5252" w:rsidR="00337E52" w:rsidRPr="00B3186D" w:rsidRDefault="00337E52" w:rsidP="00337E52">
                      <w:pPr>
                        <w:pStyle w:val="Textkrper"/>
                        <w:spacing w:before="239" w:line="237" w:lineRule="auto"/>
                        <w:ind w:left="283" w:right="330"/>
                        <w:rPr>
                          <w:rFonts w:ascii="Arial" w:hAnsi="Arial" w:cs="Arial"/>
                          <w:color w:val="000000"/>
                        </w:rPr>
                      </w:pPr>
                      <w:r w:rsidRPr="00B3186D">
                        <w:rPr>
                          <w:rFonts w:ascii="Arial" w:hAnsi="Arial" w:cs="Arial"/>
                          <w:w w:val="105"/>
                        </w:rPr>
                        <w:t>Ihr</w:t>
                      </w:r>
                      <w:r w:rsidRPr="00B3186D">
                        <w:rPr>
                          <w:rFonts w:ascii="Arial" w:hAnsi="Arial" w:cs="Arial"/>
                          <w:spacing w:val="-2"/>
                          <w:w w:val="105"/>
                        </w:rPr>
                        <w:t xml:space="preserve"> </w:t>
                      </w:r>
                      <w:r w:rsidRPr="00B3186D">
                        <w:rPr>
                          <w:rFonts w:ascii="Arial" w:hAnsi="Arial" w:cs="Arial"/>
                          <w:w w:val="105"/>
                        </w:rPr>
                        <w:t>könnt</w:t>
                      </w:r>
                      <w:r w:rsidRPr="00B3186D">
                        <w:rPr>
                          <w:rFonts w:ascii="Arial" w:hAnsi="Arial" w:cs="Arial"/>
                          <w:spacing w:val="-2"/>
                          <w:w w:val="105"/>
                        </w:rPr>
                        <w:t xml:space="preserve"> </w:t>
                      </w:r>
                      <w:r w:rsidRPr="00B3186D">
                        <w:rPr>
                          <w:rFonts w:ascii="Arial" w:hAnsi="Arial" w:cs="Arial"/>
                          <w:w w:val="105"/>
                        </w:rPr>
                        <w:t xml:space="preserve">euch überlegen, ob ihr </w:t>
                      </w:r>
                      <w:r w:rsidRPr="00B3186D">
                        <w:rPr>
                          <w:rFonts w:ascii="Arial" w:hAnsi="Arial" w:cs="Arial"/>
                          <w:b/>
                          <w:w w:val="105"/>
                        </w:rPr>
                        <w:t xml:space="preserve">Stichpunkte </w:t>
                      </w:r>
                      <w:r w:rsidRPr="00B3186D">
                        <w:rPr>
                          <w:rFonts w:ascii="Arial" w:hAnsi="Arial" w:cs="Arial"/>
                          <w:w w:val="105"/>
                        </w:rPr>
                        <w:t>notiert</w:t>
                      </w:r>
                      <w:r w:rsidR="00494D80">
                        <w:rPr>
                          <w:rFonts w:ascii="Arial" w:hAnsi="Arial" w:cs="Arial"/>
                          <w:w w:val="105"/>
                        </w:rPr>
                        <w:t xml:space="preserve">, also nur </w:t>
                      </w:r>
                      <w:r w:rsidRPr="00B3186D">
                        <w:rPr>
                          <w:rFonts w:ascii="Arial" w:hAnsi="Arial" w:cs="Arial"/>
                          <w:w w:val="105"/>
                        </w:rPr>
                        <w:t>einen groben Entwurf erstellt.</w:t>
                      </w:r>
                      <w:r w:rsidR="00494D80">
                        <w:rPr>
                          <w:rFonts w:ascii="Arial" w:hAnsi="Arial" w:cs="Arial"/>
                          <w:w w:val="105"/>
                        </w:rPr>
                        <w:t xml:space="preserve"> Dies hat den Vorteil, dass es meist lockerer klingt.</w:t>
                      </w:r>
                      <w:r w:rsidR="00494D80">
                        <w:rPr>
                          <w:rFonts w:ascii="Arial" w:hAnsi="Arial" w:cs="Arial"/>
                          <w:w w:val="105"/>
                        </w:rPr>
                        <w:br/>
                      </w:r>
                      <w:r w:rsidRPr="00B3186D">
                        <w:rPr>
                          <w:rFonts w:ascii="Arial" w:hAnsi="Arial" w:cs="Arial"/>
                          <w:w w:val="105"/>
                        </w:rPr>
                        <w:t xml:space="preserve">Ihr habt </w:t>
                      </w:r>
                      <w:r w:rsidR="00494D80">
                        <w:rPr>
                          <w:rFonts w:ascii="Arial" w:hAnsi="Arial" w:cs="Arial"/>
                          <w:w w:val="105"/>
                        </w:rPr>
                        <w:t xml:space="preserve">aber </w:t>
                      </w:r>
                      <w:r w:rsidRPr="00B3186D">
                        <w:rPr>
                          <w:rFonts w:ascii="Arial" w:hAnsi="Arial" w:cs="Arial"/>
                          <w:w w:val="105"/>
                        </w:rPr>
                        <w:t xml:space="preserve">auch die Möglichkeit, alles sehr detailliert oder sogar </w:t>
                      </w:r>
                      <w:r w:rsidRPr="00B3186D">
                        <w:rPr>
                          <w:rFonts w:ascii="Arial" w:hAnsi="Arial" w:cs="Arial"/>
                          <w:b/>
                          <w:w w:val="105"/>
                        </w:rPr>
                        <w:t xml:space="preserve">Wort für Wort </w:t>
                      </w:r>
                      <w:r w:rsidRPr="00B3186D">
                        <w:rPr>
                          <w:rFonts w:ascii="Arial" w:hAnsi="Arial" w:cs="Arial"/>
                          <w:w w:val="105"/>
                        </w:rPr>
                        <w:t>aufzuschreiben.</w:t>
                      </w:r>
                      <w:r w:rsidR="00494D80">
                        <w:rPr>
                          <w:rFonts w:ascii="Arial" w:hAnsi="Arial" w:cs="Arial"/>
                          <w:w w:val="105"/>
                        </w:rPr>
                        <w:t xml:space="preserve"> Das kann euch mehr Sicherheit geben, birgt aber auch die Gefahr, dass es schnell abgelesen klingt und damit langweilig für eure Zuhörerinnen und Zuhörer. Eure Gruppenmitglieder sollten bei der Aufnahme darauf achten</w:t>
                      </w:r>
                      <w:r w:rsidR="008F777D">
                        <w:rPr>
                          <w:rFonts w:ascii="Arial" w:hAnsi="Arial" w:cs="Arial"/>
                          <w:w w:val="105"/>
                        </w:rPr>
                        <w:t>, dass ihr eure vorformulierten Sätze trotzdem möglichst locker sprecht und nicht vorlest.</w:t>
                      </w:r>
                    </w:p>
                  </w:txbxContent>
                </v:textbox>
                <w10:wrap type="topAndBottom" anchorx="page"/>
              </v:shape>
            </w:pict>
          </mc:Fallback>
        </mc:AlternateContent>
      </w:r>
      <w:r w:rsidRPr="00337E52">
        <w:rPr>
          <w:rFonts w:ascii="Arial" w:eastAsia="TheSans C5" w:hAnsi="Arial" w:cs="TheSans C5"/>
          <w:b/>
          <w:bCs/>
          <w:sz w:val="44"/>
        </w:rPr>
        <w:t>Podcast-Skript</w:t>
      </w:r>
    </w:p>
    <w:p w14:paraId="0B157E08" w14:textId="77777777" w:rsidR="00337E52" w:rsidRPr="00337E52" w:rsidRDefault="00337E52" w:rsidP="00337E52">
      <w:pPr>
        <w:spacing w:after="240" w:line="240" w:lineRule="auto"/>
        <w:ind w:left="141" w:hanging="11"/>
        <w:rPr>
          <w:rFonts w:ascii="Arial" w:hAnsi="Arial"/>
        </w:rPr>
      </w:pPr>
    </w:p>
    <w:p w14:paraId="5290A2A4" w14:textId="77777777" w:rsidR="00337E52" w:rsidRPr="00337E52" w:rsidRDefault="00337E52" w:rsidP="00337E52">
      <w:pPr>
        <w:ind w:left="0" w:firstLine="0"/>
        <w:rPr>
          <w:rFonts w:ascii="Arial" w:hAnsi="Arial"/>
        </w:rPr>
      </w:pPr>
    </w:p>
    <w:p w14:paraId="11BC4E17" w14:textId="77777777" w:rsidR="00337E52" w:rsidRPr="00337E52" w:rsidRDefault="00337E52" w:rsidP="00337E52">
      <w:pPr>
        <w:ind w:left="130"/>
        <w:rPr>
          <w:rFonts w:ascii="Arial" w:hAnsi="Arial"/>
          <w:b/>
        </w:rPr>
      </w:pPr>
      <w:r w:rsidRPr="00337E52">
        <w:rPr>
          <w:rFonts w:ascii="Arial" w:hAnsi="Arial"/>
          <w:b/>
        </w:rPr>
        <w:t>Einleitung mit Anmoderation:</w:t>
      </w:r>
    </w:p>
    <w:p w14:paraId="000C7A0A" w14:textId="77777777" w:rsidR="00337E52" w:rsidRPr="00337E52" w:rsidRDefault="00337E52" w:rsidP="00337E52">
      <w:pPr>
        <w:ind w:left="130"/>
        <w:rPr>
          <w:rFonts w:ascii="Arial" w:hAnsi="Arial"/>
          <w:b/>
        </w:rPr>
      </w:pPr>
    </w:p>
    <w:p w14:paraId="79B26F27" w14:textId="77777777" w:rsidR="00337E52" w:rsidRPr="00337E52" w:rsidRDefault="00337E52" w:rsidP="00337E52">
      <w:pPr>
        <w:ind w:left="130"/>
        <w:rPr>
          <w:rFonts w:ascii="Arial" w:hAnsi="Arial"/>
        </w:rPr>
      </w:pPr>
      <w:r w:rsidRPr="00337E52">
        <w:rPr>
          <w:rFonts w:ascii="Arial" w:hAnsi="Arial"/>
        </w:rPr>
        <w:t>Intro (passende Anfangsmusik, evtl. den Namen des Podcasts in die Musik einbetten):</w:t>
      </w:r>
    </w:p>
    <w:p w14:paraId="4D5F1ABD" w14:textId="77777777" w:rsidR="00337E52" w:rsidRPr="00337E52" w:rsidRDefault="00337E52" w:rsidP="00337E52">
      <w:pPr>
        <w:ind w:left="130"/>
        <w:rPr>
          <w:rFonts w:ascii="Arial" w:hAnsi="Arial"/>
        </w:rPr>
      </w:pPr>
    </w:p>
    <w:p w14:paraId="5491979B"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0880" behindDoc="1" locked="0" layoutInCell="1" allowOverlap="1" wp14:anchorId="2ED0B2A1" wp14:editId="77A5FC76">
                <wp:simplePos x="0" y="0"/>
                <wp:positionH relativeFrom="page">
                  <wp:posOffset>786130</wp:posOffset>
                </wp:positionH>
                <wp:positionV relativeFrom="paragraph">
                  <wp:posOffset>146050</wp:posOffset>
                </wp:positionV>
                <wp:extent cx="6120130" cy="1270"/>
                <wp:effectExtent l="0" t="0" r="0" b="0"/>
                <wp:wrapTopAndBottom/>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7B2BF515" id="Graphic 44" o:spid="_x0000_s1026" style="position:absolute;margin-left:61.9pt;margin-top:11.5pt;width:481.9pt;height:.1pt;z-index:-25154560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7071F211" w14:textId="77777777" w:rsidR="00337E52" w:rsidRPr="00337E52" w:rsidRDefault="00337E52" w:rsidP="00337E52">
      <w:pPr>
        <w:ind w:left="130"/>
        <w:rPr>
          <w:rFonts w:ascii="Arial" w:hAnsi="Arial"/>
        </w:rPr>
      </w:pPr>
    </w:p>
    <w:p w14:paraId="5E60716E" w14:textId="77777777" w:rsidR="00337E52" w:rsidRPr="00337E52" w:rsidRDefault="00337E52" w:rsidP="00337E52">
      <w:pPr>
        <w:ind w:left="130"/>
        <w:rPr>
          <w:rFonts w:ascii="Arial" w:hAnsi="Arial"/>
        </w:rPr>
      </w:pPr>
      <w:r w:rsidRPr="00337E52">
        <w:rPr>
          <w:rFonts w:ascii="Arial" w:hAnsi="Arial"/>
        </w:rPr>
        <w:t>Begrüßung:</w:t>
      </w:r>
    </w:p>
    <w:p w14:paraId="34EC8186" w14:textId="77777777" w:rsidR="00337E52" w:rsidRPr="00337E52" w:rsidRDefault="00337E52" w:rsidP="00337E52">
      <w:pPr>
        <w:ind w:left="130"/>
        <w:rPr>
          <w:rFonts w:ascii="Arial" w:hAnsi="Arial"/>
        </w:rPr>
      </w:pPr>
    </w:p>
    <w:p w14:paraId="7031AF1E"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1904" behindDoc="1" locked="0" layoutInCell="1" allowOverlap="1" wp14:anchorId="18BBD2C0" wp14:editId="6FAE1ABD">
                <wp:simplePos x="0" y="0"/>
                <wp:positionH relativeFrom="page">
                  <wp:posOffset>786130</wp:posOffset>
                </wp:positionH>
                <wp:positionV relativeFrom="paragraph">
                  <wp:posOffset>146050</wp:posOffset>
                </wp:positionV>
                <wp:extent cx="6120130" cy="1270"/>
                <wp:effectExtent l="0" t="0" r="0" b="0"/>
                <wp:wrapTopAndBottom/>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2ACF1F48" id="Graphic 45" o:spid="_x0000_s1026" style="position:absolute;margin-left:61.9pt;margin-top:11.5pt;width:481.9pt;height:.1pt;z-index:-25154457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3D181001" w14:textId="77777777" w:rsidR="00337E52" w:rsidRPr="00337E52" w:rsidRDefault="00337E52" w:rsidP="00337E52">
      <w:pPr>
        <w:ind w:left="130"/>
        <w:rPr>
          <w:rFonts w:ascii="Arial" w:hAnsi="Arial"/>
        </w:rPr>
      </w:pPr>
    </w:p>
    <w:p w14:paraId="5F2AC4D0" w14:textId="77777777" w:rsidR="00337E52" w:rsidRPr="00337E52" w:rsidRDefault="00337E52" w:rsidP="00337E52">
      <w:pPr>
        <w:ind w:left="130"/>
        <w:rPr>
          <w:rFonts w:ascii="Arial" w:hAnsi="Arial"/>
        </w:rPr>
      </w:pPr>
      <w:r w:rsidRPr="00337E52">
        <w:rPr>
          <w:rFonts w:ascii="Arial" w:hAnsi="Arial"/>
        </w:rPr>
        <w:t>Name des Podcasts (auch dann noch mal nennen, wenn er im Intro vorkommt):</w:t>
      </w:r>
    </w:p>
    <w:p w14:paraId="06CD4039" w14:textId="77777777" w:rsidR="00337E52" w:rsidRPr="00337E52" w:rsidRDefault="00337E52" w:rsidP="00337E52">
      <w:pPr>
        <w:ind w:left="130"/>
        <w:rPr>
          <w:rFonts w:ascii="Arial" w:hAnsi="Arial"/>
        </w:rPr>
      </w:pPr>
    </w:p>
    <w:p w14:paraId="0B258A53"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93408" behindDoc="1" locked="0" layoutInCell="1" allowOverlap="1" wp14:anchorId="6575F00A" wp14:editId="5624EC5C">
                <wp:simplePos x="0" y="0"/>
                <wp:positionH relativeFrom="page">
                  <wp:posOffset>786130</wp:posOffset>
                </wp:positionH>
                <wp:positionV relativeFrom="paragraph">
                  <wp:posOffset>146050</wp:posOffset>
                </wp:positionV>
                <wp:extent cx="6120130" cy="1270"/>
                <wp:effectExtent l="0" t="0" r="0" b="0"/>
                <wp:wrapTopAndBottom/>
                <wp:docPr id="269289774"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54283DB9" id="Graphic 45" o:spid="_x0000_s1026" style="position:absolute;margin-left:61.9pt;margin-top:11.5pt;width:481.9pt;height:.1pt;z-index:-25152307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3A384DCC" w14:textId="77777777" w:rsidR="00337E52" w:rsidRPr="00337E52" w:rsidRDefault="00337E52" w:rsidP="00337E52">
      <w:pPr>
        <w:ind w:left="130"/>
        <w:rPr>
          <w:rFonts w:ascii="Arial" w:hAnsi="Arial"/>
        </w:rPr>
      </w:pPr>
    </w:p>
    <w:p w14:paraId="1D0D5511" w14:textId="77777777" w:rsidR="00337E52" w:rsidRPr="00337E52" w:rsidRDefault="00337E52" w:rsidP="00337E52">
      <w:pPr>
        <w:ind w:left="130"/>
        <w:rPr>
          <w:rFonts w:ascii="Arial" w:hAnsi="Arial"/>
        </w:rPr>
      </w:pPr>
      <w:r w:rsidRPr="00337E52">
        <w:rPr>
          <w:rFonts w:ascii="Arial" w:hAnsi="Arial"/>
        </w:rPr>
        <w:t>Namen der Hosts (Sprecherinnen und Sprecher):</w:t>
      </w:r>
    </w:p>
    <w:p w14:paraId="23852B5E" w14:textId="77777777" w:rsidR="00337E52" w:rsidRPr="00337E52" w:rsidRDefault="00337E52" w:rsidP="00337E52">
      <w:pPr>
        <w:ind w:left="130"/>
        <w:rPr>
          <w:rFonts w:ascii="Arial" w:hAnsi="Arial"/>
        </w:rPr>
      </w:pPr>
    </w:p>
    <w:p w14:paraId="46DD85D9"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94432" behindDoc="1" locked="0" layoutInCell="1" allowOverlap="1" wp14:anchorId="61B2BACF" wp14:editId="502F2AD9">
                <wp:simplePos x="0" y="0"/>
                <wp:positionH relativeFrom="page">
                  <wp:posOffset>786130</wp:posOffset>
                </wp:positionH>
                <wp:positionV relativeFrom="paragraph">
                  <wp:posOffset>146050</wp:posOffset>
                </wp:positionV>
                <wp:extent cx="6120130" cy="1270"/>
                <wp:effectExtent l="0" t="0" r="0" b="0"/>
                <wp:wrapTopAndBottom/>
                <wp:docPr id="813530042"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07232BB1" id="Graphic 47" o:spid="_x0000_s1026" style="position:absolute;margin-left:61.9pt;margin-top:11.5pt;width:481.9pt;height:.1pt;z-index:-25152204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3B64A15C" w14:textId="77777777" w:rsidR="00337E52" w:rsidRPr="00337E52" w:rsidRDefault="00337E52" w:rsidP="00337E52">
      <w:pPr>
        <w:ind w:left="130"/>
        <w:rPr>
          <w:rFonts w:ascii="Arial" w:hAnsi="Arial"/>
        </w:rPr>
      </w:pPr>
    </w:p>
    <w:p w14:paraId="1E8F23DC" w14:textId="77777777" w:rsidR="00337E52" w:rsidRPr="00337E52" w:rsidRDefault="00337E52" w:rsidP="00337E52">
      <w:pPr>
        <w:ind w:left="130"/>
        <w:rPr>
          <w:rFonts w:ascii="Arial" w:hAnsi="Arial"/>
        </w:rPr>
      </w:pPr>
      <w:r w:rsidRPr="00337E52">
        <w:rPr>
          <w:rFonts w:ascii="Arial" w:hAnsi="Arial"/>
        </w:rPr>
        <w:t>Vorstellung des Themas/Textes:</w:t>
      </w:r>
    </w:p>
    <w:p w14:paraId="745F75CD" w14:textId="77777777" w:rsidR="00337E52" w:rsidRPr="00337E52" w:rsidRDefault="00337E52" w:rsidP="00337E52">
      <w:pPr>
        <w:ind w:left="0" w:firstLine="0"/>
        <w:rPr>
          <w:rFonts w:ascii="Arial" w:hAnsi="Arial"/>
        </w:rPr>
      </w:pPr>
    </w:p>
    <w:p w14:paraId="0D37333C"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2928" behindDoc="1" locked="0" layoutInCell="1" allowOverlap="1" wp14:anchorId="6F6D33E2" wp14:editId="5BD5FB1E">
                <wp:simplePos x="0" y="0"/>
                <wp:positionH relativeFrom="page">
                  <wp:posOffset>786130</wp:posOffset>
                </wp:positionH>
                <wp:positionV relativeFrom="paragraph">
                  <wp:posOffset>146050</wp:posOffset>
                </wp:positionV>
                <wp:extent cx="6120130" cy="1270"/>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0213FF65" id="Graphic 51" o:spid="_x0000_s1026" style="position:absolute;margin-left:61.9pt;margin-top:11.5pt;width:481.9pt;height:.1pt;z-index:-25154355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19B53EB8" w14:textId="77777777" w:rsidR="00337E52" w:rsidRPr="00337E52" w:rsidRDefault="00337E52" w:rsidP="00337E52">
      <w:pPr>
        <w:ind w:left="130"/>
        <w:rPr>
          <w:rFonts w:ascii="Arial" w:hAnsi="Arial"/>
        </w:rPr>
      </w:pPr>
    </w:p>
    <w:p w14:paraId="5933DBFA"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3952" behindDoc="1" locked="0" layoutInCell="1" allowOverlap="1" wp14:anchorId="170D0361" wp14:editId="55F5CFD2">
                <wp:simplePos x="0" y="0"/>
                <wp:positionH relativeFrom="page">
                  <wp:posOffset>786130</wp:posOffset>
                </wp:positionH>
                <wp:positionV relativeFrom="paragraph">
                  <wp:posOffset>95885</wp:posOffset>
                </wp:positionV>
                <wp:extent cx="6120130" cy="127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6F263750" id="Graphic 52" o:spid="_x0000_s1026" style="position:absolute;margin-left:61.9pt;margin-top:7.55pt;width:481.9pt;height:.1pt;z-index:-25154252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" path="m,l6120003,e" filled="f" strokecolor="#00347d" strokeweight=".4pt">
                <v:path arrowok="t"/>
                <w10:wrap type="topAndBottom" anchorx="page"/>
              </v:shape>
            </w:pict>
          </mc:Fallback>
        </mc:AlternateContent>
      </w:r>
    </w:p>
    <w:p w14:paraId="358AFC6F" w14:textId="77777777" w:rsidR="00337E52" w:rsidRPr="00337E52" w:rsidRDefault="00337E52" w:rsidP="00337E52">
      <w:pPr>
        <w:ind w:left="130"/>
        <w:rPr>
          <w:rFonts w:ascii="Arial" w:hAnsi="Arial"/>
        </w:rPr>
      </w:pPr>
    </w:p>
    <w:p w14:paraId="3002F668"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4976" behindDoc="1" locked="0" layoutInCell="1" allowOverlap="1" wp14:anchorId="74711676" wp14:editId="67A085D6">
                <wp:simplePos x="0" y="0"/>
                <wp:positionH relativeFrom="page">
                  <wp:posOffset>786130</wp:posOffset>
                </wp:positionH>
                <wp:positionV relativeFrom="paragraph">
                  <wp:posOffset>95885</wp:posOffset>
                </wp:positionV>
                <wp:extent cx="6120130" cy="1270"/>
                <wp:effectExtent l="0" t="0" r="0" b="0"/>
                <wp:wrapTopAndBottom/>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4956B5D8" id="Graphic 53" o:spid="_x0000_s1026" style="position:absolute;margin-left:61.9pt;margin-top:7.55pt;width:481.9pt;height:.1pt;z-index:-25154150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" path="m,l6120003,e" filled="f" strokecolor="#00347d" strokeweight=".4pt">
                <v:path arrowok="t"/>
                <w10:wrap type="topAndBottom" anchorx="page"/>
              </v:shape>
            </w:pict>
          </mc:Fallback>
        </mc:AlternateContent>
      </w:r>
    </w:p>
    <w:p w14:paraId="7CB3C394" w14:textId="77777777" w:rsidR="00337E52" w:rsidRPr="00337E52" w:rsidRDefault="00337E52" w:rsidP="00337E52">
      <w:pPr>
        <w:ind w:left="130"/>
        <w:rPr>
          <w:rFonts w:ascii="Arial" w:hAnsi="Arial"/>
        </w:rPr>
        <w:sectPr w:rsidR="00337E52" w:rsidRPr="00337E52" w:rsidSect="00494D80">
          <w:headerReference w:type="default" r:id="rId10"/>
          <w:footerReference w:type="default" r:id="rId11"/>
          <w:type w:val="continuous"/>
          <w:pgSz w:w="11910" w:h="16840"/>
          <w:pgMar w:top="244" w:right="851" w:bottom="249" w:left="1134" w:header="275" w:footer="586" w:gutter="0"/>
          <w:pgNumType w:start="1"/>
          <w:cols w:space="720"/>
        </w:sectPr>
      </w:pPr>
    </w:p>
    <w:p w14:paraId="1762EFC4" w14:textId="77777777" w:rsidR="00337E52" w:rsidRPr="00337E52" w:rsidRDefault="00337E52" w:rsidP="00337E52">
      <w:pPr>
        <w:ind w:left="130"/>
        <w:rPr>
          <w:rFonts w:ascii="Arial" w:hAnsi="Arial"/>
        </w:rPr>
      </w:pPr>
    </w:p>
    <w:p w14:paraId="4994F45D" w14:textId="77777777" w:rsidR="00337E52" w:rsidRPr="00337E52" w:rsidRDefault="00337E52" w:rsidP="00337E52">
      <w:pPr>
        <w:ind w:left="130"/>
        <w:rPr>
          <w:rFonts w:ascii="Arial" w:hAnsi="Arial"/>
          <w:b/>
        </w:rPr>
      </w:pPr>
      <w:r w:rsidRPr="00337E52">
        <w:rPr>
          <w:rFonts w:ascii="Arial" w:hAnsi="Arial"/>
          <w:b/>
        </w:rPr>
        <w:t>Hauptteil:</w:t>
      </w:r>
    </w:p>
    <w:p w14:paraId="726F7C88" w14:textId="77777777" w:rsidR="00337E52" w:rsidRPr="00337E52" w:rsidRDefault="00337E52" w:rsidP="00337E52">
      <w:pPr>
        <w:ind w:left="130"/>
        <w:rPr>
          <w:rFonts w:ascii="Arial" w:hAnsi="Arial"/>
          <w:b/>
        </w:rPr>
      </w:pPr>
    </w:p>
    <w:p w14:paraId="3A096B10" w14:textId="77777777" w:rsidR="00337E52" w:rsidRPr="00337E52" w:rsidRDefault="00337E52" w:rsidP="00337E52">
      <w:pPr>
        <w:ind w:left="130"/>
        <w:rPr>
          <w:rFonts w:ascii="Arial" w:hAnsi="Arial"/>
        </w:rPr>
      </w:pPr>
      <w:r w:rsidRPr="00337E52">
        <w:rPr>
          <w:rFonts w:ascii="Arial" w:hAnsi="Arial"/>
        </w:rPr>
        <w:t>Modul 1 (z.B. „Wer hat’s geschrieben?):</w:t>
      </w:r>
    </w:p>
    <w:p w14:paraId="165D0FD2" w14:textId="77777777" w:rsidR="00337E52" w:rsidRPr="00337E52" w:rsidRDefault="00337E52" w:rsidP="00337E52">
      <w:pPr>
        <w:ind w:left="130"/>
        <w:rPr>
          <w:rFonts w:ascii="Arial" w:hAnsi="Arial"/>
        </w:rPr>
      </w:pPr>
    </w:p>
    <w:p w14:paraId="0B3497F3"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6000" behindDoc="1" locked="0" layoutInCell="1" allowOverlap="1" wp14:anchorId="586AEF86" wp14:editId="27474AA4">
                <wp:simplePos x="0" y="0"/>
                <wp:positionH relativeFrom="page">
                  <wp:posOffset>786130</wp:posOffset>
                </wp:positionH>
                <wp:positionV relativeFrom="paragraph">
                  <wp:posOffset>146050</wp:posOffset>
                </wp:positionV>
                <wp:extent cx="6120130" cy="1270"/>
                <wp:effectExtent l="0" t="0" r="0" b="0"/>
                <wp:wrapTopAndBottom/>
                <wp:docPr id="97" name="Graphic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2A491B8A" id="Graphic 97" o:spid="_x0000_s1026" style="position:absolute;margin-left:61.9pt;margin-top:11.5pt;width:481.9pt;height:.1pt;z-index:-25154048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" path="m,l6120003,e" filled="f" strokecolor="#00347d" strokeweight=".4pt">
                <v:path arrowok="t"/>
                <w10:wrap type="topAndBottom" anchorx="page"/>
              </v:shape>
            </w:pict>
          </mc:Fallback>
        </mc:AlternateContent>
      </w:r>
    </w:p>
    <w:p w14:paraId="7BB602A4" w14:textId="77777777" w:rsidR="00337E52" w:rsidRPr="00337E52" w:rsidRDefault="00337E52" w:rsidP="00337E52">
      <w:pPr>
        <w:ind w:left="130"/>
        <w:rPr>
          <w:rFonts w:ascii="Arial" w:hAnsi="Arial"/>
        </w:rPr>
      </w:pPr>
    </w:p>
    <w:p w14:paraId="109044B8"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7024" behindDoc="1" locked="0" layoutInCell="1" allowOverlap="1" wp14:anchorId="0802066F" wp14:editId="1E6F3AC9">
                <wp:simplePos x="0" y="0"/>
                <wp:positionH relativeFrom="page">
                  <wp:posOffset>786130</wp:posOffset>
                </wp:positionH>
                <wp:positionV relativeFrom="paragraph">
                  <wp:posOffset>95885</wp:posOffset>
                </wp:positionV>
                <wp:extent cx="6120130" cy="1270"/>
                <wp:effectExtent l="0" t="0" r="0" b="0"/>
                <wp:wrapTopAndBottom/>
                <wp:docPr id="98" name="Graphic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39026FB9" id="Graphic 98" o:spid="_x0000_s1026" style="position:absolute;margin-left:61.9pt;margin-top:7.55pt;width:481.9pt;height:.1pt;z-index:-25153945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" path="m,l6120003,e" filled="f" strokecolor="#00347d" strokeweight=".4pt">
                <v:path arrowok="t"/>
                <w10:wrap type="topAndBottom" anchorx="page"/>
              </v:shape>
            </w:pict>
          </mc:Fallback>
        </mc:AlternateContent>
      </w:r>
    </w:p>
    <w:p w14:paraId="09A8F321" w14:textId="30E2CBCA" w:rsidR="00337E52" w:rsidRPr="00337E52" w:rsidRDefault="008F777D" w:rsidP="00337E52">
      <w:pPr>
        <w:ind w:left="130"/>
        <w:rPr>
          <w:rFonts w:ascii="Arial" w:hAnsi="Arial"/>
        </w:rPr>
      </w:pPr>
      <w:r w:rsidRPr="00337E52">
        <w:rPr>
          <w:rFonts w:ascii="Arial" w:hAnsi="Arial"/>
          <w:noProof/>
        </w:rPr>
        <mc:AlternateContent>
          <mc:Choice Requires="wps">
            <w:drawing>
              <wp:anchor distT="0" distB="0" distL="0" distR="0" simplePos="0" relativeHeight="251778048" behindDoc="1" locked="0" layoutInCell="1" allowOverlap="1" wp14:anchorId="107C0C66" wp14:editId="125855D3">
                <wp:simplePos x="0" y="0"/>
                <wp:positionH relativeFrom="page">
                  <wp:posOffset>786130</wp:posOffset>
                </wp:positionH>
                <wp:positionV relativeFrom="paragraph">
                  <wp:posOffset>270510</wp:posOffset>
                </wp:positionV>
                <wp:extent cx="6120130" cy="1270"/>
                <wp:effectExtent l="0" t="0" r="0" b="0"/>
                <wp:wrapTopAndBottom/>
                <wp:docPr id="99" name="Graphic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086F9646" id="Graphic 99" o:spid="_x0000_s1026" style="position:absolute;margin-left:61.9pt;margin-top:21.3pt;width:481.9pt;height:.1pt;z-index:-25153843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" path="m,l6120003,e" filled="f" strokecolor="#00347d" strokeweight=".4pt">
                <v:path arrowok="t"/>
                <w10:wrap type="topAndBottom" anchorx="page"/>
              </v:shape>
            </w:pict>
          </mc:Fallback>
        </mc:AlternateContent>
      </w:r>
    </w:p>
    <w:p w14:paraId="3183F9E1" w14:textId="7535ED70" w:rsidR="00337E52" w:rsidRPr="00337E52" w:rsidRDefault="00337E52" w:rsidP="00337E52">
      <w:pPr>
        <w:ind w:left="130"/>
        <w:rPr>
          <w:rFonts w:ascii="Arial" w:hAnsi="Arial"/>
        </w:rPr>
      </w:pPr>
    </w:p>
    <w:p w14:paraId="2F15EBC1" w14:textId="77777777" w:rsidR="00337E52" w:rsidRPr="00337E52" w:rsidRDefault="00337E52" w:rsidP="00337E52">
      <w:pPr>
        <w:ind w:left="130"/>
        <w:rPr>
          <w:rFonts w:ascii="Arial" w:hAnsi="Arial"/>
        </w:rPr>
      </w:pPr>
    </w:p>
    <w:p w14:paraId="77021BBC" w14:textId="77777777" w:rsidR="00337E52" w:rsidRPr="00337E52" w:rsidRDefault="00337E52" w:rsidP="00337E52">
      <w:pPr>
        <w:ind w:left="130"/>
        <w:rPr>
          <w:rFonts w:ascii="Arial" w:hAnsi="Arial"/>
        </w:rPr>
      </w:pPr>
      <w:r w:rsidRPr="00337E52">
        <w:rPr>
          <w:rFonts w:ascii="Arial" w:hAnsi="Arial"/>
          <w:noProof/>
        </w:rPr>
        <mc:AlternateContent>
          <mc:Choice Requires="wps">
            <w:drawing>
              <wp:anchor distT="0" distB="0" distL="0" distR="0" simplePos="0" relativeHeight="251779072" behindDoc="1" locked="0" layoutInCell="1" allowOverlap="1" wp14:anchorId="17E0B4F7" wp14:editId="4AC0AB92">
                <wp:simplePos x="0" y="0"/>
                <wp:positionH relativeFrom="page">
                  <wp:posOffset>786130</wp:posOffset>
                </wp:positionH>
                <wp:positionV relativeFrom="paragraph">
                  <wp:posOffset>95885</wp:posOffset>
                </wp:positionV>
                <wp:extent cx="6120130" cy="1270"/>
                <wp:effectExtent l="0" t="0" r="0" b="0"/>
                <wp:wrapTopAndBottom/>
                <wp:docPr id="100" name="Graphic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565D696B" id="Graphic 100" o:spid="_x0000_s1026" style="position:absolute;margin-left:61.9pt;margin-top:7.55pt;width:481.9pt;height:.1pt;z-index:-25153740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" path="m,l6120003,e" filled="f" strokecolor="#00347d" strokeweight=".4pt">
                <v:path arrowok="t"/>
                <w10:wrap type="topAndBottom" anchorx="page"/>
              </v:shape>
            </w:pict>
          </mc:Fallback>
        </mc:AlternateContent>
      </w:r>
    </w:p>
    <w:p w14:paraId="26EEE639" w14:textId="77777777" w:rsidR="00337E52" w:rsidRPr="00337E52" w:rsidRDefault="00337E52" w:rsidP="00337E52">
      <w:pPr>
        <w:ind w:left="130"/>
        <w:rPr>
          <w:rFonts w:ascii="Arial" w:hAnsi="Arial"/>
        </w:rPr>
      </w:pPr>
    </w:p>
    <w:p w14:paraId="3602D3FA" w14:textId="77777777" w:rsidR="00337E52" w:rsidRPr="00337E52" w:rsidRDefault="00337E52" w:rsidP="00337E52">
      <w:pPr>
        <w:ind w:left="130"/>
        <w:rPr>
          <w:rFonts w:ascii="Arial" w:hAnsi="Arial"/>
        </w:rPr>
      </w:pPr>
      <w:r w:rsidRPr="00337E52">
        <w:rPr>
          <w:rFonts w:ascii="Arial" w:hAnsi="Arial"/>
        </w:rPr>
        <w:t>Modul 2:</w:t>
      </w:r>
    </w:p>
    <w:p w14:paraId="258AEB4C" w14:textId="6B35908C"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0096" behindDoc="1" locked="0" layoutInCell="1" allowOverlap="1" wp14:anchorId="512EDFEF" wp14:editId="35FAFC8B">
                <wp:simplePos x="0" y="0"/>
                <wp:positionH relativeFrom="page">
                  <wp:posOffset>786130</wp:posOffset>
                </wp:positionH>
                <wp:positionV relativeFrom="paragraph">
                  <wp:posOffset>320040</wp:posOffset>
                </wp:positionV>
                <wp:extent cx="6120130" cy="1270"/>
                <wp:effectExtent l="0" t="0" r="13970" b="17780"/>
                <wp:wrapTopAndBottom/>
                <wp:docPr id="101"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2A5B8236" id="Graphic 101" o:spid="_x0000_s1026" style="position:absolute;margin-left:61.9pt;margin-top:25.2pt;width:481.9pt;height:.1pt;z-index:-25153638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" path="m,l6120003,e" filled="f" strokecolor="#00347d" strokeweight=".4pt">
                <v:path arrowok="t"/>
                <w10:wrap type="topAndBottom" anchorx="page"/>
              </v:shape>
            </w:pict>
          </mc:Fallback>
        </mc:AlternateContent>
      </w:r>
    </w:p>
    <w:p w14:paraId="5D719567" w14:textId="275E642B" w:rsidR="00337E52" w:rsidRPr="00337E52" w:rsidRDefault="00337E52" w:rsidP="00337E52">
      <w:pPr>
        <w:ind w:left="130"/>
        <w:rPr>
          <w:rFonts w:ascii="Arial" w:hAnsi="Arial"/>
        </w:rPr>
      </w:pPr>
    </w:p>
    <w:p w14:paraId="697D859B" w14:textId="3F478770"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1120" behindDoc="1" locked="0" layoutInCell="1" allowOverlap="1" wp14:anchorId="6CC57858" wp14:editId="34D8E619">
                <wp:simplePos x="0" y="0"/>
                <wp:positionH relativeFrom="page">
                  <wp:posOffset>786130</wp:posOffset>
                </wp:positionH>
                <wp:positionV relativeFrom="paragraph">
                  <wp:posOffset>270510</wp:posOffset>
                </wp:positionV>
                <wp:extent cx="6120130" cy="1270"/>
                <wp:effectExtent l="0" t="0" r="13970" b="17780"/>
                <wp:wrapTopAndBottom/>
                <wp:docPr id="102" name="Graphic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22E53875" id="Graphic 102" o:spid="_x0000_s1026" style="position:absolute;margin-left:61.9pt;margin-top:21.3pt;width:481.9pt;height:.1pt;z-index:-25153536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" path="m,l6120003,e" filled="f" strokecolor="#00347d" strokeweight=".4pt">
                <v:path arrowok="t"/>
                <w10:wrap type="topAndBottom" anchorx="page"/>
              </v:shape>
            </w:pict>
          </mc:Fallback>
        </mc:AlternateContent>
      </w:r>
    </w:p>
    <w:p w14:paraId="0F7B6873" w14:textId="18E90A94" w:rsidR="00337E52" w:rsidRPr="00337E52" w:rsidRDefault="00337E52" w:rsidP="00337E52">
      <w:pPr>
        <w:ind w:left="130"/>
        <w:rPr>
          <w:rFonts w:ascii="Arial" w:hAnsi="Arial"/>
        </w:rPr>
      </w:pPr>
    </w:p>
    <w:p w14:paraId="0C62AECA" w14:textId="31DB6F2E"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2144" behindDoc="1" locked="0" layoutInCell="1" allowOverlap="1" wp14:anchorId="0CA830C6" wp14:editId="6B436717">
                <wp:simplePos x="0" y="0"/>
                <wp:positionH relativeFrom="page">
                  <wp:posOffset>786130</wp:posOffset>
                </wp:positionH>
                <wp:positionV relativeFrom="paragraph">
                  <wp:posOffset>269875</wp:posOffset>
                </wp:positionV>
                <wp:extent cx="6120130" cy="1270"/>
                <wp:effectExtent l="0" t="0" r="13970" b="17780"/>
                <wp:wrapTopAndBottom/>
                <wp:docPr id="103" name="Graphic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74EFBFFC" id="Graphic 103" o:spid="_x0000_s1026" style="position:absolute;margin-left:61.9pt;margin-top:21.25pt;width:481.9pt;height:.1pt;z-index:-25153433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" path="m,l6120003,e" filled="f" strokecolor="#00347d" strokeweight=".4pt">
                <v:path arrowok="t"/>
                <w10:wrap type="topAndBottom" anchorx="page"/>
              </v:shape>
            </w:pict>
          </mc:Fallback>
        </mc:AlternateContent>
      </w:r>
    </w:p>
    <w:p w14:paraId="40D838E6" w14:textId="04CC6F6E" w:rsidR="00337E52" w:rsidRPr="00337E52" w:rsidRDefault="00337E52" w:rsidP="00337E52">
      <w:pPr>
        <w:ind w:left="130"/>
        <w:rPr>
          <w:rFonts w:ascii="Arial" w:hAnsi="Arial"/>
        </w:rPr>
      </w:pPr>
    </w:p>
    <w:p w14:paraId="552930F5" w14:textId="19D44910" w:rsidR="00337E52" w:rsidRPr="00337E52" w:rsidRDefault="00A61CC2" w:rsidP="00A61CC2">
      <w:pPr>
        <w:ind w:left="130"/>
        <w:rPr>
          <w:rFonts w:ascii="Arial" w:hAnsi="Arial"/>
        </w:rPr>
      </w:pPr>
      <w:r w:rsidRPr="00337E52">
        <w:rPr>
          <w:rFonts w:ascii="Arial" w:hAnsi="Arial"/>
          <w:noProof/>
        </w:rPr>
        <mc:AlternateContent>
          <mc:Choice Requires="wps">
            <w:drawing>
              <wp:anchor distT="0" distB="0" distL="0" distR="0" simplePos="0" relativeHeight="251783168" behindDoc="1" locked="0" layoutInCell="1" allowOverlap="1" wp14:anchorId="2ED39D8F" wp14:editId="62E06750">
                <wp:simplePos x="0" y="0"/>
                <wp:positionH relativeFrom="page">
                  <wp:posOffset>786130</wp:posOffset>
                </wp:positionH>
                <wp:positionV relativeFrom="paragraph">
                  <wp:posOffset>270510</wp:posOffset>
                </wp:positionV>
                <wp:extent cx="6120130" cy="1270"/>
                <wp:effectExtent l="0" t="0" r="13970" b="17780"/>
                <wp:wrapTopAndBottom/>
                <wp:docPr id="104" name="Graphic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37CB34B2" id="Graphic 104" o:spid="_x0000_s1026" style="position:absolute;margin-left:61.9pt;margin-top:21.3pt;width:481.9pt;height:.1pt;z-index:-25153331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" path="m,l6120003,e" filled="f" strokecolor="#00347d" strokeweight=".4pt">
                <v:path arrowok="t"/>
                <w10:wrap type="topAndBottom" anchorx="page"/>
              </v:shape>
            </w:pict>
          </mc:Fallback>
        </mc:AlternateContent>
      </w:r>
    </w:p>
    <w:p w14:paraId="28480112" w14:textId="77777777" w:rsidR="00337E52" w:rsidRPr="00337E52" w:rsidRDefault="00337E52" w:rsidP="00337E52">
      <w:pPr>
        <w:ind w:left="130"/>
        <w:rPr>
          <w:rFonts w:ascii="Arial" w:hAnsi="Arial"/>
        </w:rPr>
      </w:pPr>
    </w:p>
    <w:p w14:paraId="6D5DCFC0" w14:textId="77777777" w:rsidR="00337E52" w:rsidRPr="00337E52" w:rsidRDefault="00337E52" w:rsidP="00337E52">
      <w:pPr>
        <w:ind w:left="130"/>
        <w:rPr>
          <w:rFonts w:ascii="Arial" w:hAnsi="Arial"/>
        </w:rPr>
      </w:pPr>
      <w:r w:rsidRPr="00337E52">
        <w:rPr>
          <w:rFonts w:ascii="Arial" w:hAnsi="Arial"/>
        </w:rPr>
        <w:t>Ggf.: zum Modul passender Einspieler (z.B. zum geschichtlichen Hintergrund)</w:t>
      </w:r>
    </w:p>
    <w:p w14:paraId="42F7EC24" w14:textId="77777777" w:rsidR="00337E52" w:rsidRPr="00337E52" w:rsidRDefault="00337E52" w:rsidP="00337E52">
      <w:pPr>
        <w:ind w:left="130"/>
        <w:rPr>
          <w:rFonts w:ascii="Arial" w:hAnsi="Arial"/>
        </w:rPr>
      </w:pPr>
    </w:p>
    <w:p w14:paraId="3C2AF06E" w14:textId="77777777" w:rsidR="00337E52" w:rsidRPr="00337E52" w:rsidRDefault="00337E52" w:rsidP="00337E52">
      <w:pPr>
        <w:ind w:left="130"/>
        <w:rPr>
          <w:rFonts w:ascii="Arial" w:hAnsi="Arial"/>
        </w:rPr>
      </w:pPr>
    </w:p>
    <w:p w14:paraId="56566D26" w14:textId="77777777" w:rsidR="00337E52" w:rsidRPr="00337E52" w:rsidRDefault="00337E52" w:rsidP="00337E52">
      <w:pPr>
        <w:ind w:left="130"/>
        <w:rPr>
          <w:rFonts w:ascii="Arial" w:hAnsi="Arial"/>
        </w:rPr>
      </w:pPr>
      <w:r w:rsidRPr="00337E52">
        <w:rPr>
          <w:rFonts w:ascii="Arial" w:hAnsi="Arial"/>
        </w:rPr>
        <w:t>Modul 3:</w:t>
      </w:r>
    </w:p>
    <w:p w14:paraId="4CA625B1" w14:textId="69837553"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4192" behindDoc="1" locked="0" layoutInCell="1" allowOverlap="1" wp14:anchorId="2CBA03C4" wp14:editId="4C5C6D7D">
                <wp:simplePos x="0" y="0"/>
                <wp:positionH relativeFrom="page">
                  <wp:posOffset>776605</wp:posOffset>
                </wp:positionH>
                <wp:positionV relativeFrom="paragraph">
                  <wp:posOffset>320040</wp:posOffset>
                </wp:positionV>
                <wp:extent cx="6120130" cy="1270"/>
                <wp:effectExtent l="0" t="0" r="13970" b="17780"/>
                <wp:wrapTopAndBottom/>
                <wp:docPr id="105" name="Graphic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79B3106F" id="Graphic 105" o:spid="_x0000_s1026" style="position:absolute;margin-left:61.15pt;margin-top:25.2pt;width:481.9pt;height:.1pt;z-index:-25153228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" path="m,l6120003,e" filled="f" strokecolor="#00347d" strokeweight=".4pt">
                <v:path arrowok="t"/>
                <w10:wrap type="topAndBottom" anchorx="page"/>
              </v:shape>
            </w:pict>
          </mc:Fallback>
        </mc:AlternateContent>
      </w:r>
    </w:p>
    <w:p w14:paraId="1D00DDCE" w14:textId="55BA5CB5" w:rsidR="00337E52" w:rsidRPr="00337E52" w:rsidRDefault="00337E52" w:rsidP="00337E52">
      <w:pPr>
        <w:ind w:left="130"/>
        <w:rPr>
          <w:rFonts w:ascii="Arial" w:hAnsi="Arial"/>
        </w:rPr>
      </w:pPr>
    </w:p>
    <w:p w14:paraId="4549EDE5" w14:textId="79049D6F"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5216" behindDoc="1" locked="0" layoutInCell="1" allowOverlap="1" wp14:anchorId="6C2D1287" wp14:editId="349A731A">
                <wp:simplePos x="0" y="0"/>
                <wp:positionH relativeFrom="page">
                  <wp:posOffset>786130</wp:posOffset>
                </wp:positionH>
                <wp:positionV relativeFrom="paragraph">
                  <wp:posOffset>270510</wp:posOffset>
                </wp:positionV>
                <wp:extent cx="6120130" cy="1270"/>
                <wp:effectExtent l="0" t="0" r="13970" b="17780"/>
                <wp:wrapTopAndBottom/>
                <wp:docPr id="106" name="Graphic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0FD04CCB" id="Graphic 106" o:spid="_x0000_s1026" style="position:absolute;margin-left:61.9pt;margin-top:21.3pt;width:481.9pt;height:.1pt;z-index:-25153126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" path="m,l6120003,e" filled="f" strokecolor="#00347d" strokeweight=".4pt">
                <v:path arrowok="t"/>
                <w10:wrap type="topAndBottom" anchorx="page"/>
              </v:shape>
            </w:pict>
          </mc:Fallback>
        </mc:AlternateContent>
      </w:r>
    </w:p>
    <w:p w14:paraId="40383DA9" w14:textId="7829DCB2" w:rsidR="00337E52" w:rsidRPr="00337E52" w:rsidRDefault="00337E52" w:rsidP="00337E52">
      <w:pPr>
        <w:ind w:left="130"/>
        <w:rPr>
          <w:rFonts w:ascii="Arial" w:hAnsi="Arial"/>
        </w:rPr>
      </w:pPr>
    </w:p>
    <w:p w14:paraId="48A26392" w14:textId="57E37160"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6240" behindDoc="1" locked="0" layoutInCell="1" allowOverlap="1" wp14:anchorId="08AED29A" wp14:editId="45B8D775">
                <wp:simplePos x="0" y="0"/>
                <wp:positionH relativeFrom="page">
                  <wp:posOffset>786130</wp:posOffset>
                </wp:positionH>
                <wp:positionV relativeFrom="paragraph">
                  <wp:posOffset>270510</wp:posOffset>
                </wp:positionV>
                <wp:extent cx="6120130" cy="1270"/>
                <wp:effectExtent l="0" t="0" r="13970" b="17780"/>
                <wp:wrapTopAndBottom/>
                <wp:docPr id="107" name="Graphic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31FCF993" id="Graphic 107" o:spid="_x0000_s1026" style="position:absolute;margin-left:61.9pt;margin-top:21.3pt;width:481.9pt;height:.1pt;z-index:-25153024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" path="m,l6120003,e" filled="f" strokecolor="#00347d" strokeweight=".4pt">
                <v:path arrowok="t"/>
                <w10:wrap type="topAndBottom" anchorx="page"/>
              </v:shape>
            </w:pict>
          </mc:Fallback>
        </mc:AlternateContent>
      </w:r>
    </w:p>
    <w:p w14:paraId="18D2B674" w14:textId="7DE867CF" w:rsidR="00337E52" w:rsidRPr="00337E52" w:rsidRDefault="00337E52" w:rsidP="00337E52">
      <w:pPr>
        <w:ind w:left="130"/>
        <w:rPr>
          <w:rFonts w:ascii="Arial" w:hAnsi="Arial"/>
        </w:rPr>
      </w:pPr>
    </w:p>
    <w:p w14:paraId="66AE2E85" w14:textId="5554B863"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7264" behindDoc="1" locked="0" layoutInCell="1" allowOverlap="1" wp14:anchorId="58BC3958" wp14:editId="5D82B2C1">
                <wp:simplePos x="0" y="0"/>
                <wp:positionH relativeFrom="page">
                  <wp:posOffset>786130</wp:posOffset>
                </wp:positionH>
                <wp:positionV relativeFrom="paragraph">
                  <wp:posOffset>269875</wp:posOffset>
                </wp:positionV>
                <wp:extent cx="6120130" cy="1270"/>
                <wp:effectExtent l="0" t="0" r="13970" b="17780"/>
                <wp:wrapTopAndBottom/>
                <wp:docPr id="108" name="Graphic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5669A005" id="Graphic 108" o:spid="_x0000_s1026" style="position:absolute;margin-left:61.9pt;margin-top:21.25pt;width:481.9pt;height:.1pt;z-index:-25152921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" path="m,l6120003,e" filled="f" strokecolor="#00347d" strokeweight=".4pt">
                <v:path arrowok="t"/>
                <w10:wrap type="topAndBottom" anchorx="page"/>
              </v:shape>
            </w:pict>
          </mc:Fallback>
        </mc:AlternateContent>
      </w:r>
    </w:p>
    <w:p w14:paraId="433B8EDD" w14:textId="045F4131" w:rsidR="00337E52" w:rsidRPr="00337E52" w:rsidRDefault="00337E52" w:rsidP="00337E52">
      <w:pPr>
        <w:ind w:left="130"/>
        <w:rPr>
          <w:rFonts w:ascii="Arial" w:hAnsi="Arial"/>
        </w:rPr>
      </w:pPr>
    </w:p>
    <w:p w14:paraId="5EE4995D" w14:textId="77777777" w:rsidR="00337E52" w:rsidRPr="00337E52" w:rsidRDefault="00337E52" w:rsidP="00337E52">
      <w:pPr>
        <w:ind w:left="130"/>
        <w:rPr>
          <w:rFonts w:ascii="Arial" w:hAnsi="Arial"/>
        </w:rPr>
      </w:pPr>
    </w:p>
    <w:p w14:paraId="02DC5FE7" w14:textId="77777777" w:rsidR="00337E52" w:rsidRPr="00337E52" w:rsidRDefault="00337E52" w:rsidP="00337E52">
      <w:pPr>
        <w:ind w:left="130"/>
        <w:rPr>
          <w:rFonts w:ascii="Arial" w:hAnsi="Arial"/>
        </w:rPr>
      </w:pPr>
    </w:p>
    <w:p w14:paraId="5B57CF99" w14:textId="77777777" w:rsidR="00337E52" w:rsidRPr="00337E52" w:rsidRDefault="00337E52" w:rsidP="00337E52">
      <w:pPr>
        <w:ind w:left="130"/>
        <w:rPr>
          <w:rFonts w:ascii="Arial" w:hAnsi="Arial"/>
        </w:rPr>
      </w:pPr>
      <w:r w:rsidRPr="00337E52">
        <w:rPr>
          <w:rFonts w:ascii="Arial" w:hAnsi="Arial"/>
        </w:rPr>
        <w:t>Modul 4:</w:t>
      </w:r>
    </w:p>
    <w:p w14:paraId="52C400A4" w14:textId="53471628"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5456" behindDoc="1" locked="0" layoutInCell="1" allowOverlap="1" wp14:anchorId="794DC2F2" wp14:editId="27BA3F97">
                <wp:simplePos x="0" y="0"/>
                <wp:positionH relativeFrom="page">
                  <wp:posOffset>786130</wp:posOffset>
                </wp:positionH>
                <wp:positionV relativeFrom="paragraph">
                  <wp:posOffset>320675</wp:posOffset>
                </wp:positionV>
                <wp:extent cx="6120130" cy="1270"/>
                <wp:effectExtent l="0" t="0" r="13970" b="17780"/>
                <wp:wrapTopAndBottom/>
                <wp:docPr id="1675215298"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1359C486" id="Graphic 101" o:spid="_x0000_s1026" style="position:absolute;margin-left:61.9pt;margin-top:25.25pt;width:481.9pt;height:.1pt;z-index:-25152102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" path="m,l6120003,e" filled="f" strokecolor="#00347d" strokeweight=".4pt">
                <v:path arrowok="t"/>
                <w10:wrap type="topAndBottom" anchorx="page"/>
              </v:shape>
            </w:pict>
          </mc:Fallback>
        </mc:AlternateContent>
      </w:r>
    </w:p>
    <w:p w14:paraId="44597F2D" w14:textId="1B457931" w:rsidR="00337E52" w:rsidRPr="00337E52" w:rsidRDefault="00337E52" w:rsidP="00337E52">
      <w:pPr>
        <w:ind w:left="130"/>
        <w:rPr>
          <w:rFonts w:ascii="Arial" w:hAnsi="Arial"/>
        </w:rPr>
      </w:pPr>
    </w:p>
    <w:p w14:paraId="3870B4E5" w14:textId="33EB4326"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6480" behindDoc="1" locked="0" layoutInCell="1" allowOverlap="1" wp14:anchorId="308CF444" wp14:editId="373284DF">
                <wp:simplePos x="0" y="0"/>
                <wp:positionH relativeFrom="page">
                  <wp:posOffset>786130</wp:posOffset>
                </wp:positionH>
                <wp:positionV relativeFrom="paragraph">
                  <wp:posOffset>269875</wp:posOffset>
                </wp:positionV>
                <wp:extent cx="6120130" cy="1270"/>
                <wp:effectExtent l="0" t="0" r="13970" b="17780"/>
                <wp:wrapTopAndBottom/>
                <wp:docPr id="1162537468" name="Graphic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642A4BB3" id="Graphic 102" o:spid="_x0000_s1026" style="position:absolute;margin-left:61.9pt;margin-top:21.25pt;width:481.9pt;height:.1pt;z-index:-25152000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" path="m,l6120003,e" filled="f" strokecolor="#00347d" strokeweight=".4pt">
                <v:path arrowok="t"/>
                <w10:wrap type="topAndBottom" anchorx="page"/>
              </v:shape>
            </w:pict>
          </mc:Fallback>
        </mc:AlternateContent>
      </w:r>
    </w:p>
    <w:p w14:paraId="56D87CF9" w14:textId="7791EAD7" w:rsidR="00337E52" w:rsidRPr="00337E52" w:rsidRDefault="00337E52" w:rsidP="00337E52">
      <w:pPr>
        <w:ind w:left="130"/>
        <w:rPr>
          <w:rFonts w:ascii="Arial" w:hAnsi="Arial"/>
        </w:rPr>
      </w:pPr>
    </w:p>
    <w:p w14:paraId="4A3F36BF" w14:textId="362A0A4B"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7504" behindDoc="1" locked="0" layoutInCell="1" allowOverlap="1" wp14:anchorId="14D529D3" wp14:editId="64FA9F66">
                <wp:simplePos x="0" y="0"/>
                <wp:positionH relativeFrom="page">
                  <wp:posOffset>786130</wp:posOffset>
                </wp:positionH>
                <wp:positionV relativeFrom="paragraph">
                  <wp:posOffset>270510</wp:posOffset>
                </wp:positionV>
                <wp:extent cx="6120130" cy="1270"/>
                <wp:effectExtent l="0" t="0" r="13970" b="17780"/>
                <wp:wrapTopAndBottom/>
                <wp:docPr id="1861430840" name="Graphic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310DBD7D" id="Graphic 103" o:spid="_x0000_s1026" style="position:absolute;margin-left:61.9pt;margin-top:21.3pt;width:481.9pt;height:.1pt;z-index:-25151897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" path="m,l6120003,e" filled="f" strokecolor="#00347d" strokeweight=".4pt">
                <v:path arrowok="t"/>
                <w10:wrap type="topAndBottom" anchorx="page"/>
              </v:shape>
            </w:pict>
          </mc:Fallback>
        </mc:AlternateContent>
      </w:r>
    </w:p>
    <w:p w14:paraId="76241281" w14:textId="00C239A4" w:rsidR="00337E52" w:rsidRPr="00337E52" w:rsidRDefault="00337E52" w:rsidP="00337E52">
      <w:pPr>
        <w:ind w:left="130"/>
        <w:rPr>
          <w:rFonts w:ascii="Arial" w:hAnsi="Arial"/>
        </w:rPr>
      </w:pPr>
    </w:p>
    <w:p w14:paraId="60E6C5E3" w14:textId="50734AE8"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8528" behindDoc="1" locked="0" layoutInCell="1" allowOverlap="1" wp14:anchorId="5F72A4BD" wp14:editId="0E7A1B99">
                <wp:simplePos x="0" y="0"/>
                <wp:positionH relativeFrom="page">
                  <wp:posOffset>786130</wp:posOffset>
                </wp:positionH>
                <wp:positionV relativeFrom="paragraph">
                  <wp:posOffset>270510</wp:posOffset>
                </wp:positionV>
                <wp:extent cx="6120130" cy="1270"/>
                <wp:effectExtent l="0" t="0" r="13970" b="17780"/>
                <wp:wrapTopAndBottom/>
                <wp:docPr id="193225802" name="Graphic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7F0CFB70" id="Graphic 104" o:spid="_x0000_s1026" style="position:absolute;margin-left:61.9pt;margin-top:21.3pt;width:481.9pt;height:.1pt;z-index:-25151795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" path="m,l6120003,e" filled="f" strokecolor="#00347d" strokeweight=".4pt">
                <v:path arrowok="t"/>
                <w10:wrap type="topAndBottom" anchorx="page"/>
              </v:shape>
            </w:pict>
          </mc:Fallback>
        </mc:AlternateContent>
      </w:r>
    </w:p>
    <w:p w14:paraId="10428C61" w14:textId="1A83E19F" w:rsidR="00337E52" w:rsidRPr="00337E52" w:rsidRDefault="00337E52" w:rsidP="00337E52">
      <w:pPr>
        <w:ind w:left="130"/>
        <w:rPr>
          <w:rFonts w:ascii="Arial" w:hAnsi="Arial"/>
        </w:rPr>
      </w:pPr>
    </w:p>
    <w:p w14:paraId="641022D4" w14:textId="77777777" w:rsidR="00337E52" w:rsidRPr="00337E52" w:rsidRDefault="00337E52" w:rsidP="00337E52">
      <w:pPr>
        <w:ind w:left="130"/>
        <w:rPr>
          <w:rFonts w:ascii="Arial" w:hAnsi="Arial"/>
        </w:rPr>
      </w:pPr>
    </w:p>
    <w:p w14:paraId="5A1504B1" w14:textId="77777777" w:rsidR="00337E52" w:rsidRPr="00337E52" w:rsidRDefault="00337E52" w:rsidP="00337E52">
      <w:pPr>
        <w:ind w:left="130"/>
        <w:rPr>
          <w:rFonts w:ascii="Arial" w:hAnsi="Arial"/>
        </w:rPr>
      </w:pPr>
    </w:p>
    <w:p w14:paraId="7361E6CB" w14:textId="77777777" w:rsidR="00337E52" w:rsidRPr="00337E52" w:rsidRDefault="00337E52" w:rsidP="00337E52">
      <w:pPr>
        <w:ind w:left="130"/>
        <w:rPr>
          <w:rFonts w:ascii="Arial" w:hAnsi="Arial"/>
        </w:rPr>
      </w:pPr>
      <w:r w:rsidRPr="00337E52">
        <w:rPr>
          <w:rFonts w:ascii="Arial" w:hAnsi="Arial"/>
        </w:rPr>
        <w:t>Modul 5:</w:t>
      </w:r>
    </w:p>
    <w:p w14:paraId="0DDFFA8D" w14:textId="6E72C1F9"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9552" behindDoc="1" locked="0" layoutInCell="1" allowOverlap="1" wp14:anchorId="05EA5DB8" wp14:editId="5A7DFBC8">
                <wp:simplePos x="0" y="0"/>
                <wp:positionH relativeFrom="page">
                  <wp:posOffset>786130</wp:posOffset>
                </wp:positionH>
                <wp:positionV relativeFrom="paragraph">
                  <wp:posOffset>320040</wp:posOffset>
                </wp:positionV>
                <wp:extent cx="6120130" cy="1270"/>
                <wp:effectExtent l="0" t="0" r="13970" b="17780"/>
                <wp:wrapTopAndBottom/>
                <wp:docPr id="1312735731"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44DF269B" id="Graphic 101" o:spid="_x0000_s1026" style="position:absolute;margin-left:61.9pt;margin-top:25.2pt;width:481.9pt;height:.1pt;z-index:-25151692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" path="m,l6120003,e" filled="f" strokecolor="#00347d" strokeweight=".4pt">
                <v:path arrowok="t"/>
                <w10:wrap type="topAndBottom" anchorx="page"/>
              </v:shape>
            </w:pict>
          </mc:Fallback>
        </mc:AlternateContent>
      </w:r>
    </w:p>
    <w:p w14:paraId="649BAFFD" w14:textId="2004AD22" w:rsidR="00337E52" w:rsidRPr="00337E52" w:rsidRDefault="00337E52" w:rsidP="00337E52">
      <w:pPr>
        <w:ind w:left="130"/>
        <w:rPr>
          <w:rFonts w:ascii="Arial" w:hAnsi="Arial"/>
        </w:rPr>
      </w:pPr>
    </w:p>
    <w:p w14:paraId="43BB62AA" w14:textId="45C0BBDC"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800576" behindDoc="1" locked="0" layoutInCell="1" allowOverlap="1" wp14:anchorId="017CF1F5" wp14:editId="4F6E6698">
                <wp:simplePos x="0" y="0"/>
                <wp:positionH relativeFrom="page">
                  <wp:posOffset>786130</wp:posOffset>
                </wp:positionH>
                <wp:positionV relativeFrom="paragraph">
                  <wp:posOffset>270510</wp:posOffset>
                </wp:positionV>
                <wp:extent cx="6120130" cy="1270"/>
                <wp:effectExtent l="0" t="0" r="13970" b="17780"/>
                <wp:wrapTopAndBottom/>
                <wp:docPr id="2122104355" name="Graphic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2BEE3D99" id="Graphic 102" o:spid="_x0000_s1026" style="position:absolute;margin-left:61.9pt;margin-top:21.3pt;width:481.9pt;height:.1pt;z-index:-25151590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" path="m,l6120003,e" filled="f" strokecolor="#00347d" strokeweight=".4pt">
                <v:path arrowok="t"/>
                <w10:wrap type="topAndBottom" anchorx="page"/>
              </v:shape>
            </w:pict>
          </mc:Fallback>
        </mc:AlternateContent>
      </w:r>
    </w:p>
    <w:p w14:paraId="06C4E0DD" w14:textId="231708FE" w:rsidR="00337E52" w:rsidRPr="00337E52" w:rsidRDefault="00337E52" w:rsidP="00337E52">
      <w:pPr>
        <w:ind w:left="130"/>
        <w:rPr>
          <w:rFonts w:ascii="Arial" w:hAnsi="Arial"/>
        </w:rPr>
      </w:pPr>
    </w:p>
    <w:p w14:paraId="49F32E3D" w14:textId="2638A1E4"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801600" behindDoc="1" locked="0" layoutInCell="1" allowOverlap="1" wp14:anchorId="093122BB" wp14:editId="376BD157">
                <wp:simplePos x="0" y="0"/>
                <wp:positionH relativeFrom="page">
                  <wp:posOffset>786130</wp:posOffset>
                </wp:positionH>
                <wp:positionV relativeFrom="paragraph">
                  <wp:posOffset>269875</wp:posOffset>
                </wp:positionV>
                <wp:extent cx="6120130" cy="1270"/>
                <wp:effectExtent l="0" t="0" r="13970" b="17780"/>
                <wp:wrapTopAndBottom/>
                <wp:docPr id="1683787662" name="Graphic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45A91097" id="Graphic 103" o:spid="_x0000_s1026" style="position:absolute;margin-left:61.9pt;margin-top:21.25pt;width:481.9pt;height:.1pt;z-index:-25151488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" path="m,l6120003,e" filled="f" strokecolor="#00347d" strokeweight=".4pt">
                <v:path arrowok="t"/>
                <w10:wrap type="topAndBottom" anchorx="page"/>
              </v:shape>
            </w:pict>
          </mc:Fallback>
        </mc:AlternateContent>
      </w:r>
    </w:p>
    <w:p w14:paraId="1141BD98" w14:textId="196080C4" w:rsidR="00337E52" w:rsidRPr="00337E52" w:rsidRDefault="00337E52" w:rsidP="00337E52">
      <w:pPr>
        <w:ind w:left="130"/>
        <w:rPr>
          <w:rFonts w:ascii="Arial" w:hAnsi="Arial"/>
        </w:rPr>
      </w:pPr>
    </w:p>
    <w:p w14:paraId="2213251F" w14:textId="40F5CCD9"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802624" behindDoc="1" locked="0" layoutInCell="1" allowOverlap="1" wp14:anchorId="62688997" wp14:editId="28EEFF5A">
                <wp:simplePos x="0" y="0"/>
                <wp:positionH relativeFrom="page">
                  <wp:posOffset>786130</wp:posOffset>
                </wp:positionH>
                <wp:positionV relativeFrom="paragraph">
                  <wp:posOffset>270510</wp:posOffset>
                </wp:positionV>
                <wp:extent cx="6120130" cy="1270"/>
                <wp:effectExtent l="0" t="0" r="13970" b="17780"/>
                <wp:wrapTopAndBottom/>
                <wp:docPr id="1075813234" name="Graphic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649EB80D" id="Graphic 104" o:spid="_x0000_s1026" style="position:absolute;margin-left:61.9pt;margin-top:21.3pt;width:481.9pt;height:.1pt;z-index:-25151385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" path="m,l6120003,e" filled="f" strokecolor="#00347d" strokeweight=".4pt">
                <v:path arrowok="t"/>
                <w10:wrap type="topAndBottom" anchorx="page"/>
              </v:shape>
            </w:pict>
          </mc:Fallback>
        </mc:AlternateContent>
      </w:r>
    </w:p>
    <w:p w14:paraId="5383D2E1" w14:textId="50755975" w:rsidR="00337E52" w:rsidRPr="00337E52" w:rsidRDefault="00337E52" w:rsidP="00337E52">
      <w:pPr>
        <w:ind w:left="130"/>
        <w:rPr>
          <w:rFonts w:ascii="Arial" w:hAnsi="Arial"/>
        </w:rPr>
      </w:pPr>
    </w:p>
    <w:p w14:paraId="033DD98F" w14:textId="77777777" w:rsidR="00337E52" w:rsidRPr="00337E52" w:rsidRDefault="00337E52" w:rsidP="00337E52">
      <w:pPr>
        <w:ind w:left="130"/>
        <w:rPr>
          <w:rFonts w:ascii="Arial" w:hAnsi="Arial"/>
        </w:rPr>
      </w:pPr>
    </w:p>
    <w:p w14:paraId="76CFF1ED" w14:textId="77777777" w:rsidR="00337E52" w:rsidRPr="00337E52" w:rsidRDefault="00337E52" w:rsidP="00337E52">
      <w:pPr>
        <w:ind w:left="130"/>
        <w:rPr>
          <w:rFonts w:ascii="Arial" w:hAnsi="Arial"/>
        </w:rPr>
      </w:pPr>
    </w:p>
    <w:p w14:paraId="22810D09" w14:textId="77777777" w:rsidR="00337E52" w:rsidRPr="00337E52" w:rsidRDefault="00337E52" w:rsidP="00337E52">
      <w:pPr>
        <w:ind w:left="130"/>
        <w:rPr>
          <w:rFonts w:ascii="Arial" w:hAnsi="Arial"/>
          <w:b/>
        </w:rPr>
      </w:pPr>
      <w:r w:rsidRPr="00337E52">
        <w:rPr>
          <w:rFonts w:ascii="Arial" w:hAnsi="Arial"/>
          <w:b/>
        </w:rPr>
        <w:t>Schluss:</w:t>
      </w:r>
    </w:p>
    <w:p w14:paraId="4BDDC718" w14:textId="77777777" w:rsidR="00337E52" w:rsidRPr="00337E52" w:rsidRDefault="00337E52" w:rsidP="00337E52">
      <w:pPr>
        <w:ind w:left="130"/>
        <w:rPr>
          <w:rFonts w:ascii="Arial" w:hAnsi="Arial"/>
          <w:b/>
        </w:rPr>
      </w:pPr>
    </w:p>
    <w:p w14:paraId="162BBFBC" w14:textId="77777777" w:rsidR="00337E52" w:rsidRPr="00337E52" w:rsidRDefault="00337E52" w:rsidP="00337E52">
      <w:pPr>
        <w:ind w:left="130"/>
        <w:rPr>
          <w:rFonts w:ascii="Arial" w:hAnsi="Arial"/>
        </w:rPr>
      </w:pPr>
      <w:r w:rsidRPr="00337E52">
        <w:rPr>
          <w:rFonts w:ascii="Arial" w:hAnsi="Arial"/>
        </w:rPr>
        <w:t>Zusammenfassung:</w:t>
      </w:r>
    </w:p>
    <w:p w14:paraId="276744DF" w14:textId="0F1161CA"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8288" behindDoc="1" locked="0" layoutInCell="1" allowOverlap="1" wp14:anchorId="686A0744" wp14:editId="0EF94D51">
                <wp:simplePos x="0" y="0"/>
                <wp:positionH relativeFrom="page">
                  <wp:posOffset>786130</wp:posOffset>
                </wp:positionH>
                <wp:positionV relativeFrom="paragraph">
                  <wp:posOffset>320040</wp:posOffset>
                </wp:positionV>
                <wp:extent cx="6120130" cy="1270"/>
                <wp:effectExtent l="0" t="0" r="13970" b="17780"/>
                <wp:wrapTopAndBottom/>
                <wp:docPr id="109" name="Graphic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573EB051" id="Graphic 109" o:spid="_x0000_s1026" style="position:absolute;margin-left:61.9pt;margin-top:25.2pt;width:481.9pt;height:.1pt;z-index:-25152819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" path="m,l6120003,e" filled="f" strokecolor="#00347d" strokeweight=".4pt">
                <v:path arrowok="t"/>
                <w10:wrap type="topAndBottom" anchorx="page"/>
              </v:shape>
            </w:pict>
          </mc:Fallback>
        </mc:AlternateContent>
      </w:r>
    </w:p>
    <w:p w14:paraId="3FC9F3FB" w14:textId="0943F4C2" w:rsidR="00337E52" w:rsidRPr="00337E52" w:rsidRDefault="00337E52" w:rsidP="00337E52">
      <w:pPr>
        <w:ind w:left="130"/>
        <w:rPr>
          <w:rFonts w:ascii="Arial" w:hAnsi="Arial"/>
        </w:rPr>
      </w:pPr>
    </w:p>
    <w:p w14:paraId="41A1BD46" w14:textId="6E6B34A3"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89312" behindDoc="1" locked="0" layoutInCell="1" allowOverlap="1" wp14:anchorId="5DBF351E" wp14:editId="415A1499">
                <wp:simplePos x="0" y="0"/>
                <wp:positionH relativeFrom="page">
                  <wp:posOffset>786130</wp:posOffset>
                </wp:positionH>
                <wp:positionV relativeFrom="paragraph">
                  <wp:posOffset>269875</wp:posOffset>
                </wp:positionV>
                <wp:extent cx="6120130" cy="1270"/>
                <wp:effectExtent l="0" t="0" r="13970" b="17780"/>
                <wp:wrapTopAndBottom/>
                <wp:docPr id="110" name="Graphic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795267D6" id="Graphic 110" o:spid="_x0000_s1026" style="position:absolute;margin-left:61.9pt;margin-top:21.25pt;width:481.9pt;height:.1pt;z-index:-251527168;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" path="m,l6120003,e" filled="f" strokecolor="#00347d" strokeweight=".4pt">
                <v:path arrowok="t"/>
                <w10:wrap type="topAndBottom" anchorx="page"/>
              </v:shape>
            </w:pict>
          </mc:Fallback>
        </mc:AlternateContent>
      </w:r>
    </w:p>
    <w:p w14:paraId="74E6FF24" w14:textId="63DB4822" w:rsidR="00337E52" w:rsidRPr="00337E52" w:rsidRDefault="00337E52" w:rsidP="00337E52">
      <w:pPr>
        <w:ind w:left="130"/>
        <w:rPr>
          <w:rFonts w:ascii="Arial" w:hAnsi="Arial"/>
        </w:rPr>
      </w:pPr>
    </w:p>
    <w:p w14:paraId="5CD70AAD" w14:textId="77777777" w:rsidR="00337E52" w:rsidRPr="00337E52" w:rsidRDefault="00337E52" w:rsidP="00337E52">
      <w:pPr>
        <w:ind w:left="130"/>
        <w:rPr>
          <w:rFonts w:ascii="Arial" w:hAnsi="Arial"/>
        </w:rPr>
      </w:pPr>
    </w:p>
    <w:p w14:paraId="40C17FC4" w14:textId="77777777" w:rsidR="00337E52" w:rsidRPr="00337E52" w:rsidRDefault="00337E52" w:rsidP="00337E52">
      <w:pPr>
        <w:ind w:left="130"/>
        <w:rPr>
          <w:rFonts w:ascii="Arial" w:hAnsi="Arial"/>
        </w:rPr>
      </w:pPr>
      <w:r w:rsidRPr="00337E52">
        <w:rPr>
          <w:rFonts w:ascii="Arial" w:hAnsi="Arial"/>
        </w:rPr>
        <w:t>Abschied und Dank:</w:t>
      </w:r>
    </w:p>
    <w:p w14:paraId="5A4F51C7" w14:textId="42FA93F9"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0336" behindDoc="1" locked="0" layoutInCell="1" allowOverlap="1" wp14:anchorId="562BFDC9" wp14:editId="26A64634">
                <wp:simplePos x="0" y="0"/>
                <wp:positionH relativeFrom="page">
                  <wp:posOffset>786130</wp:posOffset>
                </wp:positionH>
                <wp:positionV relativeFrom="paragraph">
                  <wp:posOffset>320675</wp:posOffset>
                </wp:positionV>
                <wp:extent cx="6120130" cy="1270"/>
                <wp:effectExtent l="0" t="0" r="13970" b="17780"/>
                <wp:wrapTopAndBottom/>
                <wp:docPr id="111" name="Graphic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4F412617" id="Graphic 111" o:spid="_x0000_s1026" style="position:absolute;margin-left:61.9pt;margin-top:25.25pt;width:481.9pt;height:.1pt;z-index:-25152614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" path="m,l6120003,e" filled="f" strokecolor="#00347d" strokeweight=".4pt">
                <v:path arrowok="t"/>
                <w10:wrap type="topAndBottom" anchorx="page"/>
              </v:shape>
            </w:pict>
          </mc:Fallback>
        </mc:AlternateContent>
      </w:r>
    </w:p>
    <w:p w14:paraId="30011563" w14:textId="09A61183" w:rsidR="00337E52" w:rsidRPr="00337E52" w:rsidRDefault="00337E52" w:rsidP="00337E52">
      <w:pPr>
        <w:ind w:left="130"/>
        <w:rPr>
          <w:rFonts w:ascii="Arial" w:hAnsi="Arial"/>
        </w:rPr>
      </w:pPr>
    </w:p>
    <w:p w14:paraId="349E457E" w14:textId="77777777" w:rsidR="00337E52" w:rsidRPr="00337E52" w:rsidRDefault="00337E52" w:rsidP="00337E52">
      <w:pPr>
        <w:ind w:left="130"/>
        <w:rPr>
          <w:rFonts w:ascii="Arial" w:hAnsi="Arial"/>
        </w:rPr>
      </w:pPr>
    </w:p>
    <w:p w14:paraId="36DCB409" w14:textId="77777777" w:rsidR="00337E52" w:rsidRPr="00337E52" w:rsidRDefault="00337E52" w:rsidP="00337E52">
      <w:pPr>
        <w:ind w:left="130"/>
        <w:rPr>
          <w:rFonts w:ascii="Arial" w:hAnsi="Arial"/>
        </w:rPr>
      </w:pPr>
      <w:r w:rsidRPr="00337E52">
        <w:rPr>
          <w:rFonts w:ascii="Arial" w:hAnsi="Arial"/>
        </w:rPr>
        <w:t>(evtl. Vorschau auf die nächste Podcast-Folge):</w:t>
      </w:r>
    </w:p>
    <w:p w14:paraId="4BF39F20" w14:textId="6E8D792E" w:rsidR="00337E52" w:rsidRPr="00337E52" w:rsidRDefault="00A61CC2" w:rsidP="00337E52">
      <w:pPr>
        <w:ind w:left="130"/>
        <w:rPr>
          <w:rFonts w:ascii="Arial" w:hAnsi="Arial"/>
        </w:rPr>
      </w:pPr>
      <w:r w:rsidRPr="00337E52">
        <w:rPr>
          <w:rFonts w:ascii="Arial" w:hAnsi="Arial"/>
          <w:noProof/>
        </w:rPr>
        <mc:AlternateContent>
          <mc:Choice Requires="wps">
            <w:drawing>
              <wp:anchor distT="0" distB="0" distL="0" distR="0" simplePos="0" relativeHeight="251791360" behindDoc="1" locked="0" layoutInCell="1" allowOverlap="1" wp14:anchorId="408A9F7B" wp14:editId="53ED0200">
                <wp:simplePos x="0" y="0"/>
                <wp:positionH relativeFrom="page">
                  <wp:posOffset>786130</wp:posOffset>
                </wp:positionH>
                <wp:positionV relativeFrom="paragraph">
                  <wp:posOffset>320675</wp:posOffset>
                </wp:positionV>
                <wp:extent cx="6120130" cy="1270"/>
                <wp:effectExtent l="0" t="0" r="13970" b="17780"/>
                <wp:wrapTopAndBottom/>
                <wp:docPr id="112" name="Graphic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145B9D9F" id="Graphic 112" o:spid="_x0000_s1026" style="position:absolute;margin-left:61.9pt;margin-top:25.25pt;width:481.9pt;height:.1pt;z-index:-251525120;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" path="m,l6120003,e" filled="f" strokecolor="#00347d" strokeweight=".4pt">
                <v:path arrowok="t"/>
                <w10:wrap type="topAndBottom" anchorx="page"/>
              </v:shape>
            </w:pict>
          </mc:Fallback>
        </mc:AlternateContent>
      </w:r>
    </w:p>
    <w:p w14:paraId="5C2C7101" w14:textId="52D91F2A" w:rsidR="00337E52" w:rsidRPr="00337E52" w:rsidRDefault="00337E52" w:rsidP="00337E52">
      <w:pPr>
        <w:ind w:left="130"/>
        <w:rPr>
          <w:rFonts w:ascii="Arial" w:hAnsi="Arial"/>
        </w:rPr>
      </w:pPr>
    </w:p>
    <w:p w14:paraId="2FF82029" w14:textId="77777777" w:rsidR="00337E52" w:rsidRPr="00337E52" w:rsidRDefault="00337E52" w:rsidP="00337E52">
      <w:pPr>
        <w:ind w:left="130"/>
        <w:rPr>
          <w:rFonts w:ascii="Arial" w:hAnsi="Arial"/>
        </w:rPr>
      </w:pPr>
    </w:p>
    <w:p w14:paraId="5CF694D7" w14:textId="77777777" w:rsidR="00337E52" w:rsidRPr="00337E52" w:rsidRDefault="00337E52" w:rsidP="00337E52">
      <w:pPr>
        <w:ind w:left="130"/>
        <w:rPr>
          <w:rFonts w:ascii="Arial" w:hAnsi="Arial"/>
        </w:rPr>
      </w:pPr>
      <w:r w:rsidRPr="00337E52">
        <w:rPr>
          <w:rFonts w:ascii="Arial" w:hAnsi="Arial"/>
        </w:rPr>
        <w:t>Outro (passende Musik):</w:t>
      </w:r>
    </w:p>
    <w:p w14:paraId="249D60EB" w14:textId="7FC6C0C3" w:rsidR="00337E52" w:rsidRPr="00337E52" w:rsidRDefault="00A61CC2" w:rsidP="00A61CC2">
      <w:pPr>
        <w:ind w:left="130"/>
        <w:rPr>
          <w:rFonts w:ascii="Arial" w:hAnsi="Arial"/>
        </w:rPr>
      </w:pPr>
      <w:r w:rsidRPr="00337E52">
        <w:rPr>
          <w:rFonts w:ascii="Arial" w:hAnsi="Arial"/>
          <w:noProof/>
        </w:rPr>
        <mc:AlternateContent>
          <mc:Choice Requires="wps">
            <w:drawing>
              <wp:anchor distT="0" distB="0" distL="0" distR="0" simplePos="0" relativeHeight="251792384" behindDoc="1" locked="0" layoutInCell="1" allowOverlap="1" wp14:anchorId="3FE09FEC" wp14:editId="6FCC5CD4">
                <wp:simplePos x="0" y="0"/>
                <wp:positionH relativeFrom="page">
                  <wp:posOffset>786130</wp:posOffset>
                </wp:positionH>
                <wp:positionV relativeFrom="paragraph">
                  <wp:posOffset>320040</wp:posOffset>
                </wp:positionV>
                <wp:extent cx="6120130" cy="1270"/>
                <wp:effectExtent l="0" t="0" r="13970" b="17780"/>
                <wp:wrapTopAndBottom/>
                <wp:docPr id="113" name="Graphic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5080">
                          <a:solidFill>
                            <a:srgbClr val="00347D"/>
                          </a:solidFill>
                          <a:prstDash val="solid"/>
                        </a:ln>
                      </wps:spPr>
                      <wps:bodyPr wrap="square" lIns="0" tIns="0" rIns="0" bIns="0" rtlCol="0">
                        <a:prstTxWarp prst="textNoShape">
                          <a:avLst/>
                        </a:prstTxWarp>
                        <a:noAutofit/>
                      </wps:bodyPr>
                    </wps:wsp>
                  </a:graphicData>
                </a:graphic>
              </wp:anchor>
            </w:drawing>
          </mc:Choice>
          <mc:Fallback>
            <w:pict>
              <v:shape w14:anchorId="3CB1D016" id="Graphic 113" o:spid="_x0000_s1026" style="position:absolute;margin-left:61.9pt;margin-top:25.2pt;width:481.9pt;height:.1pt;z-index:-25152409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" path="m,l6120003,e" filled="f" strokecolor="#00347d" strokeweight=".4pt">
                <v:path arrowok="t"/>
                <w10:wrap type="topAndBottom" anchorx="page"/>
              </v:shape>
            </w:pict>
          </mc:Fallback>
        </mc:AlternateContent>
      </w:r>
    </w:p>
    <w:p w14:paraId="449BDA95" w14:textId="77777777" w:rsidR="00337E52" w:rsidRPr="00337E52" w:rsidRDefault="00337E52" w:rsidP="00337E52">
      <w:pPr>
        <w:ind w:left="130" w:firstLine="0"/>
        <w:rPr>
          <w:rFonts w:ascii="Arial" w:hAnsi="Arial"/>
        </w:rPr>
      </w:pPr>
    </w:p>
    <w:p w14:paraId="2A1D5D59" w14:textId="77777777" w:rsidR="00337E52" w:rsidRPr="00337E52" w:rsidRDefault="00337E52" w:rsidP="00337E52">
      <w:pPr>
        <w:ind w:left="0" w:firstLine="0"/>
        <w:rPr>
          <w:rFonts w:ascii="Arial" w:hAnsi="Arial"/>
        </w:rPr>
      </w:pPr>
    </w:p>
    <w:p w14:paraId="4392E34B" w14:textId="77777777" w:rsidR="00337E52" w:rsidRPr="00337E52" w:rsidRDefault="00337E52" w:rsidP="00337E52">
      <w:pPr>
        <w:ind w:left="0" w:firstLine="0"/>
        <w:rPr>
          <w:rFonts w:ascii="Arial" w:hAnsi="Arial"/>
        </w:rPr>
      </w:pPr>
    </w:p>
    <w:p w14:paraId="7526846B" w14:textId="77777777" w:rsidR="00337E52" w:rsidRPr="00337E52" w:rsidRDefault="00337E52" w:rsidP="00337E52">
      <w:pPr>
        <w:ind w:left="142"/>
        <w:rPr>
          <w:rFonts w:ascii="Arial" w:hAnsi="Arial"/>
          <w:b/>
          <w:bCs/>
        </w:rPr>
      </w:pPr>
      <w:r w:rsidRPr="00337E52">
        <w:rPr>
          <w:rFonts w:ascii="Arial" w:hAnsi="Arial"/>
          <w:b/>
          <w:bCs/>
        </w:rPr>
        <w:t>Schreibt euer Skript in folgender Struktur auf (Stichworte oder vorformulierte Sätze):</w:t>
      </w:r>
    </w:p>
    <w:p w14:paraId="61B2E458" w14:textId="77777777" w:rsidR="00337E52" w:rsidRPr="00337E52" w:rsidRDefault="00337E52" w:rsidP="00337E52">
      <w:pPr>
        <w:ind w:left="130" w:firstLine="0"/>
        <w:rPr>
          <w:rFonts w:ascii="Arial" w:hAnsi="Arial"/>
        </w:rPr>
      </w:pPr>
    </w:p>
    <w:p w14:paraId="26EEFE54" w14:textId="506568EE" w:rsidR="00337E52" w:rsidRPr="00337E52" w:rsidRDefault="00337E52" w:rsidP="00337E52">
      <w:pPr>
        <w:ind w:left="130" w:firstLine="0"/>
        <w:rPr>
          <w:rFonts w:ascii="Arial" w:hAnsi="Arial"/>
        </w:rPr>
      </w:pPr>
      <w:r w:rsidRPr="00337E52">
        <w:rPr>
          <w:rFonts w:ascii="Arial" w:hAnsi="Arial"/>
        </w:rPr>
        <w:t xml:space="preserve">Begrüßung und </w:t>
      </w:r>
      <w:r w:rsidR="00F12FCE">
        <w:rPr>
          <w:rFonts w:ascii="Arial" w:hAnsi="Arial"/>
        </w:rPr>
        <w:t>Name des Podcasts sowie der Sprecheri</w:t>
      </w:r>
      <w:r w:rsidRPr="00337E52">
        <w:rPr>
          <w:rFonts w:ascii="Arial" w:hAnsi="Arial"/>
        </w:rPr>
        <w:t>nnen</w:t>
      </w:r>
      <w:r w:rsidR="00F12FCE">
        <w:rPr>
          <w:rFonts w:ascii="Arial" w:hAnsi="Arial"/>
        </w:rPr>
        <w:t xml:space="preserve"> und Sprecher</w:t>
      </w:r>
    </w:p>
    <w:p w14:paraId="399FA7BF" w14:textId="77777777" w:rsidR="00337E52" w:rsidRPr="00337E52" w:rsidRDefault="00337E52" w:rsidP="00337E52">
      <w:pPr>
        <w:ind w:left="130" w:firstLine="0"/>
        <w:rPr>
          <w:rFonts w:ascii="Arial" w:hAnsi="Arial"/>
        </w:rPr>
      </w:pPr>
    </w:p>
    <w:p w14:paraId="3CF30BF3" w14:textId="77777777" w:rsidR="00337E52" w:rsidRPr="00337E52" w:rsidRDefault="00337E52" w:rsidP="00337E52">
      <w:pPr>
        <w:ind w:left="130" w:firstLine="0"/>
        <w:rPr>
          <w:rFonts w:ascii="Arial" w:hAnsi="Arial"/>
        </w:rPr>
      </w:pPr>
      <w:r w:rsidRPr="00337E52">
        <w:rPr>
          <w:rFonts w:ascii="Arial" w:hAnsi="Arial"/>
        </w:rPr>
        <w:t>Host 1: _____________________________________________________</w:t>
      </w:r>
    </w:p>
    <w:p w14:paraId="531E40A5" w14:textId="77777777" w:rsidR="00337E52" w:rsidRPr="00337E52" w:rsidRDefault="00337E52" w:rsidP="00337E52">
      <w:pPr>
        <w:ind w:left="130" w:firstLine="0"/>
        <w:rPr>
          <w:rFonts w:ascii="Arial" w:hAnsi="Arial"/>
        </w:rPr>
      </w:pPr>
    </w:p>
    <w:p w14:paraId="4AA2CBD6" w14:textId="77777777" w:rsidR="00337E52" w:rsidRPr="00337E52" w:rsidRDefault="00337E52" w:rsidP="00337E52">
      <w:pPr>
        <w:ind w:left="130" w:firstLine="0"/>
        <w:rPr>
          <w:rFonts w:ascii="Arial" w:hAnsi="Arial"/>
        </w:rPr>
      </w:pPr>
      <w:r w:rsidRPr="00337E52">
        <w:rPr>
          <w:rFonts w:ascii="Arial" w:hAnsi="Arial"/>
        </w:rPr>
        <w:t>Host 2: _____________________________________________________</w:t>
      </w:r>
    </w:p>
    <w:p w14:paraId="6272BF09" w14:textId="77777777" w:rsidR="00337E52" w:rsidRPr="00337E52" w:rsidRDefault="00337E52" w:rsidP="00337E52">
      <w:pPr>
        <w:ind w:left="130" w:firstLine="0"/>
        <w:rPr>
          <w:rFonts w:ascii="Arial" w:hAnsi="Arial"/>
        </w:rPr>
      </w:pPr>
    </w:p>
    <w:p w14:paraId="6717A47E" w14:textId="77777777" w:rsidR="00337E52" w:rsidRPr="00337E52" w:rsidRDefault="00337E52" w:rsidP="00337E52">
      <w:pPr>
        <w:ind w:left="130" w:firstLine="0"/>
        <w:rPr>
          <w:rFonts w:ascii="Arial" w:hAnsi="Arial"/>
        </w:rPr>
      </w:pPr>
      <w:r w:rsidRPr="00337E52">
        <w:rPr>
          <w:rFonts w:ascii="Arial" w:hAnsi="Arial"/>
        </w:rPr>
        <w:t>Vorstellung des Themas/Textes</w:t>
      </w:r>
    </w:p>
    <w:p w14:paraId="110E6904" w14:textId="77777777" w:rsidR="00337E52" w:rsidRPr="00337E52" w:rsidRDefault="00337E52" w:rsidP="00337E52">
      <w:pPr>
        <w:ind w:left="130" w:firstLine="0"/>
        <w:rPr>
          <w:rFonts w:ascii="Arial" w:hAnsi="Arial"/>
        </w:rPr>
      </w:pPr>
    </w:p>
    <w:p w14:paraId="70DF7FDD" w14:textId="77777777" w:rsidR="00337E52" w:rsidRPr="00337E52" w:rsidRDefault="00337E52" w:rsidP="00337E52">
      <w:pPr>
        <w:ind w:left="130" w:firstLine="0"/>
        <w:rPr>
          <w:rFonts w:ascii="Arial" w:hAnsi="Arial"/>
        </w:rPr>
      </w:pPr>
      <w:r w:rsidRPr="00337E52">
        <w:rPr>
          <w:rFonts w:ascii="Arial" w:hAnsi="Arial"/>
        </w:rPr>
        <w:t>Host 1: _____________________________________________________</w:t>
      </w:r>
    </w:p>
    <w:p w14:paraId="49393114" w14:textId="77777777" w:rsidR="00337E52" w:rsidRPr="00337E52" w:rsidRDefault="00337E52" w:rsidP="00337E52">
      <w:pPr>
        <w:ind w:left="130" w:firstLine="0"/>
        <w:rPr>
          <w:rFonts w:ascii="Arial" w:hAnsi="Arial"/>
        </w:rPr>
      </w:pPr>
    </w:p>
    <w:p w14:paraId="321CA668" w14:textId="77777777" w:rsidR="00337E52" w:rsidRPr="00337E52" w:rsidRDefault="00337E52" w:rsidP="00337E52">
      <w:pPr>
        <w:ind w:left="130" w:firstLine="0"/>
        <w:rPr>
          <w:rFonts w:ascii="Arial" w:hAnsi="Arial"/>
        </w:rPr>
      </w:pPr>
      <w:r w:rsidRPr="00337E52">
        <w:rPr>
          <w:rFonts w:ascii="Arial" w:hAnsi="Arial"/>
        </w:rPr>
        <w:t>Host 2: _____________________________________________________</w:t>
      </w:r>
    </w:p>
    <w:p w14:paraId="1028AAF7" w14:textId="77777777" w:rsidR="00337E52" w:rsidRPr="00337E52" w:rsidRDefault="00337E52" w:rsidP="00337E52">
      <w:pPr>
        <w:ind w:left="130" w:firstLine="0"/>
        <w:rPr>
          <w:rFonts w:ascii="Arial" w:hAnsi="Arial"/>
        </w:rPr>
      </w:pPr>
    </w:p>
    <w:p w14:paraId="176C4D15" w14:textId="46C92436" w:rsidR="00FB798E" w:rsidRPr="00337E52" w:rsidRDefault="00337E52" w:rsidP="00337E52">
      <w:pPr>
        <w:ind w:left="130" w:firstLine="0"/>
        <w:rPr>
          <w:rFonts w:ascii="Arial" w:hAnsi="Arial"/>
          <w:b/>
          <w:bCs/>
        </w:rPr>
      </w:pPr>
      <w:r w:rsidRPr="00337E52">
        <w:rPr>
          <w:rFonts w:ascii="Arial" w:hAnsi="Arial"/>
          <w:b/>
          <w:bCs/>
        </w:rPr>
        <w:t>….</w:t>
      </w:r>
    </w:p>
    <w:sectPr w:rsidR="00FB798E" w:rsidRPr="00337E52" w:rsidSect="00494D80">
      <w:headerReference w:type="even" r:id="rId12"/>
      <w:headerReference w:type="default" r:id="rId13"/>
      <w:footerReference w:type="even" r:id="rId14"/>
      <w:footerReference w:type="default" r:id="rId15"/>
      <w:headerReference w:type="first" r:id="rId16"/>
      <w:footerReference w:type="first" r:id="rId17"/>
      <w:type w:val="continuous"/>
      <w:pgSz w:w="11906" w:h="16838"/>
      <w:pgMar w:top="244" w:right="851" w:bottom="249" w:left="1134" w:header="0" w:footer="62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23840F" w14:textId="77777777" w:rsidR="004839CC" w:rsidRDefault="004839CC">
      <w:pPr>
        <w:spacing w:after="0" w:line="240" w:lineRule="auto"/>
      </w:pPr>
      <w:r>
        <w:separator/>
      </w:r>
    </w:p>
  </w:endnote>
  <w:endnote w:type="continuationSeparator" w:id="0">
    <w:p w14:paraId="4BFC1B09" w14:textId="77777777" w:rsidR="004839CC" w:rsidRDefault="00483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heSans C5">
    <w:altName w:val="Cambria"/>
    <w:panose1 w:val="00000000000000000000"/>
    <w:charset w:val="00"/>
    <w:family w:val="roman"/>
    <w:notTrueType/>
    <w:pitch w:val="default"/>
  </w:font>
  <w:font w:name="TheSans C5 SemiLight">
    <w:altName w:val="Calibri"/>
    <w:panose1 w:val="020B0402050302020203"/>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Plain">
    <w:altName w:val="Calibri"/>
    <w:panose1 w:val="020B0502050302020203"/>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Light">
    <w:panose1 w:val="020B0302050302020203"/>
    <w:charset w:val="00"/>
    <w:family w:val="swiss"/>
    <w:notTrueType/>
    <w:pitch w:val="variable"/>
    <w:sig w:usb0="A00000FF" w:usb1="5000F0FB" w:usb2="00000000" w:usb3="00000000" w:csb0="000001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38ED1" w14:textId="77777777" w:rsidR="00337E52" w:rsidRDefault="00337E52">
    <w:pPr>
      <w:pStyle w:val="Textkrper"/>
      <w:spacing w:line="14" w:lineRule="auto"/>
      <w:rPr>
        <w:sz w:val="20"/>
      </w:rPr>
    </w:pPr>
    <w:r>
      <w:rPr>
        <w:noProof/>
      </w:rPr>
      <mc:AlternateContent>
        <mc:Choice Requires="wps">
          <w:drawing>
            <wp:anchor distT="0" distB="0" distL="0" distR="0" simplePos="0" relativeHeight="251680768" behindDoc="1" locked="0" layoutInCell="1" allowOverlap="1" wp14:anchorId="38D3C75B" wp14:editId="2F93D0D1">
              <wp:simplePos x="0" y="0"/>
              <wp:positionH relativeFrom="page">
                <wp:posOffset>860145</wp:posOffset>
              </wp:positionH>
              <wp:positionV relativeFrom="page">
                <wp:posOffset>10207459</wp:posOffset>
              </wp:positionV>
              <wp:extent cx="429895" cy="12509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9895" cy="125095"/>
                      </a:xfrm>
                      <a:custGeom>
                        <a:avLst/>
                        <a:gdLst/>
                        <a:ahLst/>
                        <a:cxnLst/>
                        <a:rect l="l" t="t" r="r" b="b"/>
                        <a:pathLst>
                          <a:path w="429895" h="125095">
                            <a:moveTo>
                              <a:pt x="367169" y="124929"/>
                            </a:moveTo>
                            <a:lnTo>
                              <a:pt x="349567" y="95377"/>
                            </a:lnTo>
                            <a:lnTo>
                              <a:pt x="343763" y="85471"/>
                            </a:lnTo>
                            <a:lnTo>
                              <a:pt x="342925" y="84531"/>
                            </a:lnTo>
                            <a:lnTo>
                              <a:pt x="341934" y="83439"/>
                            </a:lnTo>
                            <a:lnTo>
                              <a:pt x="338975" y="80162"/>
                            </a:lnTo>
                            <a:lnTo>
                              <a:pt x="335216" y="77431"/>
                            </a:lnTo>
                            <a:lnTo>
                              <a:pt x="335216" y="77101"/>
                            </a:lnTo>
                            <a:lnTo>
                              <a:pt x="343166" y="73228"/>
                            </a:lnTo>
                            <a:lnTo>
                              <a:pt x="350304" y="66979"/>
                            </a:lnTo>
                            <a:lnTo>
                              <a:pt x="353910" y="60680"/>
                            </a:lnTo>
                            <a:lnTo>
                              <a:pt x="355447" y="57975"/>
                            </a:lnTo>
                            <a:lnTo>
                              <a:pt x="357428" y="45821"/>
                            </a:lnTo>
                            <a:lnTo>
                              <a:pt x="355307" y="35229"/>
                            </a:lnTo>
                            <a:lnTo>
                              <a:pt x="354418" y="30746"/>
                            </a:lnTo>
                            <a:lnTo>
                              <a:pt x="345605" y="19900"/>
                            </a:lnTo>
                            <a:lnTo>
                              <a:pt x="331355" y="13347"/>
                            </a:lnTo>
                            <a:lnTo>
                              <a:pt x="325488" y="12687"/>
                            </a:lnTo>
                            <a:lnTo>
                              <a:pt x="325488" y="39497"/>
                            </a:lnTo>
                            <a:lnTo>
                              <a:pt x="325488" y="55905"/>
                            </a:lnTo>
                            <a:lnTo>
                              <a:pt x="320878" y="60680"/>
                            </a:lnTo>
                            <a:lnTo>
                              <a:pt x="294132" y="60680"/>
                            </a:lnTo>
                            <a:lnTo>
                              <a:pt x="294132" y="50634"/>
                            </a:lnTo>
                            <a:lnTo>
                              <a:pt x="294132" y="35229"/>
                            </a:lnTo>
                            <a:lnTo>
                              <a:pt x="321056" y="35229"/>
                            </a:lnTo>
                            <a:lnTo>
                              <a:pt x="325488" y="39497"/>
                            </a:lnTo>
                            <a:lnTo>
                              <a:pt x="325488" y="12687"/>
                            </a:lnTo>
                            <a:lnTo>
                              <a:pt x="312000" y="11150"/>
                            </a:lnTo>
                            <a:lnTo>
                              <a:pt x="262699" y="11150"/>
                            </a:lnTo>
                            <a:lnTo>
                              <a:pt x="262699" y="50634"/>
                            </a:lnTo>
                            <a:lnTo>
                              <a:pt x="262382" y="50634"/>
                            </a:lnTo>
                            <a:lnTo>
                              <a:pt x="230517" y="16764"/>
                            </a:lnTo>
                            <a:lnTo>
                              <a:pt x="230517" y="67360"/>
                            </a:lnTo>
                            <a:lnTo>
                              <a:pt x="228739" y="81114"/>
                            </a:lnTo>
                            <a:lnTo>
                              <a:pt x="223329" y="91059"/>
                            </a:lnTo>
                            <a:lnTo>
                              <a:pt x="214172" y="97091"/>
                            </a:lnTo>
                            <a:lnTo>
                              <a:pt x="201142" y="99136"/>
                            </a:lnTo>
                            <a:lnTo>
                              <a:pt x="191579" y="99136"/>
                            </a:lnTo>
                            <a:lnTo>
                              <a:pt x="191579" y="36944"/>
                            </a:lnTo>
                            <a:lnTo>
                              <a:pt x="200279" y="36944"/>
                            </a:lnTo>
                            <a:lnTo>
                              <a:pt x="213804" y="38709"/>
                            </a:lnTo>
                            <a:lnTo>
                              <a:pt x="223227" y="44196"/>
                            </a:lnTo>
                            <a:lnTo>
                              <a:pt x="228727" y="53657"/>
                            </a:lnTo>
                            <a:lnTo>
                              <a:pt x="230517" y="67360"/>
                            </a:lnTo>
                            <a:lnTo>
                              <a:pt x="230517" y="16764"/>
                            </a:lnTo>
                            <a:lnTo>
                              <a:pt x="224066" y="13970"/>
                            </a:lnTo>
                            <a:lnTo>
                              <a:pt x="199605" y="11150"/>
                            </a:lnTo>
                            <a:lnTo>
                              <a:pt x="130086" y="11150"/>
                            </a:lnTo>
                            <a:lnTo>
                              <a:pt x="119418" y="57975"/>
                            </a:lnTo>
                            <a:lnTo>
                              <a:pt x="117322" y="66979"/>
                            </a:lnTo>
                            <a:lnTo>
                              <a:pt x="117246" y="67360"/>
                            </a:lnTo>
                            <a:lnTo>
                              <a:pt x="115392" y="79324"/>
                            </a:lnTo>
                            <a:lnTo>
                              <a:pt x="115049" y="79324"/>
                            </a:lnTo>
                            <a:lnTo>
                              <a:pt x="112661" y="65824"/>
                            </a:lnTo>
                            <a:lnTo>
                              <a:pt x="110375" y="55905"/>
                            </a:lnTo>
                            <a:lnTo>
                              <a:pt x="109588" y="51981"/>
                            </a:lnTo>
                            <a:lnTo>
                              <a:pt x="101384" y="11150"/>
                            </a:lnTo>
                            <a:lnTo>
                              <a:pt x="63220" y="11150"/>
                            </a:lnTo>
                            <a:lnTo>
                              <a:pt x="54152" y="56235"/>
                            </a:lnTo>
                            <a:lnTo>
                              <a:pt x="51930" y="65824"/>
                            </a:lnTo>
                            <a:lnTo>
                              <a:pt x="49542" y="79324"/>
                            </a:lnTo>
                            <a:lnTo>
                              <a:pt x="49199" y="79324"/>
                            </a:lnTo>
                            <a:lnTo>
                              <a:pt x="47345" y="67360"/>
                            </a:lnTo>
                            <a:lnTo>
                              <a:pt x="47282" y="66979"/>
                            </a:lnTo>
                            <a:lnTo>
                              <a:pt x="44716" y="55905"/>
                            </a:lnTo>
                            <a:lnTo>
                              <a:pt x="34505" y="11150"/>
                            </a:lnTo>
                            <a:lnTo>
                              <a:pt x="0" y="11150"/>
                            </a:lnTo>
                            <a:lnTo>
                              <a:pt x="30403" y="124929"/>
                            </a:lnTo>
                            <a:lnTo>
                              <a:pt x="65112" y="124929"/>
                            </a:lnTo>
                            <a:lnTo>
                              <a:pt x="75907" y="79324"/>
                            </a:lnTo>
                            <a:lnTo>
                              <a:pt x="82372" y="51981"/>
                            </a:lnTo>
                            <a:lnTo>
                              <a:pt x="82715" y="51981"/>
                            </a:lnTo>
                            <a:lnTo>
                              <a:pt x="99961" y="124929"/>
                            </a:lnTo>
                            <a:lnTo>
                              <a:pt x="134137" y="124929"/>
                            </a:lnTo>
                            <a:lnTo>
                              <a:pt x="146354" y="79324"/>
                            </a:lnTo>
                            <a:lnTo>
                              <a:pt x="159448" y="30454"/>
                            </a:lnTo>
                            <a:lnTo>
                              <a:pt x="159778" y="30454"/>
                            </a:lnTo>
                            <a:lnTo>
                              <a:pt x="159778" y="124929"/>
                            </a:lnTo>
                            <a:lnTo>
                              <a:pt x="198577" y="124929"/>
                            </a:lnTo>
                            <a:lnTo>
                              <a:pt x="242189" y="113334"/>
                            </a:lnTo>
                            <a:lnTo>
                              <a:pt x="262394" y="83439"/>
                            </a:lnTo>
                            <a:lnTo>
                              <a:pt x="262699" y="83439"/>
                            </a:lnTo>
                            <a:lnTo>
                              <a:pt x="262699" y="124929"/>
                            </a:lnTo>
                            <a:lnTo>
                              <a:pt x="294132" y="124929"/>
                            </a:lnTo>
                            <a:lnTo>
                              <a:pt x="294132" y="84734"/>
                            </a:lnTo>
                            <a:lnTo>
                              <a:pt x="300113" y="84734"/>
                            </a:lnTo>
                            <a:lnTo>
                              <a:pt x="309130" y="84531"/>
                            </a:lnTo>
                            <a:lnTo>
                              <a:pt x="314032" y="92468"/>
                            </a:lnTo>
                            <a:lnTo>
                              <a:pt x="333349" y="124929"/>
                            </a:lnTo>
                            <a:lnTo>
                              <a:pt x="367169" y="124929"/>
                            </a:lnTo>
                            <a:close/>
                          </a:path>
                          <a:path w="429895" h="125095">
                            <a:moveTo>
                              <a:pt x="412419" y="11823"/>
                            </a:moveTo>
                            <a:lnTo>
                              <a:pt x="383082" y="22415"/>
                            </a:lnTo>
                            <a:lnTo>
                              <a:pt x="383082" y="29705"/>
                            </a:lnTo>
                            <a:lnTo>
                              <a:pt x="392798" y="26174"/>
                            </a:lnTo>
                            <a:lnTo>
                              <a:pt x="392798" y="48209"/>
                            </a:lnTo>
                            <a:lnTo>
                              <a:pt x="412419" y="41160"/>
                            </a:lnTo>
                            <a:lnTo>
                              <a:pt x="412419" y="26174"/>
                            </a:lnTo>
                            <a:lnTo>
                              <a:pt x="412419" y="11823"/>
                            </a:lnTo>
                            <a:close/>
                          </a:path>
                          <a:path w="429895" h="125095">
                            <a:moveTo>
                              <a:pt x="429844" y="29298"/>
                            </a:moveTo>
                            <a:lnTo>
                              <a:pt x="427545" y="17894"/>
                            </a:lnTo>
                            <a:lnTo>
                              <a:pt x="425577" y="14960"/>
                            </a:lnTo>
                            <a:lnTo>
                              <a:pt x="425577" y="29298"/>
                            </a:lnTo>
                            <a:lnTo>
                              <a:pt x="423621" y="39027"/>
                            </a:lnTo>
                            <a:lnTo>
                              <a:pt x="418287" y="46977"/>
                            </a:lnTo>
                            <a:lnTo>
                              <a:pt x="410375" y="52336"/>
                            </a:lnTo>
                            <a:lnTo>
                              <a:pt x="400710" y="54292"/>
                            </a:lnTo>
                            <a:lnTo>
                              <a:pt x="391033" y="52336"/>
                            </a:lnTo>
                            <a:lnTo>
                              <a:pt x="383133" y="46977"/>
                            </a:lnTo>
                            <a:lnTo>
                              <a:pt x="377799" y="39027"/>
                            </a:lnTo>
                            <a:lnTo>
                              <a:pt x="375856" y="29298"/>
                            </a:lnTo>
                            <a:lnTo>
                              <a:pt x="377799" y="19570"/>
                            </a:lnTo>
                            <a:lnTo>
                              <a:pt x="383133" y="11633"/>
                            </a:lnTo>
                            <a:lnTo>
                              <a:pt x="391033" y="6273"/>
                            </a:lnTo>
                            <a:lnTo>
                              <a:pt x="400710" y="4305"/>
                            </a:lnTo>
                            <a:lnTo>
                              <a:pt x="410375" y="6273"/>
                            </a:lnTo>
                            <a:lnTo>
                              <a:pt x="418287" y="11633"/>
                            </a:lnTo>
                            <a:lnTo>
                              <a:pt x="423621" y="19570"/>
                            </a:lnTo>
                            <a:lnTo>
                              <a:pt x="425577" y="29298"/>
                            </a:lnTo>
                            <a:lnTo>
                              <a:pt x="425577" y="14960"/>
                            </a:lnTo>
                            <a:lnTo>
                              <a:pt x="421309" y="8585"/>
                            </a:lnTo>
                            <a:lnTo>
                              <a:pt x="414997" y="4305"/>
                            </a:lnTo>
                            <a:lnTo>
                              <a:pt x="412038" y="2311"/>
                            </a:lnTo>
                            <a:lnTo>
                              <a:pt x="400710" y="0"/>
                            </a:lnTo>
                            <a:lnTo>
                              <a:pt x="389369" y="2311"/>
                            </a:lnTo>
                            <a:lnTo>
                              <a:pt x="380098" y="8585"/>
                            </a:lnTo>
                            <a:lnTo>
                              <a:pt x="373862" y="17894"/>
                            </a:lnTo>
                            <a:lnTo>
                              <a:pt x="371576" y="29298"/>
                            </a:lnTo>
                            <a:lnTo>
                              <a:pt x="373862" y="40703"/>
                            </a:lnTo>
                            <a:lnTo>
                              <a:pt x="380098" y="50012"/>
                            </a:lnTo>
                            <a:lnTo>
                              <a:pt x="389369" y="56286"/>
                            </a:lnTo>
                            <a:lnTo>
                              <a:pt x="400710" y="58585"/>
                            </a:lnTo>
                            <a:lnTo>
                              <a:pt x="412038" y="56286"/>
                            </a:lnTo>
                            <a:lnTo>
                              <a:pt x="414985" y="54292"/>
                            </a:lnTo>
                            <a:lnTo>
                              <a:pt x="421309" y="50012"/>
                            </a:lnTo>
                            <a:lnTo>
                              <a:pt x="427545" y="40703"/>
                            </a:lnTo>
                            <a:lnTo>
                              <a:pt x="429844" y="29298"/>
                            </a:lnTo>
                            <a:close/>
                          </a:path>
                        </a:pathLst>
                      </a:custGeom>
                      <a:solidFill>
                        <a:srgbClr val="929292"/>
                      </a:solidFill>
                    </wps:spPr>
                    <wps:bodyPr wrap="square" lIns="0" tIns="0" rIns="0" bIns="0" rtlCol="0">
                      <a:prstTxWarp prst="textNoShape">
                        <a:avLst/>
                      </a:prstTxWarp>
                      <a:noAutofit/>
                    </wps:bodyPr>
                  </wps:wsp>
                </a:graphicData>
              </a:graphic>
            </wp:anchor>
          </w:drawing>
        </mc:Choice>
        <mc:Fallback>
          <w:pict>
            <v:shape w14:anchorId="27E78FFE" id="Graphic 28" o:spid="_x0000_s1026" style="position:absolute;margin-left:67.75pt;margin-top:803.75pt;width:33.85pt;height:9.85pt;z-index:-251635712;visibility:visible;mso-wrap-style:square;mso-wrap-distance-left:0;mso-wrap-distance-top:0;mso-wrap-distance-right:0;mso-wrap-distance-bottom:0;mso-position-horizontal:absolute;mso-position-horizontal-relative:page;mso-position-vertical:absolute;mso-position-vertical-relative:page;v-text-anchor:top" coordsize="429895,125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" path="m367169,124929l349567,95377r-5804,-9906l342925,84531r-991,-1092l338975,80162r-3759,-2731l335216,77101r7950,-3873l350304,66979r3606,-6299l355447,57975r1981,-12154l355307,35229r-889,-4483l345605,19900,331355,13347r-5867,-660l325488,39497r,16408l320878,60680r-26746,l294132,50634r,-15405l321056,35229r4432,4268l325488,12687,312000,11150r-49301,l262699,50634r-317,l230517,16764r,50596l228739,81114r-5410,9945l214172,97091r-13030,2045l191579,99136r,-62192l200279,36944r13525,1765l223227,44196r5500,9461l230517,67360r,-50596l224066,13970,199605,11150r-69519,l119418,57975r-2096,9004l117246,67360r-1854,11964l115049,79324,112661,65824r-2286,-9919l109588,51981,101384,11150r-38164,l54152,56235r-2222,9589l49542,79324r-343,l47345,67360r-63,-381l44716,55905,34505,11150,,11150,30403,124929r34709,l75907,79324,82372,51981r343,l99961,124929r34176,l146354,79324,159448,30454r330,l159778,124929r38799,l242189,113334,262394,83439r305,l262699,124929r31433,l294132,84734r5981,l309130,84531r4902,7937l333349,124929r33820,xem412419,11823l383082,22415r,7290l392798,26174r,22035l412419,41160r,-14986l412419,11823xem429844,29298l427545,17894r-1968,-2934l425577,29298r-1956,9729l418287,46977r-7912,5359l400710,54292r-9677,-1956l383133,46977r-5334,-7950l375856,29298r1943,-9728l383133,11633r7900,-5360l400710,4305r9665,1968l418287,11633r5334,7937l425577,29298r,-14338l421309,8585,414997,4305,412038,2311,400710,,389369,2311r-9271,6274l373862,17894r-2286,11404l373862,40703r6236,9309l389369,56286r11341,2299l412038,56286r2947,-1994l421309,50012r6236,-9309l429844,29298xe" fillcolor="#929292" stroked="f">
              <v:path arrowok="t"/>
              <w10:wrap anchorx="page" anchory="page"/>
            </v:shape>
          </w:pict>
        </mc:Fallback>
      </mc:AlternateContent>
    </w:r>
    <w:r>
      <w:rPr>
        <w:noProof/>
      </w:rPr>
      <w:drawing>
        <wp:anchor distT="0" distB="0" distL="0" distR="0" simplePos="0" relativeHeight="251681792" behindDoc="1" locked="0" layoutInCell="1" allowOverlap="1" wp14:anchorId="54BEA4D6" wp14:editId="30C68773">
          <wp:simplePos x="0" y="0"/>
          <wp:positionH relativeFrom="page">
            <wp:posOffset>725647</wp:posOffset>
          </wp:positionH>
          <wp:positionV relativeFrom="page">
            <wp:posOffset>10226000</wp:posOffset>
          </wp:positionV>
          <wp:extent cx="93809" cy="93433"/>
          <wp:effectExtent l="0" t="0" r="0" b="0"/>
          <wp:wrapNone/>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1" cstate="print"/>
                  <a:stretch>
                    <a:fillRect/>
                  </a:stretch>
                </pic:blipFill>
                <pic:spPr>
                  <a:xfrm>
                    <a:off x="0" y="0"/>
                    <a:ext cx="93809" cy="93433"/>
                  </a:xfrm>
                  <a:prstGeom prst="rect">
                    <a:avLst/>
                  </a:prstGeom>
                </pic:spPr>
              </pic:pic>
            </a:graphicData>
          </a:graphic>
        </wp:anchor>
      </w:drawing>
    </w:r>
    <w:r>
      <w:rPr>
        <w:noProof/>
      </w:rPr>
      <mc:AlternateContent>
        <mc:Choice Requires="wps">
          <w:drawing>
            <wp:anchor distT="0" distB="0" distL="0" distR="0" simplePos="0" relativeHeight="251682816" behindDoc="1" locked="0" layoutInCell="1" allowOverlap="1" wp14:anchorId="4B471B39" wp14:editId="01EC2863">
              <wp:simplePos x="0" y="0"/>
              <wp:positionH relativeFrom="page">
                <wp:posOffset>6648233</wp:posOffset>
              </wp:positionH>
              <wp:positionV relativeFrom="page">
                <wp:posOffset>10180472</wp:posOffset>
              </wp:positionV>
              <wp:extent cx="165735" cy="2070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 cy="207010"/>
                      </a:xfrm>
                      <a:prstGeom prst="rect">
                        <a:avLst/>
                      </a:prstGeom>
                    </wps:spPr>
                    <wps:txbx>
                      <w:txbxContent>
                        <w:p w14:paraId="2E290222" w14:textId="45E227CF" w:rsidR="00337E52" w:rsidRDefault="00337E52">
                          <w:pPr>
                            <w:spacing w:before="20"/>
                            <w:ind w:left="60"/>
                            <w:rPr>
                              <w:rFonts w:ascii="TheSans C5 Light"/>
                            </w:rPr>
                          </w:pPr>
                          <w:r>
                            <w:rPr>
                              <w:rFonts w:ascii="TheSans C5 Light"/>
                              <w:color w:val="929292"/>
                            </w:rPr>
                            <w:fldChar w:fldCharType="begin"/>
                          </w:r>
                          <w:r>
                            <w:rPr>
                              <w:rFonts w:ascii="TheSans C5 Light"/>
                              <w:color w:val="929292"/>
                            </w:rPr>
                            <w:instrText xml:space="preserve"> PAGE </w:instrText>
                          </w:r>
                          <w:r>
                            <w:rPr>
                              <w:rFonts w:ascii="TheSans C5 Light"/>
                              <w:color w:val="929292"/>
                            </w:rPr>
                            <w:fldChar w:fldCharType="separate"/>
                          </w:r>
                          <w:r w:rsidR="00F12FCE">
                            <w:rPr>
                              <w:rFonts w:ascii="TheSans C5 Light"/>
                              <w:noProof/>
                              <w:color w:val="929292"/>
                            </w:rPr>
                            <w:t>1</w:t>
                          </w:r>
                          <w:r>
                            <w:rPr>
                              <w:rFonts w:ascii="TheSans C5 Light"/>
                              <w:color w:val="929292"/>
                            </w:rPr>
                            <w:fldChar w:fldCharType="end"/>
                          </w:r>
                        </w:p>
                      </w:txbxContent>
                    </wps:txbx>
                    <wps:bodyPr wrap="square" lIns="0" tIns="0" rIns="0" bIns="0" rtlCol="0">
                      <a:noAutofit/>
                    </wps:bodyPr>
                  </wps:wsp>
                </a:graphicData>
              </a:graphic>
            </wp:anchor>
          </w:drawing>
        </mc:Choice>
        <mc:Fallback>
          <w:pict>
            <v:shapetype w14:anchorId="4B471B39" id="_x0000_t202" coordsize="21600,21600" o:spt="202" path="m,l,21600r21600,l21600,xe">
              <v:stroke joinstyle="miter"/>
              <v:path gradientshapeok="t" o:connecttype="rect"/>
            </v:shapetype>
            <v:shape id="Textbox 30" o:spid="_x0000_s1027" type="#_x0000_t202" style="position:absolute;left:0;text-align:left;margin-left:523.5pt;margin-top:801.6pt;width:13.05pt;height:16.3pt;z-index:-25163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" filled="f" stroked="f">
              <v:path arrowok="t"/>
              <v:textbox inset="0,0,0,0">
                <w:txbxContent>
                  <w:p w14:paraId="2E290222" w14:textId="45E227CF" w:rsidR="00337E52" w:rsidRDefault="00337E52">
                    <w:pPr>
                      <w:spacing w:before="20"/>
                      <w:ind w:left="60"/>
                      <w:rPr>
                        <w:rFonts w:ascii="TheSans C5 Light"/>
                      </w:rPr>
                    </w:pPr>
                    <w:r>
                      <w:rPr>
                        <w:rFonts w:ascii="TheSans C5 Light"/>
                        <w:color w:val="929292"/>
                      </w:rPr>
                      <w:fldChar w:fldCharType="begin"/>
                    </w:r>
                    <w:r>
                      <w:rPr>
                        <w:rFonts w:ascii="TheSans C5 Light"/>
                        <w:color w:val="929292"/>
                      </w:rPr>
                      <w:instrText xml:space="preserve"> PAGE </w:instrText>
                    </w:r>
                    <w:r>
                      <w:rPr>
                        <w:rFonts w:ascii="TheSans C5 Light"/>
                        <w:color w:val="929292"/>
                      </w:rPr>
                      <w:fldChar w:fldCharType="separate"/>
                    </w:r>
                    <w:r w:rsidR="00F12FCE">
                      <w:rPr>
                        <w:rFonts w:ascii="TheSans C5 Light"/>
                        <w:noProof/>
                        <w:color w:val="929292"/>
                      </w:rPr>
                      <w:t>1</w:t>
                    </w:r>
                    <w:r>
                      <w:rPr>
                        <w:rFonts w:ascii="TheSans C5 Light"/>
                        <w:color w:val="929292"/>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D9AC4" w14:textId="77777777" w:rsidR="00AA47B5" w:rsidRDefault="00C367E2">
    <w:pPr>
      <w:spacing w:after="0" w:line="259" w:lineRule="auto"/>
      <w:ind w:left="0" w:right="8750" w:firstLine="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09FD172E" wp14:editId="4D6F0864">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49A17F26"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EE925" w14:textId="58F13E90" w:rsidR="00AB430E" w:rsidRPr="00CB6221" w:rsidRDefault="00447870" w:rsidP="001032BF">
    <w:pPr>
      <w:spacing w:after="0" w:line="259" w:lineRule="auto"/>
      <w:ind w:left="0" w:right="8750" w:firstLine="0"/>
      <w:rPr>
        <w:rFonts w:ascii="TheSans C5 Plain" w:eastAsia="TheSans C5 Plain" w:hAnsi="TheSans C5 Plain" w:cs="TheSans C5 Plain"/>
        <w:bCs/>
        <w:color w:val="909191"/>
      </w:rPr>
    </w:pPr>
    <w:r>
      <w:rPr>
        <w:rFonts w:ascii="TheSans C5 Plain" w:eastAsia="TheSans C5 Plain" w:hAnsi="TheSans C5 Plain" w:cs="TheSans C5 Plain"/>
        <w:bCs/>
        <w:noProof/>
        <w:color w:val="909191"/>
      </w:rPr>
      <w:drawing>
        <wp:inline distT="0" distB="0" distL="0" distR="0" wp14:anchorId="0F03F344" wp14:editId="259825DC">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r w:rsidR="0081107C"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5D4224EB" wp14:editId="39FA0BC1">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ascii="Arial" w:hAnsi="Arial" w:cs="Arial"/>
                              <w:color w:val="auto"/>
                            </w:rPr>
                            <w:alias w:val="Datum"/>
                            <w:id w:val="77476837"/>
                            <w:dataBinding w:prefixMappings="xmlns:ns0='http://schemas.microsoft.com/office/2006/coverPageProps'" w:xpath="/ns0:CoverPageProperties[1]/ns0:PublishDate[1]" w:storeItemID="{55AF091B-3C7A-41E3-B477-F2FDAA23CFDA}"/>
                            <w:date w:fullDate="2025-05-01T00:00:00Z">
                              <w:dateFormat w:val="d. MMMM yyyy"/>
                              <w:lid w:val="de-DE"/>
                              <w:storeMappedDataAs w:val="dateTime"/>
                              <w:calendar w:val="gregorian"/>
                            </w:date>
                          </w:sdtPr>
                          <w:sdtEndPr/>
                          <w:sdtContent>
                            <w:p w14:paraId="149D13F9" w14:textId="797CF413" w:rsidR="00055038" w:rsidRPr="0081107C" w:rsidRDefault="00654854">
                              <w:pPr>
                                <w:jc w:val="right"/>
                                <w:rPr>
                                  <w:rFonts w:ascii="Arial" w:hAnsi="Arial" w:cs="Arial"/>
                                  <w:color w:val="auto"/>
                                </w:rPr>
                              </w:pPr>
                              <w:r>
                                <w:rPr>
                                  <w:rFonts w:ascii="Arial" w:hAnsi="Arial" w:cs="Arial"/>
                                  <w:color w:val="auto"/>
                                </w:rPr>
                                <w:t>1. Mai 2025</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5D4224EB" id="Rechteck 42" o:spid="_x0000_s1028"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dataBinding w:prefixMappings="xmlns:ns0='http://schemas.microsoft.com/office/2006/coverPageProps'" w:xpath="/ns0:CoverPageProperties[1]/ns0:PublishDate[1]" w:storeItemID="{55AF091B-3C7A-41E3-B477-F2FDAA23CFDA}"/>
                      <w:date w:fullDate="2025-05-01T00:00:00Z">
                        <w:dateFormat w:val="d. MMMM yyyy"/>
                        <w:lid w:val="de-DE"/>
                        <w:storeMappedDataAs w:val="dateTime"/>
                        <w:calendar w:val="gregorian"/>
                      </w:date>
                    </w:sdtPr>
                    <w:sdtEndPr/>
                    <w:sdtContent>
                      <w:p w14:paraId="149D13F9" w14:textId="797CF413" w:rsidR="00055038" w:rsidRPr="0081107C" w:rsidRDefault="00654854">
                        <w:pPr>
                          <w:jc w:val="right"/>
                          <w:rPr>
                            <w:rFonts w:ascii="Arial" w:hAnsi="Arial" w:cs="Arial"/>
                            <w:color w:val="auto"/>
                          </w:rPr>
                        </w:pPr>
                        <w:r>
                          <w:rPr>
                            <w:rFonts w:ascii="Arial" w:hAnsi="Arial" w:cs="Arial"/>
                            <w:color w:val="auto"/>
                          </w:rPr>
                          <w:t>1. Mai 2025</w:t>
                        </w:r>
                      </w:p>
                    </w:sdtContent>
                  </w:sdt>
                </w:txbxContent>
              </v:textbox>
              <w10:wrap anchorx="margin"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0F230" w14:textId="77777777" w:rsidR="00AA47B5" w:rsidRDefault="001E43DF">
    <w:pPr>
      <w:spacing w:after="160" w:line="259" w:lineRule="auto"/>
      <w:ind w:left="0" w:firstLine="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0B564EF8" wp14:editId="092033A6">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3C2B845E" w14:textId="77777777" w:rsidR="001E43DF" w:rsidRDefault="001E43DF" w:rsidP="001E43DF">
                            <w:pPr>
                              <w:spacing w:after="160" w:line="259" w:lineRule="auto"/>
                              <w:ind w:left="0" w:firstLine="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B564EF8" id="Group 10102" o:spid="_x0000_s1029"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">
              <v:shape id="Shape 37" o:spid="_x0000_s1030"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1"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2"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" path="m,l5645,2362v3912,,7557,-699,10909,-2095l17951,8915c13760,10439,8998,11277,4108,11277l,9621,,xe" fillcolor="#909191" stroked="f" strokeweight="0">
                <v:stroke miterlimit="83231f" joinstyle="miter"/>
                <v:path arrowok="t" textboxrect="0,0,17951,11277"/>
              </v:shape>
              <v:shape id="Shape 40" o:spid="_x0000_s1033"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" path="m6344,v4203,,7975,698,11049,1803l16275,10731c13481,9334,9836,8496,6204,8496l,11361,,2620,6344,xe" fillcolor="#909191" stroked="f" strokeweight="0">
                <v:stroke miterlimit="83231f" joinstyle="miter"/>
                <v:path arrowok="t" textboxrect="0,0,17393,11361"/>
              </v:shape>
              <v:shape id="Shape 41" o:spid="_x0000_s1034"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5"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" path="m,l26403,,37833,70218,49251,,75654,,87084,70218,98501,r26416,l104877,113423r-29591,l62459,40627,49619,113423r-29578,l,xe" fillcolor="#909191" stroked="f" strokeweight="0">
                <v:stroke miterlimit="83231f" joinstyle="miter"/>
                <v:path arrowok="t" textboxrect="0,0,124917,113423"/>
              </v:shape>
              <v:shape id="Shape 43" o:spid="_x0000_s1036"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7"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8"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" path="m,l62484,63005,,126009,,85013,22009,63005,,40996,,xe" fillcolor="#909191" stroked="f" strokeweight="0">
                <v:stroke miterlimit="83231f" joinstyle="miter"/>
                <v:path arrowok="t" textboxrect="0,0,62484,126009"/>
              </v:shape>
              <v:shape id="Shape 47" o:spid="_x0000_s1039"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" path="m,l62484,63005,,126009,,85013,22009,63005,,40996,,xe" fillcolor="#909191" stroked="f" strokeweight="0">
                <v:stroke miterlimit="83231f" joinstyle="miter"/>
                <v:path arrowok="t" textboxrect="0,0,62484,126009"/>
              </v:shape>
              <v:rect id="Rectangle 96" o:spid="_x0000_s1040"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" filled="f" stroked="f">
                <v:textbox inset="0,0,0,0">
                  <w:txbxContent>
                    <w:p w14:paraId="3C2B845E" w14:textId="77777777" w:rsidR="001E43DF" w:rsidRDefault="001E43DF" w:rsidP="001E43DF">
                      <w:pPr>
                        <w:spacing w:after="160" w:line="259" w:lineRule="auto"/>
                        <w:ind w:left="0" w:firstLine="0"/>
                      </w:pPr>
                      <w:r>
                        <w:rPr>
                          <w:rFonts w:ascii="TheSans C5 Plain" w:eastAsia="TheSans C5 Plain" w:hAnsi="TheSans C5 Plain" w:cs="TheSans C5 Plain"/>
                          <w:b/>
                          <w:color w:val="909191"/>
                        </w:rPr>
                        <w:t xml:space="preserve">© </w:t>
                      </w:r>
                    </w:p>
                  </w:txbxContent>
                </v:textbox>
              </v:rect>
              <v:shape id="Shape 100" o:spid="_x0000_s1041"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94755D" w14:textId="77777777" w:rsidR="004839CC" w:rsidRDefault="004839CC">
      <w:pPr>
        <w:spacing w:after="0" w:line="240" w:lineRule="auto"/>
      </w:pPr>
      <w:r>
        <w:separator/>
      </w:r>
    </w:p>
  </w:footnote>
  <w:footnote w:type="continuationSeparator" w:id="0">
    <w:p w14:paraId="0A8508E7" w14:textId="77777777" w:rsidR="004839CC" w:rsidRDefault="004839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E4DBC" w14:textId="77777777" w:rsidR="00337E52" w:rsidRDefault="00337E52">
    <w:pPr>
      <w:pStyle w:val="Textkrper"/>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6E9EE"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27CE62B1" wp14:editId="33ACDF3E">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1D022730"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KTQ7ll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FBD2A" w14:textId="77777777" w:rsidR="00447870" w:rsidRDefault="00447870">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922A7" w14:textId="77777777" w:rsidR="00447870" w:rsidRDefault="0044787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2"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num w:numId="1" w16cid:durableId="918369050">
    <w:abstractNumId w:val="4"/>
  </w:num>
  <w:num w:numId="2" w16cid:durableId="512185793">
    <w:abstractNumId w:val="1"/>
  </w:num>
  <w:num w:numId="3" w16cid:durableId="161747977">
    <w:abstractNumId w:val="0"/>
  </w:num>
  <w:num w:numId="4" w16cid:durableId="838693261">
    <w:abstractNumId w:val="2"/>
  </w:num>
  <w:num w:numId="5" w16cid:durableId="13571520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EC3"/>
    <w:rsid w:val="00000978"/>
    <w:rsid w:val="000033D9"/>
    <w:rsid w:val="00004EC3"/>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83B77"/>
    <w:rsid w:val="00084428"/>
    <w:rsid w:val="000938C7"/>
    <w:rsid w:val="00096B79"/>
    <w:rsid w:val="0009740A"/>
    <w:rsid w:val="000A1B63"/>
    <w:rsid w:val="000A1D9D"/>
    <w:rsid w:val="000B3330"/>
    <w:rsid w:val="000B5C1F"/>
    <w:rsid w:val="000C0CB0"/>
    <w:rsid w:val="000C29A9"/>
    <w:rsid w:val="000C7742"/>
    <w:rsid w:val="000D12F4"/>
    <w:rsid w:val="000D19B3"/>
    <w:rsid w:val="000D27AD"/>
    <w:rsid w:val="000D7CAF"/>
    <w:rsid w:val="000E08B0"/>
    <w:rsid w:val="000E20C8"/>
    <w:rsid w:val="000E3592"/>
    <w:rsid w:val="000E3FBD"/>
    <w:rsid w:val="000F1B5D"/>
    <w:rsid w:val="000F33EF"/>
    <w:rsid w:val="000F6B3E"/>
    <w:rsid w:val="001032BF"/>
    <w:rsid w:val="00103D1F"/>
    <w:rsid w:val="00105D5F"/>
    <w:rsid w:val="00105ED8"/>
    <w:rsid w:val="00110FF4"/>
    <w:rsid w:val="00126259"/>
    <w:rsid w:val="001340DF"/>
    <w:rsid w:val="00143D8D"/>
    <w:rsid w:val="00144420"/>
    <w:rsid w:val="00144BD7"/>
    <w:rsid w:val="00145E43"/>
    <w:rsid w:val="00146381"/>
    <w:rsid w:val="001543C4"/>
    <w:rsid w:val="0015492B"/>
    <w:rsid w:val="0015613F"/>
    <w:rsid w:val="00176ED7"/>
    <w:rsid w:val="00187154"/>
    <w:rsid w:val="0019004C"/>
    <w:rsid w:val="001912A2"/>
    <w:rsid w:val="00197BA5"/>
    <w:rsid w:val="001A1BAF"/>
    <w:rsid w:val="001A46A2"/>
    <w:rsid w:val="001A57D6"/>
    <w:rsid w:val="001A6B47"/>
    <w:rsid w:val="001B29CA"/>
    <w:rsid w:val="001B7550"/>
    <w:rsid w:val="001C6A9D"/>
    <w:rsid w:val="001C6D2D"/>
    <w:rsid w:val="001C7D82"/>
    <w:rsid w:val="001D5063"/>
    <w:rsid w:val="001D56B9"/>
    <w:rsid w:val="001E43DF"/>
    <w:rsid w:val="001E6E84"/>
    <w:rsid w:val="001F1BDB"/>
    <w:rsid w:val="001F58C2"/>
    <w:rsid w:val="001F6F67"/>
    <w:rsid w:val="001F77F3"/>
    <w:rsid w:val="00200797"/>
    <w:rsid w:val="0020761D"/>
    <w:rsid w:val="002128E4"/>
    <w:rsid w:val="00220184"/>
    <w:rsid w:val="00221566"/>
    <w:rsid w:val="00240F37"/>
    <w:rsid w:val="00261444"/>
    <w:rsid w:val="00262F67"/>
    <w:rsid w:val="0027694D"/>
    <w:rsid w:val="00286665"/>
    <w:rsid w:val="002A45D4"/>
    <w:rsid w:val="002C3AA9"/>
    <w:rsid w:val="002C4C02"/>
    <w:rsid w:val="002C5705"/>
    <w:rsid w:val="002D1DBC"/>
    <w:rsid w:val="002D2D2A"/>
    <w:rsid w:val="002D4E32"/>
    <w:rsid w:val="002E08F5"/>
    <w:rsid w:val="002E21C7"/>
    <w:rsid w:val="002E2797"/>
    <w:rsid w:val="002E2809"/>
    <w:rsid w:val="002E6939"/>
    <w:rsid w:val="002F2365"/>
    <w:rsid w:val="002F31B6"/>
    <w:rsid w:val="002F4998"/>
    <w:rsid w:val="002F53A6"/>
    <w:rsid w:val="002F546D"/>
    <w:rsid w:val="003026AD"/>
    <w:rsid w:val="00302A9C"/>
    <w:rsid w:val="00302CF0"/>
    <w:rsid w:val="00302DE8"/>
    <w:rsid w:val="00311713"/>
    <w:rsid w:val="00315295"/>
    <w:rsid w:val="00320D0D"/>
    <w:rsid w:val="00321E8A"/>
    <w:rsid w:val="00323CCA"/>
    <w:rsid w:val="003301D7"/>
    <w:rsid w:val="00331EE4"/>
    <w:rsid w:val="00335482"/>
    <w:rsid w:val="00337E52"/>
    <w:rsid w:val="0034296C"/>
    <w:rsid w:val="003435CA"/>
    <w:rsid w:val="00343B42"/>
    <w:rsid w:val="00350784"/>
    <w:rsid w:val="00354AE4"/>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15B1"/>
    <w:rsid w:val="003F23C0"/>
    <w:rsid w:val="003F5277"/>
    <w:rsid w:val="0040492E"/>
    <w:rsid w:val="00405343"/>
    <w:rsid w:val="00407D1F"/>
    <w:rsid w:val="004174CF"/>
    <w:rsid w:val="00424866"/>
    <w:rsid w:val="00431E6B"/>
    <w:rsid w:val="00443A46"/>
    <w:rsid w:val="004462F4"/>
    <w:rsid w:val="00447870"/>
    <w:rsid w:val="0045015E"/>
    <w:rsid w:val="00451621"/>
    <w:rsid w:val="00453F04"/>
    <w:rsid w:val="00457BB7"/>
    <w:rsid w:val="004635C8"/>
    <w:rsid w:val="00465047"/>
    <w:rsid w:val="00467581"/>
    <w:rsid w:val="00471E51"/>
    <w:rsid w:val="00474FB3"/>
    <w:rsid w:val="004820B3"/>
    <w:rsid w:val="00482F18"/>
    <w:rsid w:val="004839CC"/>
    <w:rsid w:val="004918CC"/>
    <w:rsid w:val="00492167"/>
    <w:rsid w:val="00494D80"/>
    <w:rsid w:val="0049545E"/>
    <w:rsid w:val="004A3936"/>
    <w:rsid w:val="004A4533"/>
    <w:rsid w:val="004B24AF"/>
    <w:rsid w:val="004C177B"/>
    <w:rsid w:val="004C474F"/>
    <w:rsid w:val="004C79D4"/>
    <w:rsid w:val="004C7C03"/>
    <w:rsid w:val="004D19A7"/>
    <w:rsid w:val="004D5784"/>
    <w:rsid w:val="004E159E"/>
    <w:rsid w:val="004F4290"/>
    <w:rsid w:val="00500819"/>
    <w:rsid w:val="00504DE6"/>
    <w:rsid w:val="0050712F"/>
    <w:rsid w:val="005074DD"/>
    <w:rsid w:val="00510133"/>
    <w:rsid w:val="00520C02"/>
    <w:rsid w:val="00525447"/>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60A"/>
    <w:rsid w:val="0063380E"/>
    <w:rsid w:val="00635A66"/>
    <w:rsid w:val="00637C43"/>
    <w:rsid w:val="00644132"/>
    <w:rsid w:val="006469AB"/>
    <w:rsid w:val="006505DC"/>
    <w:rsid w:val="0065318C"/>
    <w:rsid w:val="00654102"/>
    <w:rsid w:val="00654854"/>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777D"/>
    <w:rsid w:val="00900046"/>
    <w:rsid w:val="00906FE0"/>
    <w:rsid w:val="0091654E"/>
    <w:rsid w:val="00917AD6"/>
    <w:rsid w:val="0092161E"/>
    <w:rsid w:val="009266F8"/>
    <w:rsid w:val="009301E5"/>
    <w:rsid w:val="009376DE"/>
    <w:rsid w:val="00941ACA"/>
    <w:rsid w:val="009460F9"/>
    <w:rsid w:val="00951149"/>
    <w:rsid w:val="00963204"/>
    <w:rsid w:val="00964C4B"/>
    <w:rsid w:val="00971F3E"/>
    <w:rsid w:val="00990A03"/>
    <w:rsid w:val="009971A3"/>
    <w:rsid w:val="009A178E"/>
    <w:rsid w:val="009B1D8E"/>
    <w:rsid w:val="009C5B74"/>
    <w:rsid w:val="009E1EF8"/>
    <w:rsid w:val="009E7BDD"/>
    <w:rsid w:val="00A035C6"/>
    <w:rsid w:val="00A04238"/>
    <w:rsid w:val="00A16119"/>
    <w:rsid w:val="00A3214B"/>
    <w:rsid w:val="00A40D49"/>
    <w:rsid w:val="00A417E8"/>
    <w:rsid w:val="00A438F9"/>
    <w:rsid w:val="00A543C5"/>
    <w:rsid w:val="00A574E2"/>
    <w:rsid w:val="00A61CC2"/>
    <w:rsid w:val="00A73898"/>
    <w:rsid w:val="00A84C23"/>
    <w:rsid w:val="00A90B10"/>
    <w:rsid w:val="00A90B43"/>
    <w:rsid w:val="00A9581A"/>
    <w:rsid w:val="00AA0DC7"/>
    <w:rsid w:val="00AA3B4A"/>
    <w:rsid w:val="00AA47B5"/>
    <w:rsid w:val="00AA5DEE"/>
    <w:rsid w:val="00AA7FB2"/>
    <w:rsid w:val="00AB430E"/>
    <w:rsid w:val="00AF0FB9"/>
    <w:rsid w:val="00AF597E"/>
    <w:rsid w:val="00B232FD"/>
    <w:rsid w:val="00B24B89"/>
    <w:rsid w:val="00B278CD"/>
    <w:rsid w:val="00B4530B"/>
    <w:rsid w:val="00B53394"/>
    <w:rsid w:val="00B53E95"/>
    <w:rsid w:val="00B5632D"/>
    <w:rsid w:val="00B62F0B"/>
    <w:rsid w:val="00B6574E"/>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568A"/>
    <w:rsid w:val="00C27758"/>
    <w:rsid w:val="00C36609"/>
    <w:rsid w:val="00C367E2"/>
    <w:rsid w:val="00C405FE"/>
    <w:rsid w:val="00C4799C"/>
    <w:rsid w:val="00C600AC"/>
    <w:rsid w:val="00C63C9D"/>
    <w:rsid w:val="00C6645A"/>
    <w:rsid w:val="00C67FD6"/>
    <w:rsid w:val="00C733CE"/>
    <w:rsid w:val="00C73555"/>
    <w:rsid w:val="00C743BD"/>
    <w:rsid w:val="00C74BBF"/>
    <w:rsid w:val="00C7603C"/>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9BF"/>
    <w:rsid w:val="00D10A98"/>
    <w:rsid w:val="00D36EE5"/>
    <w:rsid w:val="00D44B69"/>
    <w:rsid w:val="00D45D5A"/>
    <w:rsid w:val="00D55407"/>
    <w:rsid w:val="00D609F7"/>
    <w:rsid w:val="00D63D36"/>
    <w:rsid w:val="00D84806"/>
    <w:rsid w:val="00D86199"/>
    <w:rsid w:val="00D872BB"/>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2EE5"/>
    <w:rsid w:val="00EF4232"/>
    <w:rsid w:val="00EF5685"/>
    <w:rsid w:val="00F07D55"/>
    <w:rsid w:val="00F07F0C"/>
    <w:rsid w:val="00F1118B"/>
    <w:rsid w:val="00F11734"/>
    <w:rsid w:val="00F12FCE"/>
    <w:rsid w:val="00F173B6"/>
    <w:rsid w:val="00F20D02"/>
    <w:rsid w:val="00F21F67"/>
    <w:rsid w:val="00F2570F"/>
    <w:rsid w:val="00F32980"/>
    <w:rsid w:val="00F41AB2"/>
    <w:rsid w:val="00F52F86"/>
    <w:rsid w:val="00F56153"/>
    <w:rsid w:val="00F631E7"/>
    <w:rsid w:val="00F64F58"/>
    <w:rsid w:val="00F70EB4"/>
    <w:rsid w:val="00F74557"/>
    <w:rsid w:val="00F77762"/>
    <w:rsid w:val="00F81424"/>
    <w:rsid w:val="00F840E5"/>
    <w:rsid w:val="00F87E40"/>
    <w:rsid w:val="00F9391A"/>
    <w:rsid w:val="00F96AAC"/>
    <w:rsid w:val="00FA3FD9"/>
    <w:rsid w:val="00FA5932"/>
    <w:rsid w:val="00FB5770"/>
    <w:rsid w:val="00FB798E"/>
    <w:rsid w:val="00FC6418"/>
    <w:rsid w:val="00FC6D24"/>
    <w:rsid w:val="00FD1B4E"/>
    <w:rsid w:val="00FD2309"/>
    <w:rsid w:val="00FD4F0F"/>
    <w:rsid w:val="00FE4C04"/>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B2F1B0B"/>
  <w15:docId w15:val="{722E401C-0003-40C3-9F96-FA7D9285E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D10A98"/>
    <w:pPr>
      <w:spacing w:after="13" w:line="248" w:lineRule="auto"/>
      <w:ind w:left="10" w:hanging="10"/>
    </w:pPr>
    <w:rPr>
      <w:rFonts w:ascii="TheSans C5 SemiLight" w:eastAsia="TheSans C5 SemiLight" w:hAnsi="TheSans C5 SemiLight" w:cs="TheSans C5 SemiLight"/>
      <w:color w:val="00347D"/>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line="240" w:lineRule="auto"/>
      <w:ind w:left="0" w:firstLine="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rPr>
      <w:rFonts w:ascii="Arial" w:hAnsi="Arial"/>
    </w:rPr>
  </w:style>
  <w:style w:type="paragraph" w:customStyle="1" w:styleId="Arialberschrift">
    <w:name w:val="Arial Überschrift"/>
    <w:basedOn w:val="TheSansberschrift"/>
    <w:qFormat/>
    <w:rsid w:val="00E1332E"/>
    <w:pPr>
      <w:spacing w:line="240" w:lineRule="auto"/>
      <w:ind w:left="142" w:right="-143"/>
    </w:pPr>
    <w:rPr>
      <w:rFonts w:ascii="Arial" w:hAnsi="Arial"/>
      <w:b/>
    </w:rPr>
  </w:style>
  <w:style w:type="paragraph" w:customStyle="1" w:styleId="ArialText">
    <w:name w:val="Arial Text"/>
    <w:basedOn w:val="TheSansText"/>
    <w:qFormat/>
    <w:rsid w:val="00EB4D3C"/>
    <w:pPr>
      <w:ind w:left="142"/>
    </w:pPr>
    <w:rPr>
      <w:rFonts w:ascii="Arial" w:hAnsi="Arial"/>
    </w:rPr>
  </w:style>
  <w:style w:type="paragraph" w:customStyle="1" w:styleId="ArialZwischenberschrift">
    <w:name w:val="Arial Zwischenüberschrift"/>
    <w:basedOn w:val="Standard"/>
    <w:rsid w:val="00EB4D3C"/>
    <w:pPr>
      <w:spacing w:after="262"/>
      <w:ind w:left="14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pPr>
      <w:ind w:left="142"/>
    </w:pPr>
    <w:rPr>
      <w:rFonts w:ascii="Arial" w:hAnsi="Arial"/>
    </w:rPr>
  </w:style>
  <w:style w:type="paragraph" w:customStyle="1" w:styleId="ArialBold">
    <w:name w:val="Arial Bold"/>
    <w:basedOn w:val="TheSansBold"/>
    <w:rsid w:val="00E1332E"/>
    <w:rPr>
      <w:rFonts w:ascii="Arial" w:hAnsi="Arial"/>
      <w:b/>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styleId="Textkrper">
    <w:name w:val="Body Text"/>
    <w:basedOn w:val="Standard"/>
    <w:link w:val="TextkrperZchn"/>
    <w:uiPriority w:val="99"/>
    <w:semiHidden/>
    <w:unhideWhenUsed/>
    <w:rsid w:val="00337E52"/>
    <w:pPr>
      <w:spacing w:after="120"/>
    </w:pPr>
  </w:style>
  <w:style w:type="character" w:customStyle="1" w:styleId="TextkrperZchn">
    <w:name w:val="Textkörper Zchn"/>
    <w:basedOn w:val="Absatz-Standardschriftart"/>
    <w:link w:val="Textkrper"/>
    <w:uiPriority w:val="99"/>
    <w:semiHidden/>
    <w:rsid w:val="00337E52"/>
    <w:rPr>
      <w:rFonts w:ascii="TheSans C5 SemiLight" w:eastAsia="TheSans C5 SemiLight" w:hAnsi="TheSans C5 SemiLight" w:cs="TheSans C5 SemiLight"/>
      <w:color w:val="00347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udi\Desktop\WDR\Planet%20Schule\ABs\SWR_Planet_Schule_Arbeitsblatt_231026%20(2)%20-%20Kopi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2025-05-01T00:00:00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AA09DC5-5D70-4C04-970A-39E257ADBBF8}">
  <ds:schemaRefs>
    <ds:schemaRef ds:uri="http://schemas.openxmlformats.org/officeDocument/2006/bibliography"/>
  </ds:schemaRefs>
</ds:datastoreItem>
</file>

<file path=docMetadata/LabelInfo.xml><?xml version="1.0" encoding="utf-8"?>
<clbl:labelList xmlns:clbl="http://schemas.microsoft.com/office/2020/mipLabelMetadata">
  <clbl:label id="{8090e626-f741-48b1-b5cf-6dbc28ecdb52}" enabled="1" method="Standard" siteId="{453fd660-02d5-4abb-9653-e86f1dc115aa}" contentBits="0" removed="0"/>
</clbl:labelList>
</file>

<file path=docProps/app.xml><?xml version="1.0" encoding="utf-8"?>
<Properties xmlns="http://schemas.openxmlformats.org/officeDocument/2006/extended-properties" xmlns:vt="http://schemas.openxmlformats.org/officeDocument/2006/docPropsVTypes">
  <Template>SWR_Planet_Schule_Arbeitsblatt_231026 (2) - Kopie</Template>
  <TotalTime>0</TotalTime>
  <Pages>3</Pages>
  <Words>169</Words>
  <Characters>1071</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Arbeitsblatt 7: Podcast-Skript entwerfen, Thema: Literatur-Podcast erstellen</dc:title>
  <dc:subject/>
  <dc:creator>planet schule/ WDR</dc:creator>
  <cp:keywords/>
  <cp:lastPrinted>2023-09-15T11:43:00Z</cp:lastPrinted>
  <dcterms:created xsi:type="dcterms:W3CDTF">2025-06-23T13:10:00Z</dcterms:created>
  <dcterms:modified xsi:type="dcterms:W3CDTF">2025-06-23T13:10:00Z</dcterms:modified>
</cp:coreProperties>
</file>