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0630" w:rsidRPr="00482AD3" w:rsidRDefault="00730630" w:rsidP="004E76CE">
      <w:pPr>
        <w:spacing w:after="0"/>
        <w:rPr>
          <w:rFonts w:cs="Arial"/>
          <w:sz w:val="20"/>
          <w:szCs w:val="20"/>
        </w:rPr>
      </w:pPr>
    </w:p>
    <w:p w:rsidR="00FE6E4D" w:rsidRDefault="008E29B7" w:rsidP="00FE6E4D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noProof/>
          <w:lang w:eastAsia="de-DE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99695</wp:posOffset>
            </wp:positionH>
            <wp:positionV relativeFrom="paragraph">
              <wp:posOffset>53975</wp:posOffset>
            </wp:positionV>
            <wp:extent cx="1075690" cy="1062990"/>
            <wp:effectExtent l="19050" t="0" r="0" b="0"/>
            <wp:wrapTight wrapText="bothSides">
              <wp:wrapPolygon edited="0">
                <wp:start x="-383" y="0"/>
                <wp:lineTo x="-383" y="21290"/>
                <wp:lineTo x="21421" y="21290"/>
                <wp:lineTo x="21421" y="0"/>
                <wp:lineTo x="-383" y="0"/>
              </wp:wrapPolygon>
            </wp:wrapTight>
            <wp:docPr id="2" name="Bild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 l="15029" t="52064" r="71618" b="2444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5690" cy="10629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AA689D" w:rsidRDefault="00AA689D" w:rsidP="00A87396">
      <w:pPr>
        <w:spacing w:after="0" w:line="240" w:lineRule="auto"/>
        <w:rPr>
          <w:rFonts w:ascii="Arial" w:hAnsi="Arial" w:cs="Arial"/>
          <w:b/>
        </w:rPr>
      </w:pPr>
    </w:p>
    <w:p w:rsidR="008E29B7" w:rsidRDefault="008E29B7" w:rsidP="00A87396">
      <w:pPr>
        <w:spacing w:after="0" w:line="240" w:lineRule="auto"/>
        <w:rPr>
          <w:rFonts w:ascii="Arial" w:hAnsi="Arial" w:cs="Arial"/>
          <w:b/>
        </w:rPr>
      </w:pPr>
    </w:p>
    <w:p w:rsidR="008E29B7" w:rsidRDefault="008E29B7" w:rsidP="00A87396">
      <w:pPr>
        <w:spacing w:after="0" w:line="240" w:lineRule="auto"/>
        <w:rPr>
          <w:rFonts w:ascii="Arial" w:hAnsi="Arial" w:cs="Arial"/>
          <w:b/>
        </w:rPr>
      </w:pPr>
    </w:p>
    <w:p w:rsidR="008E29B7" w:rsidRDefault="008E29B7" w:rsidP="00A87396">
      <w:pPr>
        <w:spacing w:after="0" w:line="240" w:lineRule="auto"/>
        <w:rPr>
          <w:rFonts w:ascii="Arial" w:hAnsi="Arial" w:cs="Arial"/>
          <w:b/>
        </w:rPr>
      </w:pPr>
    </w:p>
    <w:p w:rsidR="008E29B7" w:rsidRDefault="008E29B7" w:rsidP="00A87396">
      <w:pPr>
        <w:spacing w:after="0" w:line="240" w:lineRule="auto"/>
        <w:rPr>
          <w:rFonts w:ascii="Arial" w:hAnsi="Arial" w:cs="Arial"/>
          <w:b/>
        </w:rPr>
      </w:pPr>
    </w:p>
    <w:p w:rsidR="008E29B7" w:rsidRDefault="008E29B7" w:rsidP="00A87396">
      <w:pPr>
        <w:spacing w:after="0" w:line="240" w:lineRule="auto"/>
        <w:rPr>
          <w:rFonts w:ascii="Arial" w:hAnsi="Arial" w:cs="Arial"/>
          <w:b/>
        </w:rPr>
      </w:pPr>
    </w:p>
    <w:p w:rsidR="004318BC" w:rsidRDefault="004318BC" w:rsidP="00A87396">
      <w:pPr>
        <w:spacing w:after="0" w:line="240" w:lineRule="auto"/>
        <w:rPr>
          <w:rFonts w:ascii="Arial" w:hAnsi="Arial" w:cs="Arial"/>
          <w:b/>
        </w:rPr>
      </w:pPr>
    </w:p>
    <w:p w:rsidR="008E29B7" w:rsidRDefault="008E29B7" w:rsidP="00A87396">
      <w:pPr>
        <w:spacing w:after="0" w:line="240" w:lineRule="auto"/>
        <w:rPr>
          <w:rFonts w:ascii="Arial" w:hAnsi="Arial" w:cs="Arial"/>
          <w:b/>
        </w:rPr>
      </w:pPr>
    </w:p>
    <w:p w:rsidR="004318BC" w:rsidRDefault="004318BC" w:rsidP="004318BC">
      <w:pPr>
        <w:spacing w:after="0" w:line="240" w:lineRule="auto"/>
        <w:rPr>
          <w:rFonts w:ascii="Arial" w:hAnsi="Arial" w:cs="Arial"/>
          <w:b/>
        </w:rPr>
      </w:pPr>
    </w:p>
    <w:p w:rsidR="004318BC" w:rsidRPr="00D50EBF" w:rsidRDefault="004318BC" w:rsidP="004318BC">
      <w:pPr>
        <w:pStyle w:val="Grundschulehell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rPr>
          <w:b/>
        </w:rPr>
      </w:pPr>
      <w:r w:rsidRPr="00D50EBF">
        <w:rPr>
          <w:b/>
        </w:rPr>
        <w:t>Methode: Gallery Walk</w:t>
      </w:r>
    </w:p>
    <w:p w:rsidR="004318BC" w:rsidRDefault="004318BC" w:rsidP="004318BC">
      <w:pPr>
        <w:pStyle w:val="Grundschulehell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</w:pPr>
    </w:p>
    <w:p w:rsidR="004318BC" w:rsidRDefault="004318BC" w:rsidP="004318BC">
      <w:pPr>
        <w:pStyle w:val="Grundschulehell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</w:pPr>
      <w:r w:rsidRPr="00B91D14">
        <w:t>Beim Galerierundgang stellen Schüler*innen ihre Arbeit</w:t>
      </w:r>
      <w:r>
        <w:t xml:space="preserve">sergebnisse im Klassenraum aus und präsentieren sie der Klasse. Die gesamte Lerngruppe geht an den ausgestellten Arbeiten wie Plakate, Bilder etc. entlang und diskutiert darüber. </w:t>
      </w:r>
    </w:p>
    <w:p w:rsidR="004318BC" w:rsidRDefault="004318BC" w:rsidP="004318BC">
      <w:pPr>
        <w:pStyle w:val="Grundschulehell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</w:pPr>
      <w:r>
        <w:t xml:space="preserve">Das aktiviert die Klasse, die Arbeiten werden entsprechend gewürdigt und die Schüler*innen profitieren von anderen Ideen/Herangehensweisen. </w:t>
      </w:r>
    </w:p>
    <w:p w:rsidR="004318BC" w:rsidRPr="00B91D14" w:rsidRDefault="004318BC" w:rsidP="004318BC">
      <w:pPr>
        <w:pStyle w:val="Grundschulehell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</w:pPr>
    </w:p>
    <w:p w:rsidR="004318BC" w:rsidRDefault="004318BC" w:rsidP="004318BC">
      <w:pPr>
        <w:spacing w:after="0" w:line="240" w:lineRule="auto"/>
        <w:rPr>
          <w:rFonts w:ascii="Arial" w:hAnsi="Arial" w:cs="Arial"/>
          <w:b/>
        </w:rPr>
      </w:pPr>
    </w:p>
    <w:p w:rsidR="004318BC" w:rsidRPr="00C91628" w:rsidRDefault="004318BC" w:rsidP="004318BC">
      <w:pPr>
        <w:spacing w:after="0" w:line="240" w:lineRule="auto"/>
        <w:rPr>
          <w:rFonts w:ascii="Arial" w:hAnsi="Arial" w:cs="Arial"/>
          <w:b/>
        </w:rPr>
      </w:pPr>
    </w:p>
    <w:p w:rsidR="004318BC" w:rsidRDefault="004318BC" w:rsidP="004318BC">
      <w:pPr>
        <w:spacing w:after="0" w:line="240" w:lineRule="auto"/>
        <w:rPr>
          <w:rFonts w:ascii="Arial" w:hAnsi="Arial" w:cs="Arial"/>
          <w:b/>
        </w:rPr>
      </w:pPr>
    </w:p>
    <w:p w:rsidR="008E29B7" w:rsidRPr="00C91628" w:rsidRDefault="008E29B7" w:rsidP="004318BC">
      <w:pPr>
        <w:spacing w:after="0" w:line="240" w:lineRule="auto"/>
        <w:rPr>
          <w:rFonts w:ascii="Arial" w:hAnsi="Arial" w:cs="Arial"/>
          <w:b/>
        </w:rPr>
      </w:pPr>
    </w:p>
    <w:p w:rsidR="004318BC" w:rsidRDefault="004318BC" w:rsidP="004318BC">
      <w:pPr>
        <w:pStyle w:val="Grundschulehell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</w:pPr>
      <w:r w:rsidRPr="00C91628">
        <w:rPr>
          <w:b/>
        </w:rPr>
        <w:t>Expertenkongress</w:t>
      </w:r>
    </w:p>
    <w:p w:rsidR="004318BC" w:rsidRDefault="004318BC" w:rsidP="004318BC">
      <w:pPr>
        <w:pStyle w:val="Grundschulehell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</w:pPr>
    </w:p>
    <w:p w:rsidR="004318BC" w:rsidRDefault="004318BC" w:rsidP="004318BC">
      <w:pPr>
        <w:pStyle w:val="Grundschulehell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</w:pPr>
      <w:r w:rsidRPr="00C91628">
        <w:t xml:space="preserve">In </w:t>
      </w:r>
      <w:r>
        <w:t>Dreiergruppen (i</w:t>
      </w:r>
      <w:r w:rsidRPr="00C91628">
        <w:t xml:space="preserve">deal </w:t>
      </w:r>
      <w:r>
        <w:t>sind neun</w:t>
      </w:r>
      <w:r w:rsidRPr="00C91628">
        <w:t xml:space="preserve"> </w:t>
      </w:r>
      <w:r>
        <w:t>Schüler*innen pro Gruppe</w:t>
      </w:r>
      <w:r w:rsidRPr="00C91628">
        <w:t>)</w:t>
      </w:r>
      <w:r>
        <w:t xml:space="preserve"> </w:t>
      </w:r>
      <w:r w:rsidRPr="00C91628">
        <w:t xml:space="preserve"> </w:t>
      </w:r>
      <w:r>
        <w:t>wird</w:t>
      </w:r>
      <w:r w:rsidRPr="00C91628">
        <w:t xml:space="preserve"> das Zuckerlabor im Lernformat „</w:t>
      </w:r>
      <w:proofErr w:type="spellStart"/>
      <w:r w:rsidRPr="00C91628">
        <w:t>think</w:t>
      </w:r>
      <w:proofErr w:type="spellEnd"/>
      <w:r w:rsidRPr="00C91628">
        <w:t xml:space="preserve">, pair, </w:t>
      </w:r>
      <w:proofErr w:type="spellStart"/>
      <w:r w:rsidRPr="00C91628">
        <w:t>sha</w:t>
      </w:r>
      <w:r>
        <w:t>re</w:t>
      </w:r>
      <w:proofErr w:type="spellEnd"/>
      <w:r>
        <w:t>“ durchgeführt:</w:t>
      </w:r>
    </w:p>
    <w:p w:rsidR="004318BC" w:rsidRDefault="004318BC" w:rsidP="004318BC">
      <w:pPr>
        <w:pStyle w:val="Grundschulehell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</w:pPr>
    </w:p>
    <w:p w:rsidR="004318BC" w:rsidRDefault="004318BC" w:rsidP="004318BC">
      <w:pPr>
        <w:pStyle w:val="Grundschulehell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</w:pPr>
      <w:r w:rsidRPr="00C91628">
        <w:t xml:space="preserve">Phase 1: </w:t>
      </w:r>
      <w:r>
        <w:t>Austausch in der „</w:t>
      </w:r>
      <w:r w:rsidRPr="00C91628">
        <w:t>Stammgruppe</w:t>
      </w:r>
      <w:r>
        <w:t xml:space="preserve">“ zu einer </w:t>
      </w:r>
      <w:r w:rsidRPr="00F171F9">
        <w:rPr>
          <w:i/>
          <w:iCs/>
        </w:rPr>
        <w:t>allgemeinen Frage</w:t>
      </w:r>
      <w:r>
        <w:t>.</w:t>
      </w:r>
    </w:p>
    <w:p w:rsidR="004318BC" w:rsidRDefault="004318BC" w:rsidP="004318BC">
      <w:pPr>
        <w:pStyle w:val="Grundschulehell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</w:pPr>
    </w:p>
    <w:p w:rsidR="004318BC" w:rsidRDefault="004318BC" w:rsidP="004318BC">
      <w:pPr>
        <w:pStyle w:val="Grundschulehell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</w:pPr>
      <w:r w:rsidRPr="00C91628">
        <w:t xml:space="preserve">Phase 2: Aufteilen der </w:t>
      </w:r>
      <w:r>
        <w:t>drei</w:t>
      </w:r>
      <w:r w:rsidRPr="00C91628">
        <w:t xml:space="preserve"> Stammgruppen in</w:t>
      </w:r>
      <w:r>
        <w:t xml:space="preserve"> drei</w:t>
      </w:r>
      <w:r w:rsidRPr="00C91628">
        <w:t xml:space="preserve"> neue </w:t>
      </w:r>
      <w:r>
        <w:t>Gruppen</w:t>
      </w:r>
      <w:r w:rsidRPr="00C91628">
        <w:t xml:space="preserve">, die </w:t>
      </w:r>
      <w:r>
        <w:t xml:space="preserve">sich mit einer </w:t>
      </w:r>
      <w:r w:rsidRPr="00F171F9">
        <w:rPr>
          <w:i/>
          <w:iCs/>
        </w:rPr>
        <w:t>speziellen Unterfrage</w:t>
      </w:r>
      <w:r w:rsidRPr="00C91628">
        <w:t xml:space="preserve"> </w:t>
      </w:r>
      <w:r>
        <w:t>beschäftigen (in jeder G</w:t>
      </w:r>
      <w:r w:rsidRPr="00C91628">
        <w:t xml:space="preserve">ruppe sitzt jeweils ein Mitglied </w:t>
      </w:r>
      <w:r>
        <w:t>der Stammgruppe 1)</w:t>
      </w:r>
    </w:p>
    <w:p w:rsidR="004318BC" w:rsidRDefault="004318BC" w:rsidP="004318BC">
      <w:pPr>
        <w:pStyle w:val="Grundschulehell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</w:pPr>
    </w:p>
    <w:p w:rsidR="004318BC" w:rsidRDefault="004318BC" w:rsidP="004318BC">
      <w:pPr>
        <w:pStyle w:val="Grundschulehell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</w:pPr>
      <w:r w:rsidRPr="00C91628">
        <w:t xml:space="preserve">Phase 3: Rückkehr in </w:t>
      </w:r>
      <w:r>
        <w:t>die</w:t>
      </w:r>
      <w:r w:rsidRPr="00C91628">
        <w:t xml:space="preserve"> Stammgruppen</w:t>
      </w:r>
      <w:r>
        <w:t xml:space="preserve"> und Erfahrungsaustausch</w:t>
      </w:r>
      <w:r w:rsidRPr="00C91628">
        <w:t xml:space="preserve">. </w:t>
      </w:r>
    </w:p>
    <w:p w:rsidR="004318BC" w:rsidRDefault="004318BC" w:rsidP="004318BC">
      <w:pPr>
        <w:pStyle w:val="Grundschulehell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</w:pPr>
    </w:p>
    <w:p w:rsidR="004318BC" w:rsidRPr="00C91628" w:rsidRDefault="004318BC" w:rsidP="004318BC">
      <w:pPr>
        <w:spacing w:after="0" w:line="240" w:lineRule="auto"/>
        <w:rPr>
          <w:rFonts w:ascii="Arial" w:hAnsi="Arial" w:cs="Arial"/>
        </w:rPr>
      </w:pPr>
    </w:p>
    <w:sectPr w:rsidR="004318BC" w:rsidRPr="00C91628" w:rsidSect="00BF6418">
      <w:headerReference w:type="default" r:id="rId7"/>
      <w:footerReference w:type="default" r:id="rId8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66FF7" w:rsidRDefault="00266FF7" w:rsidP="00730630">
      <w:r>
        <w:separator/>
      </w:r>
    </w:p>
  </w:endnote>
  <w:endnote w:type="continuationSeparator" w:id="0">
    <w:p w:rsidR="00266FF7" w:rsidRDefault="00266FF7" w:rsidP="007306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TCOfficinaSans LT Book">
    <w:altName w:val="Droid Sans"/>
    <w:charset w:val="00"/>
    <w:family w:val="auto"/>
    <w:pitch w:val="variable"/>
    <w:sig w:usb0="00000001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1B168A" w:rsidP="00FC0BF4">
    <w:pPr>
      <w:pStyle w:val="Fuzeile"/>
      <w:spacing w:before="20"/>
      <w:rPr>
        <w:rFonts w:cs="Arial"/>
        <w:b/>
        <w:sz w:val="18"/>
        <w:szCs w:val="18"/>
      </w:rPr>
    </w:pPr>
    <w:r>
      <w:rPr>
        <w:rFonts w:cs="Arial"/>
        <w:b/>
        <w:sz w:val="18"/>
        <w:szCs w:val="18"/>
      </w:rPr>
      <w:t>©</w:t>
    </w:r>
    <w:r w:rsidR="00BC1ADA" w:rsidRPr="00BC1ADA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1" type="#_x0000_t75" style="position:absolute;margin-left:9.45pt;margin-top:1.4pt;width:27.15pt;height:8.15pt;z-index:-251654144;mso-position-horizontal-relative:text;mso-position-vertical-relative:text" wrapcoords="-600 0 -600 19636 21600 19636 21600 0 -600 0">
          <v:imagedata r:id="rId1" o:title=""/>
          <w10:wrap type="through"/>
        </v:shape>
      </w:pict>
    </w:r>
    <w:r>
      <w:rPr>
        <w:rFonts w:cs="Arial"/>
        <w:b/>
        <w:sz w:val="18"/>
        <w:szCs w:val="18"/>
      </w:rPr>
      <w:t xml:space="preserve">             Planet Schule 2022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66FF7" w:rsidRDefault="00266FF7" w:rsidP="00730630">
      <w:r>
        <w:separator/>
      </w:r>
    </w:p>
  </w:footnote>
  <w:footnote w:type="continuationSeparator" w:id="0">
    <w:p w:rsidR="00266FF7" w:rsidRDefault="00266FF7" w:rsidP="0073063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BC1ADA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BC1ADA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.9pt;margin-top:18.3pt;width:483.4pt;height:0;z-index:251660288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2050" type="#_x0000_t75" alt="PS_logo_9600X5400_ohneHintergrund.png" style="position:absolute;margin-left:395.8pt;margin-top:-5.1pt;width:88.7pt;height:20.35pt;z-index:25166131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4318BC">
      <w:rPr>
        <w:rFonts w:cs="Arial"/>
        <w:b/>
      </w:rPr>
      <w:t>Materialblatt</w:t>
    </w:r>
    <w:r w:rsidR="001B168A" w:rsidRPr="00955C65">
      <w:rPr>
        <w:rFonts w:cs="Arial"/>
        <w:b/>
      </w:rPr>
      <w:t xml:space="preserve">: </w:t>
    </w:r>
    <w:r w:rsidR="004318BC">
      <w:rPr>
        <w:rFonts w:cs="Arial"/>
        <w:b/>
      </w:rPr>
      <w:t>Methoden</w:t>
    </w:r>
    <w:r w:rsidR="001B168A" w:rsidRPr="00955C65">
      <w:rPr>
        <w:rFonts w:cs="Arial"/>
        <w:b/>
      </w:rPr>
      <w:tab/>
    </w:r>
  </w:p>
  <w:p w:rsidR="00BF6418" w:rsidRPr="00955C65" w:rsidRDefault="00266FF7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BF6418" w:rsidRPr="00BF6418" w:rsidRDefault="004318BC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  <w:r>
      <w:rPr>
        <w:rFonts w:cs="Arial"/>
        <w:sz w:val="18"/>
        <w:szCs w:val="18"/>
      </w:rPr>
      <w:t>Zack und Irgendwas-mit-Ose</w:t>
    </w:r>
    <w:r w:rsidR="00730630">
      <w:rPr>
        <w:rFonts w:cs="Arial"/>
        <w:sz w:val="18"/>
        <w:szCs w:val="18"/>
      </w:rPr>
      <w:t xml:space="preserve"> (</w:t>
    </w:r>
    <w:proofErr w:type="spellStart"/>
    <w:r>
      <w:rPr>
        <w:rFonts w:cs="Arial"/>
        <w:sz w:val="18"/>
        <w:szCs w:val="18"/>
      </w:rPr>
      <w:t>App</w:t>
    </w:r>
    <w:proofErr w:type="spellEnd"/>
    <w:r w:rsidR="00730630">
      <w:rPr>
        <w:rFonts w:cs="Arial"/>
        <w:sz w:val="18"/>
        <w:szCs w:val="18"/>
      </w:rPr>
      <w:t>)</w:t>
    </w:r>
    <w:r w:rsidR="001B168A" w:rsidRPr="00FC0BF4">
      <w:rPr>
        <w:rFonts w:cs="Arial"/>
        <w:sz w:val="18"/>
        <w:szCs w:val="18"/>
      </w:rPr>
      <w:br/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3314"/>
    <o:shapelayout v:ext="edit">
      <o:idmap v:ext="edit" data="2"/>
      <o:rules v:ext="edit">
        <o:r id="V:Rule2" type="connector" idref="#_x0000_s2049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8E29B7"/>
    <w:rsid w:val="0002224D"/>
    <w:rsid w:val="001B168A"/>
    <w:rsid w:val="00266FF7"/>
    <w:rsid w:val="0027307B"/>
    <w:rsid w:val="003A2858"/>
    <w:rsid w:val="00417F6B"/>
    <w:rsid w:val="004318BC"/>
    <w:rsid w:val="004E76CE"/>
    <w:rsid w:val="00540265"/>
    <w:rsid w:val="005A5C36"/>
    <w:rsid w:val="005E2CE0"/>
    <w:rsid w:val="00671CD6"/>
    <w:rsid w:val="00673641"/>
    <w:rsid w:val="00730630"/>
    <w:rsid w:val="008E29B7"/>
    <w:rsid w:val="00944973"/>
    <w:rsid w:val="00A87396"/>
    <w:rsid w:val="00AA689D"/>
    <w:rsid w:val="00AD0267"/>
    <w:rsid w:val="00B440AC"/>
    <w:rsid w:val="00BA43B9"/>
    <w:rsid w:val="00BC1ADA"/>
    <w:rsid w:val="00E13F99"/>
    <w:rsid w:val="00E65AEC"/>
    <w:rsid w:val="00FE6E4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4E76CE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rsid w:val="00730630"/>
    <w:pPr>
      <w:tabs>
        <w:tab w:val="center" w:pos="4536"/>
        <w:tab w:val="right" w:pos="9072"/>
      </w:tabs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customStyle="1" w:styleId="KopfzeileZchn">
    <w:name w:val="Kopfzeile Zchn"/>
    <w:basedOn w:val="Absatz-Standardschriftart"/>
    <w:link w:val="Kopfzeile"/>
    <w:rsid w:val="00730630"/>
    <w:rPr>
      <w:rFonts w:ascii="Arial" w:eastAsia="Times New Roman" w:hAnsi="Arial" w:cs="Times New Roman"/>
      <w:lang w:eastAsia="de-DE"/>
    </w:rPr>
  </w:style>
  <w:style w:type="paragraph" w:styleId="Fuzeile">
    <w:name w:val="footer"/>
    <w:basedOn w:val="Standard"/>
    <w:link w:val="FuzeileZchn"/>
    <w:rsid w:val="00730630"/>
    <w:pPr>
      <w:tabs>
        <w:tab w:val="center" w:pos="4536"/>
        <w:tab w:val="right" w:pos="9072"/>
      </w:tabs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customStyle="1" w:styleId="FuzeileZchn">
    <w:name w:val="Fußzeile Zchn"/>
    <w:basedOn w:val="Absatz-Standardschriftart"/>
    <w:link w:val="Fuzeile"/>
    <w:rsid w:val="00730630"/>
    <w:rPr>
      <w:rFonts w:ascii="Arial" w:eastAsia="Times New Roman" w:hAnsi="Arial" w:cs="Times New Roman"/>
      <w:lang w:eastAsia="de-DE"/>
    </w:rPr>
  </w:style>
  <w:style w:type="table" w:styleId="Tabellengitternetz">
    <w:name w:val="Table Grid"/>
    <w:basedOn w:val="NormaleTabelle"/>
    <w:uiPriority w:val="59"/>
    <w:rsid w:val="00FE6E4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Grundschulehell">
    <w:name w:val="Grundschule_hell"/>
    <w:basedOn w:val="Standard"/>
    <w:link w:val="GrundschulehellZchn"/>
    <w:qFormat/>
    <w:rsid w:val="004318BC"/>
    <w:pPr>
      <w:shd w:val="clear" w:color="auto" w:fill="FEE7D1"/>
      <w:spacing w:after="0" w:line="240" w:lineRule="auto"/>
    </w:pPr>
    <w:rPr>
      <w:rFonts w:ascii="Arial" w:hAnsi="Arial" w:cs="Arial"/>
    </w:rPr>
  </w:style>
  <w:style w:type="character" w:customStyle="1" w:styleId="GrundschulehellZchn">
    <w:name w:val="Grundschule_hell Zchn"/>
    <w:basedOn w:val="Absatz-Standardschriftart"/>
    <w:link w:val="Grundschulehell"/>
    <w:rsid w:val="004318BC"/>
    <w:rPr>
      <w:rFonts w:ascii="Arial" w:hAnsi="Arial" w:cs="Arial"/>
      <w:shd w:val="clear" w:color="auto" w:fill="FEE7D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WIPO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WIPO_arbeitsblatt.dotx</Template>
  <TotalTime>0</TotalTime>
  <Pages>1</Pages>
  <Words>120</Words>
  <Characters>761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Zack und Irgendwas-mit-Ose</dc:title>
  <dc:creator>SWR Planet Schule; Martina Frietsch</dc:creator>
  <cp:lastModifiedBy>Martina Frietsch</cp:lastModifiedBy>
  <cp:revision>1</cp:revision>
  <dcterms:created xsi:type="dcterms:W3CDTF">2022-12-06T11:26:00Z</dcterms:created>
  <dcterms:modified xsi:type="dcterms:W3CDTF">2022-12-06T11:57:00Z</dcterms:modified>
</cp:coreProperties>
</file>