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5667" w:rsidRDefault="001D5667" w:rsidP="001D566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AC173E" w:rsidRPr="00C83740" w:rsidRDefault="00AC173E" w:rsidP="00AC173E">
      <w:pPr>
        <w:pStyle w:val="GrundschuledunkelSchriftW"/>
        <w:rPr>
          <w:strike/>
        </w:rPr>
      </w:pPr>
      <w:r>
        <w:t>Zuckerhaltige Zutaten</w:t>
      </w:r>
    </w:p>
    <w:p w:rsidR="00AC173E" w:rsidRPr="005160A6" w:rsidRDefault="00AC173E" w:rsidP="00AC173E">
      <w:pPr>
        <w:shd w:val="clear" w:color="auto" w:fill="D9D9D9" w:themeFill="background1" w:themeFillShade="D9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4064000</wp:posOffset>
            </wp:positionH>
            <wp:positionV relativeFrom="paragraph">
              <wp:posOffset>148590</wp:posOffset>
            </wp:positionV>
            <wp:extent cx="2094230" cy="1976120"/>
            <wp:effectExtent l="0" t="0" r="0" b="0"/>
            <wp:wrapTight wrapText="bothSides">
              <wp:wrapPolygon edited="0">
                <wp:start x="11200" y="1041"/>
                <wp:lineTo x="5305" y="4373"/>
                <wp:lineTo x="4519" y="5830"/>
                <wp:lineTo x="3733" y="7704"/>
                <wp:lineTo x="1965" y="8954"/>
                <wp:lineTo x="1179" y="9787"/>
                <wp:lineTo x="1179" y="14784"/>
                <wp:lineTo x="6680" y="17907"/>
                <wp:lineTo x="10610" y="21031"/>
                <wp:lineTo x="10414" y="21447"/>
                <wp:lineTo x="11789" y="21447"/>
                <wp:lineTo x="11003" y="21031"/>
                <wp:lineTo x="15719" y="17699"/>
                <wp:lineTo x="20827" y="14784"/>
                <wp:lineTo x="21024" y="10411"/>
                <wp:lineTo x="20041" y="9370"/>
                <wp:lineTo x="17880" y="7704"/>
                <wp:lineTo x="15915" y="4581"/>
                <wp:lineTo x="16112" y="3748"/>
                <wp:lineTo x="15326" y="2915"/>
                <wp:lineTo x="11985" y="1041"/>
                <wp:lineTo x="11200" y="1041"/>
              </wp:wrapPolygon>
            </wp:wrapTight>
            <wp:docPr id="54" name="Grafik 26" descr="042_modul4_start_fre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42_modul4_start_frei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4230" cy="19761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160A6">
        <w:rPr>
          <w:rFonts w:ascii="Arial" w:hAnsi="Arial" w:cs="Arial"/>
        </w:rPr>
        <w:t>Station: Zucker</w:t>
      </w:r>
      <w:r>
        <w:rPr>
          <w:rFonts w:ascii="Arial" w:hAnsi="Arial" w:cs="Arial"/>
        </w:rPr>
        <w:t>labor</w:t>
      </w:r>
    </w:p>
    <w:p w:rsidR="00AC173E" w:rsidRPr="00C83740" w:rsidRDefault="00AC173E" w:rsidP="00AC17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C173E" w:rsidRDefault="00AC173E" w:rsidP="00AC173E">
      <w:pPr>
        <w:spacing w:after="0" w:line="240" w:lineRule="auto"/>
        <w:rPr>
          <w:rFonts w:ascii="Arial" w:hAnsi="Arial" w:cs="Arial"/>
        </w:rPr>
      </w:pPr>
    </w:p>
    <w:p w:rsidR="00AC173E" w:rsidRPr="00C83740" w:rsidRDefault="00AC173E" w:rsidP="00AC173E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C83740">
        <w:rPr>
          <w:rFonts w:ascii="Arial" w:hAnsi="Arial" w:cs="Arial"/>
          <w:b/>
          <w:sz w:val="20"/>
          <w:szCs w:val="20"/>
        </w:rPr>
        <w:t>Forschungsrunde Zuckerlabor</w:t>
      </w:r>
    </w:p>
    <w:p w:rsidR="00AC173E" w:rsidRPr="00C83740" w:rsidRDefault="00AC173E" w:rsidP="00AC173E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  <w:lang w:eastAsia="de-DE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-626110</wp:posOffset>
            </wp:positionH>
            <wp:positionV relativeFrom="paragraph">
              <wp:posOffset>5080</wp:posOffset>
            </wp:positionV>
            <wp:extent cx="510540" cy="403860"/>
            <wp:effectExtent l="19050" t="0" r="3810" b="0"/>
            <wp:wrapTight wrapText="bothSides">
              <wp:wrapPolygon edited="0">
                <wp:start x="-806" y="0"/>
                <wp:lineTo x="-806" y="20377"/>
                <wp:lineTo x="21761" y="20377"/>
                <wp:lineTo x="21761" y="0"/>
                <wp:lineTo x="-806" y="0"/>
              </wp:wrapPolygon>
            </wp:wrapTight>
            <wp:docPr id="58" name="Grafik 1" descr="02_gruppenarbe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_gruppenarbeit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0540" cy="403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C173E" w:rsidRPr="00C83740" w:rsidRDefault="00AC173E" w:rsidP="00AC173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 xml:space="preserve">In eurer Gruppe sollt ihr über </w:t>
      </w:r>
      <w:r>
        <w:rPr>
          <w:rFonts w:ascii="Arial" w:hAnsi="Arial" w:cs="Arial"/>
          <w:b/>
          <w:sz w:val="20"/>
          <w:szCs w:val="20"/>
        </w:rPr>
        <w:t>zuckerhaltige Zutaten</w:t>
      </w:r>
      <w:r w:rsidRPr="00C83740">
        <w:rPr>
          <w:rFonts w:ascii="Arial" w:hAnsi="Arial" w:cs="Arial"/>
          <w:sz w:val="20"/>
          <w:szCs w:val="20"/>
        </w:rPr>
        <w:t xml:space="preserve"> forschen. </w:t>
      </w:r>
    </w:p>
    <w:p w:rsidR="00AC173E" w:rsidRPr="00C83740" w:rsidRDefault="00AC173E" w:rsidP="00AC173E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-502285</wp:posOffset>
            </wp:positionH>
            <wp:positionV relativeFrom="paragraph">
              <wp:posOffset>111760</wp:posOffset>
            </wp:positionV>
            <wp:extent cx="384810" cy="382270"/>
            <wp:effectExtent l="19050" t="0" r="0" b="0"/>
            <wp:wrapTight wrapText="bothSides">
              <wp:wrapPolygon edited="0">
                <wp:start x="-1069" y="0"/>
                <wp:lineTo x="-1069" y="20452"/>
                <wp:lineTo x="21386" y="20452"/>
                <wp:lineTo x="21386" y="0"/>
                <wp:lineTo x="-1069" y="0"/>
              </wp:wrapPolygon>
            </wp:wrapTight>
            <wp:docPr id="59" name="Grafik 18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4810" cy="382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C173E" w:rsidRPr="00C83740" w:rsidRDefault="00AC173E" w:rsidP="00AC173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>Durchforscht die Regale</w:t>
      </w:r>
      <w:r>
        <w:rPr>
          <w:rFonts w:ascii="Arial" w:hAnsi="Arial" w:cs="Arial"/>
          <w:sz w:val="20"/>
          <w:szCs w:val="20"/>
        </w:rPr>
        <w:t xml:space="preserve"> i</w:t>
      </w:r>
      <w:r w:rsidRPr="00C83740">
        <w:rPr>
          <w:rFonts w:ascii="Arial" w:hAnsi="Arial" w:cs="Arial"/>
          <w:sz w:val="20"/>
          <w:szCs w:val="20"/>
        </w:rPr>
        <w:t xml:space="preserve">n der </w:t>
      </w:r>
      <w:proofErr w:type="spellStart"/>
      <w:r w:rsidRPr="00C83740">
        <w:rPr>
          <w:rFonts w:ascii="Arial" w:hAnsi="Arial" w:cs="Arial"/>
          <w:sz w:val="20"/>
          <w:szCs w:val="20"/>
        </w:rPr>
        <w:t>App</w:t>
      </w:r>
      <w:proofErr w:type="spellEnd"/>
      <w:r w:rsidRPr="00C83740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>Station</w:t>
      </w:r>
      <w:r w:rsidRPr="00C83740">
        <w:rPr>
          <w:rFonts w:ascii="Arial" w:hAnsi="Arial" w:cs="Arial"/>
          <w:sz w:val="20"/>
          <w:szCs w:val="20"/>
        </w:rPr>
        <w:t>: „Zuckerlabor“</w:t>
      </w:r>
    </w:p>
    <w:p w:rsidR="00AC173E" w:rsidRPr="00C83740" w:rsidRDefault="00AC173E" w:rsidP="00AC17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C173E" w:rsidRPr="00C83740" w:rsidRDefault="00AC173E" w:rsidP="00AC173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>Sucht euch drei zuckerhaltige Zutaten aus und tragt zu folgenden Punkten eure Ergebnisse zusammen:</w:t>
      </w:r>
    </w:p>
    <w:p w:rsidR="00AC173E" w:rsidRDefault="00AC173E" w:rsidP="00AC173E">
      <w:pPr>
        <w:spacing w:after="0" w:line="240" w:lineRule="auto"/>
        <w:rPr>
          <w:rFonts w:ascii="Arial" w:hAnsi="Arial" w:cs="Arial"/>
        </w:rPr>
      </w:pPr>
    </w:p>
    <w:p w:rsidR="00AC173E" w:rsidRDefault="00AC173E" w:rsidP="00AC173E">
      <w:pPr>
        <w:spacing w:after="0" w:line="240" w:lineRule="auto"/>
        <w:rPr>
          <w:rFonts w:ascii="Arial" w:hAnsi="Arial" w:cs="Arial"/>
        </w:rPr>
      </w:pPr>
    </w:p>
    <w:p w:rsidR="00AC173E" w:rsidRDefault="00AC173E" w:rsidP="00AC173E">
      <w:pPr>
        <w:spacing w:after="0" w:line="240" w:lineRule="auto"/>
        <w:rPr>
          <w:rFonts w:ascii="Arial" w:hAnsi="Arial" w:cs="Arial"/>
        </w:rPr>
      </w:pPr>
    </w:p>
    <w:p w:rsidR="00AC173E" w:rsidRPr="00C83740" w:rsidRDefault="00AC173E" w:rsidP="00AC173E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C83740">
        <w:rPr>
          <w:rFonts w:ascii="Arial" w:hAnsi="Arial" w:cs="Arial"/>
          <w:b/>
          <w:sz w:val="20"/>
          <w:szCs w:val="20"/>
        </w:rPr>
        <w:t>Name de</w:t>
      </w:r>
      <w:r>
        <w:rPr>
          <w:rFonts w:ascii="Arial" w:hAnsi="Arial" w:cs="Arial"/>
          <w:b/>
          <w:sz w:val="20"/>
          <w:szCs w:val="20"/>
        </w:rPr>
        <w:t>r</w:t>
      </w:r>
      <w:r w:rsidRPr="00C83740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zuckerhaltigen Zutat</w:t>
      </w:r>
    </w:p>
    <w:p w:rsidR="00AC173E" w:rsidRPr="00C83740" w:rsidRDefault="00AC173E" w:rsidP="00AC173E">
      <w:pPr>
        <w:pStyle w:val="Grundschulehell"/>
      </w:pPr>
    </w:p>
    <w:p w:rsidR="00AC173E" w:rsidRPr="00C83740" w:rsidRDefault="00AC173E" w:rsidP="00AC173E">
      <w:pPr>
        <w:pStyle w:val="Grundschulehell"/>
      </w:pPr>
    </w:p>
    <w:p w:rsidR="00AC173E" w:rsidRPr="00C83740" w:rsidRDefault="00AC173E" w:rsidP="00AC17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C173E" w:rsidRPr="00C83740" w:rsidRDefault="00AC173E" w:rsidP="00AC17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C173E" w:rsidRPr="00C83740" w:rsidRDefault="00AC173E" w:rsidP="00AC173E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C83740">
        <w:rPr>
          <w:rFonts w:ascii="Arial" w:hAnsi="Arial" w:cs="Arial"/>
          <w:b/>
          <w:sz w:val="20"/>
          <w:szCs w:val="20"/>
        </w:rPr>
        <w:t>Merkmale / Eigenschaften diese</w:t>
      </w:r>
      <w:r>
        <w:rPr>
          <w:rFonts w:ascii="Arial" w:hAnsi="Arial" w:cs="Arial"/>
          <w:b/>
          <w:sz w:val="20"/>
          <w:szCs w:val="20"/>
        </w:rPr>
        <w:t>r</w:t>
      </w:r>
      <w:r w:rsidRPr="00C83740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zuckerhaltigen Zutat</w:t>
      </w:r>
    </w:p>
    <w:p w:rsidR="00AC173E" w:rsidRDefault="00AC173E" w:rsidP="00AC173E">
      <w:pPr>
        <w:pStyle w:val="Grundschulehell"/>
      </w:pPr>
    </w:p>
    <w:p w:rsidR="00AC173E" w:rsidRPr="00C83740" w:rsidRDefault="00AC173E" w:rsidP="00AC173E">
      <w:pPr>
        <w:pStyle w:val="Grundschulehell"/>
      </w:pPr>
    </w:p>
    <w:p w:rsidR="00AC173E" w:rsidRDefault="00AC173E" w:rsidP="00AC173E">
      <w:pPr>
        <w:pStyle w:val="Grundschulehell"/>
      </w:pPr>
    </w:p>
    <w:p w:rsidR="00AC173E" w:rsidRDefault="00AC173E" w:rsidP="00AC173E">
      <w:pPr>
        <w:pStyle w:val="Grundschulehell"/>
      </w:pPr>
    </w:p>
    <w:p w:rsidR="00AC173E" w:rsidRDefault="00AC173E" w:rsidP="00AC173E">
      <w:pPr>
        <w:pStyle w:val="Grundschulehell"/>
      </w:pPr>
    </w:p>
    <w:p w:rsidR="00AC173E" w:rsidRDefault="00AC173E" w:rsidP="00AC173E">
      <w:pPr>
        <w:pStyle w:val="Grundschulehell"/>
      </w:pPr>
    </w:p>
    <w:p w:rsidR="00AC173E" w:rsidRDefault="00AC173E" w:rsidP="00AC173E">
      <w:pPr>
        <w:pStyle w:val="Grundschulehell"/>
      </w:pPr>
    </w:p>
    <w:p w:rsidR="00AC173E" w:rsidRPr="00C83740" w:rsidRDefault="00AC173E" w:rsidP="00AC173E">
      <w:pPr>
        <w:pStyle w:val="Grundschulehell"/>
      </w:pPr>
    </w:p>
    <w:p w:rsidR="00AC173E" w:rsidRPr="00C83740" w:rsidRDefault="00AC173E" w:rsidP="00AC173E">
      <w:pPr>
        <w:pStyle w:val="Grundschulehell"/>
      </w:pPr>
    </w:p>
    <w:p w:rsidR="00AC173E" w:rsidRPr="00C83740" w:rsidRDefault="00AC173E" w:rsidP="00AC173E">
      <w:pPr>
        <w:pStyle w:val="Grundschulehell"/>
      </w:pPr>
    </w:p>
    <w:p w:rsidR="00AC173E" w:rsidRDefault="00AC173E" w:rsidP="00AC173E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AC173E" w:rsidRDefault="00AC173E" w:rsidP="00AC173E">
      <w:pPr>
        <w:spacing w:after="0"/>
        <w:rPr>
          <w:rFonts w:ascii="Arial" w:hAnsi="Arial" w:cs="Arial"/>
          <w:b/>
        </w:rPr>
      </w:pPr>
    </w:p>
    <w:p w:rsidR="00AC173E" w:rsidRPr="00C83740" w:rsidRDefault="00AC173E" w:rsidP="00AC173E">
      <w:pPr>
        <w:spacing w:after="0"/>
        <w:rPr>
          <w:rFonts w:ascii="Arial" w:hAnsi="Arial" w:cs="Arial"/>
        </w:rPr>
      </w:pPr>
      <w:r w:rsidRPr="00C83740">
        <w:rPr>
          <w:rFonts w:ascii="Arial" w:hAnsi="Arial" w:cs="Arial"/>
          <w:b/>
        </w:rPr>
        <w:t>In welchen Produkten steckt diese zuckerhaltige Zutat?</w:t>
      </w:r>
    </w:p>
    <w:p w:rsidR="00AC173E" w:rsidRPr="00C83740" w:rsidRDefault="00AC173E" w:rsidP="00AC173E">
      <w:pPr>
        <w:pStyle w:val="Grundschulehell"/>
      </w:pPr>
    </w:p>
    <w:p w:rsidR="00AC173E" w:rsidRPr="00C83740" w:rsidRDefault="00AC173E" w:rsidP="00AC173E">
      <w:pPr>
        <w:pStyle w:val="Grundschulehell"/>
      </w:pPr>
    </w:p>
    <w:p w:rsidR="00AC173E" w:rsidRPr="00C83740" w:rsidRDefault="00AC173E" w:rsidP="00AC173E">
      <w:pPr>
        <w:pStyle w:val="Grundschulehell"/>
      </w:pPr>
    </w:p>
    <w:p w:rsidR="00AC173E" w:rsidRDefault="00AC173E" w:rsidP="00AC173E">
      <w:pPr>
        <w:pStyle w:val="Grundschulehell"/>
      </w:pPr>
    </w:p>
    <w:p w:rsidR="00AC173E" w:rsidRDefault="00AC173E" w:rsidP="00AC173E">
      <w:pPr>
        <w:pStyle w:val="Grundschulehell"/>
      </w:pPr>
    </w:p>
    <w:p w:rsidR="00AC173E" w:rsidRDefault="00AC173E" w:rsidP="00AC173E">
      <w:pPr>
        <w:pStyle w:val="Grundschulehell"/>
      </w:pPr>
    </w:p>
    <w:p w:rsidR="00AC173E" w:rsidRDefault="00AC173E" w:rsidP="00AC173E">
      <w:pPr>
        <w:pStyle w:val="Grundschulehell"/>
      </w:pPr>
    </w:p>
    <w:p w:rsidR="00AC173E" w:rsidRDefault="00AC173E" w:rsidP="00AC173E">
      <w:pPr>
        <w:pStyle w:val="Grundschulehell"/>
      </w:pPr>
    </w:p>
    <w:p w:rsidR="00AC173E" w:rsidRDefault="00AC173E" w:rsidP="00AC173E">
      <w:pPr>
        <w:pStyle w:val="Grundschulehell"/>
      </w:pPr>
    </w:p>
    <w:p w:rsidR="00AC173E" w:rsidRDefault="00AC173E" w:rsidP="00AC173E">
      <w:pPr>
        <w:pStyle w:val="Grundschulehell"/>
      </w:pPr>
    </w:p>
    <w:p w:rsidR="00AC173E" w:rsidRDefault="00AC173E" w:rsidP="00AC173E">
      <w:pPr>
        <w:pStyle w:val="Grundschulehell"/>
      </w:pPr>
    </w:p>
    <w:p w:rsidR="00AC173E" w:rsidRPr="00C83740" w:rsidRDefault="00AC173E" w:rsidP="00AC173E">
      <w:pPr>
        <w:pStyle w:val="Grundschulehell"/>
      </w:pPr>
    </w:p>
    <w:p w:rsidR="00AC173E" w:rsidRPr="00C83740" w:rsidRDefault="00AC173E" w:rsidP="00AC173E">
      <w:pPr>
        <w:pStyle w:val="Grundschulehell"/>
      </w:pPr>
    </w:p>
    <w:p w:rsidR="00AC173E" w:rsidRDefault="00AC173E" w:rsidP="00AC17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C173E" w:rsidRDefault="00AC173E" w:rsidP="00AC17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C173E" w:rsidRPr="00C83740" w:rsidRDefault="00AC173E" w:rsidP="00AC17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C173E" w:rsidRDefault="00AC173E" w:rsidP="00AC173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>Haltet eure Ergebnisse auf einem Plakat oder in einer anderen digitalen Form (</w:t>
      </w:r>
      <w:r>
        <w:rPr>
          <w:rFonts w:ascii="Arial" w:hAnsi="Arial" w:cs="Arial"/>
          <w:sz w:val="20"/>
          <w:szCs w:val="20"/>
        </w:rPr>
        <w:t>Power Point oder Ähnliches</w:t>
      </w:r>
      <w:r w:rsidRPr="00C83740">
        <w:rPr>
          <w:rFonts w:ascii="Arial" w:hAnsi="Arial" w:cs="Arial"/>
          <w:sz w:val="20"/>
          <w:szCs w:val="20"/>
        </w:rPr>
        <w:t>) fest.</w:t>
      </w:r>
    </w:p>
    <w:p w:rsidR="00AC173E" w:rsidRPr="00C83740" w:rsidRDefault="00AC173E" w:rsidP="00AC17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C173E" w:rsidRPr="00C83740" w:rsidRDefault="00AC173E" w:rsidP="00AC173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 xml:space="preserve">Im Anschluss stellt ihr diese drei </w:t>
      </w:r>
      <w:r>
        <w:rPr>
          <w:rFonts w:ascii="Arial" w:hAnsi="Arial" w:cs="Arial"/>
          <w:sz w:val="20"/>
          <w:szCs w:val="20"/>
        </w:rPr>
        <w:t>z</w:t>
      </w:r>
      <w:r w:rsidRPr="00C83740">
        <w:rPr>
          <w:rFonts w:ascii="Arial" w:hAnsi="Arial" w:cs="Arial"/>
          <w:sz w:val="20"/>
          <w:szCs w:val="20"/>
        </w:rPr>
        <w:t>ucker</w:t>
      </w:r>
      <w:r>
        <w:rPr>
          <w:rFonts w:ascii="Arial" w:hAnsi="Arial" w:cs="Arial"/>
          <w:sz w:val="20"/>
          <w:szCs w:val="20"/>
        </w:rPr>
        <w:t>haltigen Zutaten</w:t>
      </w:r>
      <w:r w:rsidRPr="00C83740">
        <w:rPr>
          <w:rFonts w:ascii="Arial" w:hAnsi="Arial" w:cs="Arial"/>
          <w:sz w:val="20"/>
          <w:szCs w:val="20"/>
        </w:rPr>
        <w:t xml:space="preserve"> euren Forschungskolleg</w:t>
      </w:r>
      <w:r>
        <w:rPr>
          <w:rFonts w:ascii="Arial" w:hAnsi="Arial" w:cs="Arial"/>
          <w:sz w:val="20"/>
          <w:szCs w:val="20"/>
        </w:rPr>
        <w:t>*</w:t>
      </w:r>
      <w:r w:rsidRPr="00C83740">
        <w:rPr>
          <w:rFonts w:ascii="Arial" w:hAnsi="Arial" w:cs="Arial"/>
          <w:sz w:val="20"/>
          <w:szCs w:val="20"/>
        </w:rPr>
        <w:t>inne</w:t>
      </w:r>
      <w:r>
        <w:rPr>
          <w:rFonts w:ascii="Arial" w:hAnsi="Arial" w:cs="Arial"/>
          <w:sz w:val="20"/>
          <w:szCs w:val="20"/>
        </w:rPr>
        <w:t>n vor.</w:t>
      </w:r>
    </w:p>
    <w:sectPr w:rsidR="00AC173E" w:rsidRPr="00C83740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0A2C" w:rsidRDefault="00F40A2C" w:rsidP="00730630">
      <w:r>
        <w:separator/>
      </w:r>
    </w:p>
  </w:endnote>
  <w:endnote w:type="continuationSeparator" w:id="0">
    <w:p w:rsidR="00F40A2C" w:rsidRDefault="00F40A2C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BC1ADA" w:rsidRPr="00BC1AD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0A2C" w:rsidRDefault="00F40A2C" w:rsidP="00730630">
      <w:r>
        <w:separator/>
      </w:r>
    </w:p>
  </w:footnote>
  <w:footnote w:type="continuationSeparator" w:id="0">
    <w:p w:rsidR="00F40A2C" w:rsidRDefault="00F40A2C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C1AD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C1AD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E6E4D">
      <w:rPr>
        <w:rFonts w:cs="Arial"/>
        <w:b/>
      </w:rPr>
      <w:t xml:space="preserve">Arbeitsblatt </w:t>
    </w:r>
    <w:r w:rsidR="00F243F1">
      <w:rPr>
        <w:rFonts w:cs="Arial"/>
        <w:b/>
      </w:rPr>
      <w:t>7</w:t>
    </w:r>
    <w:r w:rsidR="001B168A" w:rsidRPr="00955C65">
      <w:rPr>
        <w:rFonts w:cs="Arial"/>
        <w:b/>
      </w:rPr>
      <w:t xml:space="preserve">: </w:t>
    </w:r>
    <w:r w:rsidR="001D5667">
      <w:rPr>
        <w:rFonts w:cs="Arial"/>
        <w:b/>
      </w:rPr>
      <w:t>Z</w:t>
    </w:r>
    <w:r w:rsidR="0009283E">
      <w:rPr>
        <w:rFonts w:cs="Arial"/>
        <w:b/>
      </w:rPr>
      <w:t>ucker</w:t>
    </w:r>
    <w:r w:rsidR="00F243F1">
      <w:rPr>
        <w:rFonts w:cs="Arial"/>
        <w:b/>
      </w:rPr>
      <w:t>haltige Zutaten</w:t>
    </w:r>
  </w:p>
  <w:p w:rsidR="00BF6418" w:rsidRPr="00955C65" w:rsidRDefault="00F40A2C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8610C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Zack und Irgendwas-mit-Ose (</w:t>
    </w:r>
    <w:proofErr w:type="spellStart"/>
    <w:r>
      <w:rPr>
        <w:rFonts w:cs="Arial"/>
        <w:sz w:val="18"/>
        <w:szCs w:val="18"/>
      </w:rPr>
      <w:t>App</w:t>
    </w:r>
    <w:proofErr w:type="spellEnd"/>
    <w:r>
      <w:rPr>
        <w:rFonts w:cs="Arial"/>
        <w:sz w:val="18"/>
        <w:szCs w:val="18"/>
      </w:rPr>
      <w:t>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3314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B3000F"/>
    <w:rsid w:val="0002224D"/>
    <w:rsid w:val="0006025F"/>
    <w:rsid w:val="0009283E"/>
    <w:rsid w:val="001B168A"/>
    <w:rsid w:val="001D5667"/>
    <w:rsid w:val="0027307B"/>
    <w:rsid w:val="002B5799"/>
    <w:rsid w:val="003A2858"/>
    <w:rsid w:val="00417F6B"/>
    <w:rsid w:val="004475A6"/>
    <w:rsid w:val="004817E2"/>
    <w:rsid w:val="004A53E5"/>
    <w:rsid w:val="004E76CE"/>
    <w:rsid w:val="004F353E"/>
    <w:rsid w:val="005350C0"/>
    <w:rsid w:val="00540265"/>
    <w:rsid w:val="00546E8D"/>
    <w:rsid w:val="0058200C"/>
    <w:rsid w:val="005A5C36"/>
    <w:rsid w:val="005E2CE0"/>
    <w:rsid w:val="00671CD6"/>
    <w:rsid w:val="00673641"/>
    <w:rsid w:val="00730630"/>
    <w:rsid w:val="008610C5"/>
    <w:rsid w:val="00944973"/>
    <w:rsid w:val="00A87396"/>
    <w:rsid w:val="00AA689D"/>
    <w:rsid w:val="00AB22FF"/>
    <w:rsid w:val="00AC173E"/>
    <w:rsid w:val="00AD0267"/>
    <w:rsid w:val="00B14DB0"/>
    <w:rsid w:val="00B3000F"/>
    <w:rsid w:val="00B440AC"/>
    <w:rsid w:val="00BA43B9"/>
    <w:rsid w:val="00BC1ADA"/>
    <w:rsid w:val="00C66090"/>
    <w:rsid w:val="00E13F99"/>
    <w:rsid w:val="00E65AEC"/>
    <w:rsid w:val="00EC3887"/>
    <w:rsid w:val="00F243F1"/>
    <w:rsid w:val="00F40A2C"/>
    <w:rsid w:val="00F570A1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D5667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GrundschuledunkelSchriftW">
    <w:name w:val="Grundschule_dunkel_Schrift_W"/>
    <w:basedOn w:val="Standard"/>
    <w:link w:val="GrundschuledunkelSchriftWZchn"/>
    <w:qFormat/>
    <w:rsid w:val="008610C5"/>
    <w:pPr>
      <w:shd w:val="clear" w:color="auto" w:fill="EE7C0A"/>
      <w:spacing w:after="0" w:line="240" w:lineRule="auto"/>
    </w:pPr>
    <w:rPr>
      <w:rFonts w:ascii="Arial" w:hAnsi="Arial" w:cs="Arial"/>
      <w:b/>
      <w:color w:val="FFFFFF" w:themeColor="background1"/>
    </w:rPr>
  </w:style>
  <w:style w:type="character" w:customStyle="1" w:styleId="GrundschuledunkelSchriftWZchn">
    <w:name w:val="Grundschule_dunkel_Schrift_W Zchn"/>
    <w:basedOn w:val="Absatz-Standardschriftart"/>
    <w:link w:val="GrundschuledunkelSchriftW"/>
    <w:rsid w:val="008610C5"/>
    <w:rPr>
      <w:rFonts w:ascii="Arial" w:hAnsi="Arial" w:cs="Arial"/>
      <w:b/>
      <w:color w:val="FFFFFF" w:themeColor="background1"/>
      <w:shd w:val="clear" w:color="auto" w:fill="EE7C0A"/>
    </w:rPr>
  </w:style>
  <w:style w:type="paragraph" w:styleId="Listenabsatz">
    <w:name w:val="List Paragraph"/>
    <w:basedOn w:val="Standard"/>
    <w:uiPriority w:val="34"/>
    <w:qFormat/>
    <w:rsid w:val="004F353E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09283E"/>
    <w:rPr>
      <w:color w:val="0000FF" w:themeColor="hyperlink"/>
      <w:u w:val="single"/>
    </w:rPr>
  </w:style>
  <w:style w:type="paragraph" w:customStyle="1" w:styleId="Grundschulehell">
    <w:name w:val="Grundschule_hell"/>
    <w:basedOn w:val="Standard"/>
    <w:link w:val="GrundschulehellZchn"/>
    <w:qFormat/>
    <w:rsid w:val="001D5667"/>
    <w:pPr>
      <w:shd w:val="clear" w:color="auto" w:fill="FEE7D1"/>
      <w:spacing w:after="0" w:line="240" w:lineRule="auto"/>
    </w:pPr>
    <w:rPr>
      <w:rFonts w:ascii="Arial" w:hAnsi="Arial" w:cs="Arial"/>
    </w:rPr>
  </w:style>
  <w:style w:type="character" w:customStyle="1" w:styleId="GrundschulehellZchn">
    <w:name w:val="Grundschule_hell Zchn"/>
    <w:basedOn w:val="Absatz-Standardschriftart"/>
    <w:link w:val="Grundschulehell"/>
    <w:rsid w:val="001D5667"/>
    <w:rPr>
      <w:rFonts w:ascii="Arial" w:hAnsi="Arial" w:cs="Arial"/>
      <w:shd w:val="clear" w:color="auto" w:fill="FEE7D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WIPO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0D9929C-3703-4C37-BF9A-7C3B659A6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WIPO_arbeitsblatt.dotx</Template>
  <TotalTime>0</TotalTime>
  <Pages>1</Pages>
  <Words>93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Zack und Irgendwas-mit-Ose</dc:title>
  <dc:creator>SWR Planet Schule</dc:creator>
  <cp:lastModifiedBy>Martina Frietsch</cp:lastModifiedBy>
  <cp:revision>3</cp:revision>
  <dcterms:created xsi:type="dcterms:W3CDTF">2022-12-06T12:52:00Z</dcterms:created>
  <dcterms:modified xsi:type="dcterms:W3CDTF">2022-12-06T12:54:00Z</dcterms:modified>
</cp:coreProperties>
</file>