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667" w:rsidRPr="00C83740" w:rsidRDefault="001D5667" w:rsidP="001D5667">
      <w:pPr>
        <w:pStyle w:val="GrundschuledunkelSchriftW"/>
        <w:rPr>
          <w:strike/>
        </w:rPr>
      </w:pPr>
      <w:r w:rsidRPr="00C83740">
        <w:t>Natürliche Zucker</w:t>
      </w:r>
    </w:p>
    <w:p w:rsidR="001D5667" w:rsidRPr="005160A6" w:rsidRDefault="001D5667" w:rsidP="001D5667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 w:rsidRPr="005160A6">
        <w:rPr>
          <w:rFonts w:ascii="Arial" w:hAnsi="Arial" w:cs="Arial"/>
        </w:rPr>
        <w:t>Station: Zucker</w:t>
      </w:r>
      <w:r>
        <w:rPr>
          <w:rFonts w:ascii="Arial" w:hAnsi="Arial" w:cs="Arial"/>
        </w:rPr>
        <w:t>labor</w:t>
      </w:r>
      <w:r w:rsidRPr="005160A6">
        <w:rPr>
          <w:rFonts w:ascii="Arial" w:hAnsi="Arial" w:cs="Arial"/>
        </w:rPr>
        <w:t xml:space="preserve"> </w:t>
      </w: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4309110</wp:posOffset>
            </wp:positionH>
            <wp:positionV relativeFrom="paragraph">
              <wp:posOffset>102235</wp:posOffset>
            </wp:positionV>
            <wp:extent cx="1881505" cy="1770380"/>
            <wp:effectExtent l="0" t="0" r="0" b="0"/>
            <wp:wrapTight wrapText="bothSides">
              <wp:wrapPolygon edited="0">
                <wp:start x="11154" y="1162"/>
                <wp:lineTo x="5249" y="4416"/>
                <wp:lineTo x="1312" y="9762"/>
                <wp:lineTo x="1093" y="14178"/>
                <wp:lineTo x="2406" y="16037"/>
                <wp:lineTo x="3718" y="16037"/>
                <wp:lineTo x="10497" y="19756"/>
                <wp:lineTo x="10279" y="21383"/>
                <wp:lineTo x="11810" y="21383"/>
                <wp:lineTo x="10716" y="19756"/>
                <wp:lineTo x="11154" y="19756"/>
                <wp:lineTo x="18371" y="16270"/>
                <wp:lineTo x="19683" y="16037"/>
                <wp:lineTo x="20995" y="13945"/>
                <wp:lineTo x="20995" y="10924"/>
                <wp:lineTo x="20339" y="9529"/>
                <wp:lineTo x="19027" y="8600"/>
                <wp:lineTo x="15965" y="4881"/>
                <wp:lineTo x="16184" y="3951"/>
                <wp:lineTo x="15309" y="2789"/>
                <wp:lineTo x="12028" y="1162"/>
                <wp:lineTo x="11154" y="1162"/>
              </wp:wrapPolygon>
            </wp:wrapTight>
            <wp:docPr id="54" name="Grafik 26" descr="042_modul4_start_fre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2_modul4_start_frei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1505" cy="1770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D5667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83740">
        <w:rPr>
          <w:rFonts w:ascii="Arial" w:hAnsi="Arial" w:cs="Arial"/>
          <w:b/>
          <w:sz w:val="20"/>
          <w:szCs w:val="20"/>
        </w:rPr>
        <w:t>Forschungsrunde Zuckerlabor</w:t>
      </w: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-626110</wp:posOffset>
            </wp:positionH>
            <wp:positionV relativeFrom="paragraph">
              <wp:posOffset>5080</wp:posOffset>
            </wp:positionV>
            <wp:extent cx="510540" cy="403860"/>
            <wp:effectExtent l="19050" t="0" r="3810" b="0"/>
            <wp:wrapTight wrapText="bothSides">
              <wp:wrapPolygon edited="0">
                <wp:start x="-806" y="0"/>
                <wp:lineTo x="-806" y="20377"/>
                <wp:lineTo x="21761" y="20377"/>
                <wp:lineTo x="21761" y="0"/>
                <wp:lineTo x="-806" y="0"/>
              </wp:wrapPolygon>
            </wp:wrapTight>
            <wp:docPr id="55" name="Grafik 1" descr="02_gruppenarbe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gruppenarbei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540" cy="403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In eurer Gruppe sollt ihr über </w:t>
      </w:r>
      <w:r w:rsidRPr="00C83740">
        <w:rPr>
          <w:rFonts w:ascii="Arial" w:hAnsi="Arial" w:cs="Arial"/>
          <w:b/>
          <w:sz w:val="20"/>
          <w:szCs w:val="20"/>
        </w:rPr>
        <w:t>natürliche Zucker</w:t>
      </w:r>
      <w:r w:rsidRPr="00C83740">
        <w:rPr>
          <w:rFonts w:ascii="Arial" w:hAnsi="Arial" w:cs="Arial"/>
          <w:sz w:val="20"/>
          <w:szCs w:val="20"/>
        </w:rPr>
        <w:t xml:space="preserve"> forschen. </w:t>
      </w: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-572770</wp:posOffset>
            </wp:positionH>
            <wp:positionV relativeFrom="paragraph">
              <wp:posOffset>116840</wp:posOffset>
            </wp:positionV>
            <wp:extent cx="384810" cy="382270"/>
            <wp:effectExtent l="19050" t="0" r="0" b="0"/>
            <wp:wrapTight wrapText="bothSides">
              <wp:wrapPolygon edited="0">
                <wp:start x="-1069" y="0"/>
                <wp:lineTo x="-1069" y="20452"/>
                <wp:lineTo x="21386" y="20452"/>
                <wp:lineTo x="21386" y="0"/>
                <wp:lineTo x="-1069" y="0"/>
              </wp:wrapPolygon>
            </wp:wrapTight>
            <wp:docPr id="56" name="Grafik 1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810" cy="382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Durchforscht die Regale</w:t>
      </w:r>
      <w:r>
        <w:rPr>
          <w:rFonts w:ascii="Arial" w:hAnsi="Arial" w:cs="Arial"/>
          <w:sz w:val="20"/>
          <w:szCs w:val="20"/>
        </w:rPr>
        <w:t xml:space="preserve"> i</w:t>
      </w:r>
      <w:r w:rsidRPr="00C83740">
        <w:rPr>
          <w:rFonts w:ascii="Arial" w:hAnsi="Arial" w:cs="Arial"/>
          <w:sz w:val="20"/>
          <w:szCs w:val="20"/>
        </w:rPr>
        <w:t xml:space="preserve">n der </w:t>
      </w:r>
      <w:proofErr w:type="spellStart"/>
      <w:r w:rsidRPr="00C83740">
        <w:rPr>
          <w:rFonts w:ascii="Arial" w:hAnsi="Arial" w:cs="Arial"/>
          <w:sz w:val="20"/>
          <w:szCs w:val="20"/>
        </w:rPr>
        <w:t>App</w:t>
      </w:r>
      <w:proofErr w:type="spellEnd"/>
      <w:r w:rsidRPr="00C83740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Station</w:t>
      </w:r>
      <w:r w:rsidRPr="00C83740">
        <w:rPr>
          <w:rFonts w:ascii="Arial" w:hAnsi="Arial" w:cs="Arial"/>
          <w:sz w:val="20"/>
          <w:szCs w:val="20"/>
        </w:rPr>
        <w:t>: „Zuckerlabor“</w:t>
      </w: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Sucht euch drei natürliche Zucker aus und tragt zu folgenden Punkten eure Ergebnisse zusammen:</w:t>
      </w: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83740">
        <w:rPr>
          <w:rFonts w:ascii="Arial" w:hAnsi="Arial" w:cs="Arial"/>
          <w:b/>
          <w:sz w:val="20"/>
          <w:szCs w:val="20"/>
        </w:rPr>
        <w:t>Name des natürlichen Zuckers</w:t>
      </w:r>
    </w:p>
    <w:p w:rsidR="001D5667" w:rsidRPr="00C83740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83740">
        <w:rPr>
          <w:rFonts w:ascii="Arial" w:hAnsi="Arial" w:cs="Arial"/>
          <w:b/>
          <w:sz w:val="20"/>
          <w:szCs w:val="20"/>
        </w:rPr>
        <w:t>Vorkommen dieses Zuckers</w:t>
      </w:r>
    </w:p>
    <w:p w:rsidR="001D5667" w:rsidRPr="00C83740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D5667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83740">
        <w:rPr>
          <w:rFonts w:ascii="Arial" w:hAnsi="Arial" w:cs="Arial"/>
          <w:b/>
          <w:sz w:val="20"/>
          <w:szCs w:val="20"/>
        </w:rPr>
        <w:t>Merkmale / Eigenschaften dieses Zuckers</w:t>
      </w:r>
    </w:p>
    <w:p w:rsidR="001D5667" w:rsidRPr="00C83740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D5667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83740">
        <w:rPr>
          <w:rFonts w:ascii="Arial" w:hAnsi="Arial" w:cs="Arial"/>
          <w:b/>
          <w:sz w:val="20"/>
          <w:szCs w:val="20"/>
        </w:rPr>
        <w:t>Verwendung dieses Zuckers</w:t>
      </w:r>
    </w:p>
    <w:p w:rsidR="001D5667" w:rsidRPr="00C83740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Pr="00C83740" w:rsidRDefault="001D5667" w:rsidP="001D5667">
      <w:pPr>
        <w:pStyle w:val="Grundschulehell"/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D5667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Haltet eure Ergebnisse auf einem Plakat oder in einer anderen digitalen Form (</w:t>
      </w:r>
      <w:r>
        <w:rPr>
          <w:rFonts w:ascii="Arial" w:hAnsi="Arial" w:cs="Arial"/>
          <w:sz w:val="20"/>
          <w:szCs w:val="20"/>
        </w:rPr>
        <w:t>Power Point oder Ähnliches</w:t>
      </w:r>
      <w:r w:rsidRPr="00C83740">
        <w:rPr>
          <w:rFonts w:ascii="Arial" w:hAnsi="Arial" w:cs="Arial"/>
          <w:sz w:val="20"/>
          <w:szCs w:val="20"/>
        </w:rPr>
        <w:t>) fest.</w:t>
      </w: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Im Anschluss stellt ihr diese drei natürlichen Zuckerarten euren Forschungskolleg</w:t>
      </w:r>
      <w:r>
        <w:rPr>
          <w:rFonts w:ascii="Arial" w:hAnsi="Arial" w:cs="Arial"/>
          <w:sz w:val="20"/>
          <w:szCs w:val="20"/>
        </w:rPr>
        <w:t>*</w:t>
      </w:r>
      <w:r w:rsidRPr="00C83740">
        <w:rPr>
          <w:rFonts w:ascii="Arial" w:hAnsi="Arial" w:cs="Arial"/>
          <w:sz w:val="20"/>
          <w:szCs w:val="20"/>
        </w:rPr>
        <w:t>inne</w:t>
      </w:r>
      <w:r>
        <w:rPr>
          <w:rFonts w:ascii="Arial" w:hAnsi="Arial" w:cs="Arial"/>
          <w:sz w:val="20"/>
          <w:szCs w:val="20"/>
        </w:rPr>
        <w:t>n vor.</w:t>
      </w:r>
    </w:p>
    <w:p w:rsidR="001D5667" w:rsidRPr="00C83740" w:rsidRDefault="001D5667" w:rsidP="001D566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D5667" w:rsidRPr="001D5667" w:rsidRDefault="001D5667" w:rsidP="001D5667">
      <w:pPr>
        <w:rPr>
          <w:szCs w:val="20"/>
        </w:rPr>
      </w:pPr>
    </w:p>
    <w:sectPr w:rsidR="001D5667" w:rsidRPr="001D5667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463B" w:rsidRDefault="000A463B" w:rsidP="00730630">
      <w:r>
        <w:separator/>
      </w:r>
    </w:p>
  </w:endnote>
  <w:endnote w:type="continuationSeparator" w:id="0">
    <w:p w:rsidR="000A463B" w:rsidRDefault="000A463B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C1ADA" w:rsidRPr="00BC1AD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463B" w:rsidRDefault="000A463B" w:rsidP="00730630">
      <w:r>
        <w:separator/>
      </w:r>
    </w:p>
  </w:footnote>
  <w:footnote w:type="continuationSeparator" w:id="0">
    <w:p w:rsidR="000A463B" w:rsidRDefault="000A463B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C1AD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C1AD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1D5667">
      <w:rPr>
        <w:rFonts w:cs="Arial"/>
        <w:b/>
      </w:rPr>
      <w:t>6</w:t>
    </w:r>
    <w:r w:rsidR="001B168A" w:rsidRPr="00955C65">
      <w:rPr>
        <w:rFonts w:cs="Arial"/>
        <w:b/>
      </w:rPr>
      <w:t xml:space="preserve">: </w:t>
    </w:r>
    <w:r w:rsidR="001D5667">
      <w:rPr>
        <w:rFonts w:cs="Arial"/>
        <w:b/>
      </w:rPr>
      <w:t>Natürliche Z</w:t>
    </w:r>
    <w:r w:rsidR="0009283E">
      <w:rPr>
        <w:rFonts w:cs="Arial"/>
        <w:b/>
      </w:rPr>
      <w:t>ucker</w:t>
    </w:r>
  </w:p>
  <w:p w:rsidR="00BF6418" w:rsidRPr="00955C65" w:rsidRDefault="000A463B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8610C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Zack und Irgendwas-mit-Ose (</w:t>
    </w:r>
    <w:proofErr w:type="spellStart"/>
    <w:r>
      <w:rPr>
        <w:rFonts w:cs="Arial"/>
        <w:sz w:val="18"/>
        <w:szCs w:val="18"/>
      </w:rPr>
      <w:t>App</w:t>
    </w:r>
    <w:proofErr w:type="spellEnd"/>
    <w:r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B3000F"/>
    <w:rsid w:val="0002224D"/>
    <w:rsid w:val="0006025F"/>
    <w:rsid w:val="0009283E"/>
    <w:rsid w:val="000A463B"/>
    <w:rsid w:val="001B168A"/>
    <w:rsid w:val="001D5667"/>
    <w:rsid w:val="0027307B"/>
    <w:rsid w:val="002B5799"/>
    <w:rsid w:val="003A2858"/>
    <w:rsid w:val="00417F6B"/>
    <w:rsid w:val="004475A6"/>
    <w:rsid w:val="004817E2"/>
    <w:rsid w:val="004A53E5"/>
    <w:rsid w:val="004E76CE"/>
    <w:rsid w:val="004F353E"/>
    <w:rsid w:val="005350C0"/>
    <w:rsid w:val="00540265"/>
    <w:rsid w:val="0058200C"/>
    <w:rsid w:val="005A5C36"/>
    <w:rsid w:val="005E2CE0"/>
    <w:rsid w:val="00671CD6"/>
    <w:rsid w:val="00673641"/>
    <w:rsid w:val="00730630"/>
    <w:rsid w:val="008610C5"/>
    <w:rsid w:val="00944973"/>
    <w:rsid w:val="00A87396"/>
    <w:rsid w:val="00AA689D"/>
    <w:rsid w:val="00AB22FF"/>
    <w:rsid w:val="00AD0267"/>
    <w:rsid w:val="00B14DB0"/>
    <w:rsid w:val="00B3000F"/>
    <w:rsid w:val="00B440AC"/>
    <w:rsid w:val="00BA43B9"/>
    <w:rsid w:val="00BC1ADA"/>
    <w:rsid w:val="00C66090"/>
    <w:rsid w:val="00E13F99"/>
    <w:rsid w:val="00E65AEC"/>
    <w:rsid w:val="00EC3887"/>
    <w:rsid w:val="00F570A1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D566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undschuledunkelSchriftW">
    <w:name w:val="Grundschule_dunkel_Schrift_W"/>
    <w:basedOn w:val="Standard"/>
    <w:link w:val="GrundschuledunkelSchriftWZchn"/>
    <w:qFormat/>
    <w:rsid w:val="008610C5"/>
    <w:pPr>
      <w:shd w:val="clear" w:color="auto" w:fill="EE7C0A"/>
      <w:spacing w:after="0" w:line="240" w:lineRule="auto"/>
    </w:pPr>
    <w:rPr>
      <w:rFonts w:ascii="Arial" w:hAnsi="Arial" w:cs="Arial"/>
      <w:b/>
      <w:color w:val="FFFFFF" w:themeColor="background1"/>
    </w:rPr>
  </w:style>
  <w:style w:type="character" w:customStyle="1" w:styleId="GrundschuledunkelSchriftWZchn">
    <w:name w:val="Grundschule_dunkel_Schrift_W Zchn"/>
    <w:basedOn w:val="Absatz-Standardschriftart"/>
    <w:link w:val="GrundschuledunkelSchriftW"/>
    <w:rsid w:val="008610C5"/>
    <w:rPr>
      <w:rFonts w:ascii="Arial" w:hAnsi="Arial" w:cs="Arial"/>
      <w:b/>
      <w:color w:val="FFFFFF" w:themeColor="background1"/>
      <w:shd w:val="clear" w:color="auto" w:fill="EE7C0A"/>
    </w:rPr>
  </w:style>
  <w:style w:type="paragraph" w:styleId="Listenabsatz">
    <w:name w:val="List Paragraph"/>
    <w:basedOn w:val="Standard"/>
    <w:uiPriority w:val="34"/>
    <w:qFormat/>
    <w:rsid w:val="004F353E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09283E"/>
    <w:rPr>
      <w:color w:val="0000FF" w:themeColor="hyperlink"/>
      <w:u w:val="single"/>
    </w:rPr>
  </w:style>
  <w:style w:type="paragraph" w:customStyle="1" w:styleId="Grundschulehell">
    <w:name w:val="Grundschule_hell"/>
    <w:basedOn w:val="Standard"/>
    <w:link w:val="GrundschulehellZchn"/>
    <w:qFormat/>
    <w:rsid w:val="001D5667"/>
    <w:pPr>
      <w:shd w:val="clear" w:color="auto" w:fill="FEE7D1"/>
      <w:spacing w:after="0" w:line="240" w:lineRule="auto"/>
    </w:pPr>
    <w:rPr>
      <w:rFonts w:ascii="Arial" w:hAnsi="Arial" w:cs="Arial"/>
    </w:rPr>
  </w:style>
  <w:style w:type="character" w:customStyle="1" w:styleId="GrundschulehellZchn">
    <w:name w:val="Grundschule_hell Zchn"/>
    <w:basedOn w:val="Absatz-Standardschriftart"/>
    <w:link w:val="Grundschulehell"/>
    <w:rsid w:val="001D5667"/>
    <w:rPr>
      <w:rFonts w:ascii="Arial" w:hAnsi="Arial" w:cs="Arial"/>
      <w:shd w:val="clear" w:color="auto" w:fill="FEE7D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1BA12D-A7E9-4176-A575-57B5A7FD4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89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Zack und Irgendwas-mit-Ose</dc:title>
  <dc:creator>SWR Planet Schule</dc:creator>
  <cp:lastModifiedBy>Martina Frietsch</cp:lastModifiedBy>
  <cp:revision>3</cp:revision>
  <dcterms:created xsi:type="dcterms:W3CDTF">2022-12-06T12:50:00Z</dcterms:created>
  <dcterms:modified xsi:type="dcterms:W3CDTF">2022-12-06T12:52:00Z</dcterms:modified>
</cp:coreProperties>
</file>