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3C5934" w:rsidRPr="00654D39" w:rsidRDefault="003C5934" w:rsidP="003C5934">
      <w:pPr>
        <w:shd w:val="clear" w:color="auto" w:fill="D60D3C"/>
        <w:rPr>
          <w:rFonts w:ascii="Droid Sans" w:hAnsi="Droid Sans" w:cs="Droid Sans"/>
          <w:b/>
          <w:color w:val="FFFFFF" w:themeColor="background1"/>
        </w:rPr>
      </w:pPr>
      <w:r>
        <w:rPr>
          <w:rFonts w:ascii="Droid Sans" w:hAnsi="Droid Sans" w:cs="Droid Sans"/>
          <w:b/>
          <w:noProof/>
          <w:color w:val="FFFFFF" w:themeColor="background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" o:spid="_x0000_s1026" type="#_x0000_t75" alt="01_stift.jpg" style="position:absolute;margin-left:-36.5pt;margin-top:12.1pt;width:30.55pt;height:31.3pt;z-index:1;visibility:visible" wrapcoords="-1061 0 -1061 20703 21211 20703 21211 0 -1061 0">
            <v:imagedata r:id="rId7" o:title="01_stift"/>
            <w10:wrap type="through"/>
          </v:shape>
        </w:pict>
      </w:r>
      <w:r w:rsidRPr="00654D39">
        <w:rPr>
          <w:rFonts w:ascii="Droid Sans" w:hAnsi="Droid Sans" w:cs="Droid Sans"/>
          <w:b/>
          <w:color w:val="FFFFFF" w:themeColor="background1"/>
        </w:rPr>
        <w:t>Die Generationen der RAF</w:t>
      </w:r>
    </w:p>
    <w:p w:rsidR="003C5934" w:rsidRPr="00654D39" w:rsidRDefault="003C5934" w:rsidP="003C5934">
      <w:pPr>
        <w:rPr>
          <w:rFonts w:ascii="Droid Sans" w:hAnsi="Droid Sans" w:cs="Droid Sans"/>
        </w:rPr>
      </w:pPr>
    </w:p>
    <w:p w:rsidR="003C5934" w:rsidRPr="00654D39" w:rsidRDefault="003C5934" w:rsidP="003C5934">
      <w:pPr>
        <w:rPr>
          <w:rFonts w:ascii="Droid Sans" w:hAnsi="Droid Sans" w:cs="Droid Sans"/>
          <w:sz w:val="20"/>
          <w:szCs w:val="20"/>
        </w:rPr>
      </w:pPr>
      <w:r w:rsidRPr="00654D39">
        <w:rPr>
          <w:rFonts w:ascii="Droid Sans" w:hAnsi="Droid Sans" w:cs="Droid Sans"/>
          <w:sz w:val="20"/>
          <w:szCs w:val="20"/>
        </w:rPr>
        <w:t>Erstelle eine Übersicht über die verschiedenen Generationen der RAF.</w:t>
      </w:r>
    </w:p>
    <w:p w:rsidR="003C5934" w:rsidRPr="00654D39" w:rsidRDefault="003C5934" w:rsidP="003C5934">
      <w:pPr>
        <w:rPr>
          <w:rFonts w:ascii="Droid Sans" w:hAnsi="Droid Sans" w:cs="Droid Sans"/>
        </w:rPr>
      </w:pPr>
    </w:p>
    <w:tbl>
      <w:tblPr>
        <w:tblW w:w="9671" w:type="dxa"/>
        <w:tblInd w:w="108" w:type="dxa"/>
        <w:tblBorders>
          <w:top w:val="single" w:sz="8" w:space="0" w:color="A6A6A6" w:themeColor="background1" w:themeShade="A6"/>
          <w:left w:val="single" w:sz="8" w:space="0" w:color="A6A6A6" w:themeColor="background1" w:themeShade="A6"/>
          <w:bottom w:val="single" w:sz="8" w:space="0" w:color="A6A6A6" w:themeColor="background1" w:themeShade="A6"/>
          <w:right w:val="single" w:sz="8" w:space="0" w:color="A6A6A6" w:themeColor="background1" w:themeShade="A6"/>
          <w:insideH w:val="single" w:sz="8" w:space="0" w:color="A6A6A6" w:themeColor="background1" w:themeShade="A6"/>
          <w:insideV w:val="single" w:sz="8" w:space="0" w:color="A6A6A6" w:themeColor="background1" w:themeShade="A6"/>
        </w:tblBorders>
        <w:tblLook w:val="04A0"/>
      </w:tblPr>
      <w:tblGrid>
        <w:gridCol w:w="1911"/>
        <w:gridCol w:w="2870"/>
        <w:gridCol w:w="2445"/>
        <w:gridCol w:w="2445"/>
      </w:tblGrid>
      <w:tr w:rsidR="003C5934" w:rsidRPr="00654D39" w:rsidTr="003C5934">
        <w:trPr>
          <w:trHeight w:val="601"/>
        </w:trPr>
        <w:tc>
          <w:tcPr>
            <w:tcW w:w="1911" w:type="dxa"/>
          </w:tcPr>
          <w:p w:rsidR="003C5934" w:rsidRPr="003C5934" w:rsidRDefault="003C5934" w:rsidP="00160B91">
            <w:pPr>
              <w:rPr>
                <w:rFonts w:ascii="Droid Sans" w:hAnsi="Droid Sans" w:cs="Droid Sans"/>
              </w:rPr>
            </w:pPr>
          </w:p>
        </w:tc>
        <w:tc>
          <w:tcPr>
            <w:tcW w:w="2870" w:type="dxa"/>
            <w:shd w:val="clear" w:color="auto" w:fill="FAE2DF"/>
            <w:vAlign w:val="center"/>
          </w:tcPr>
          <w:p w:rsidR="003C5934" w:rsidRPr="003C5934" w:rsidRDefault="003C5934" w:rsidP="003C5934">
            <w:pPr>
              <w:jc w:val="center"/>
              <w:rPr>
                <w:rFonts w:ascii="Droid Sans" w:hAnsi="Droid Sans" w:cs="Droid Sans"/>
                <w:b/>
                <w:sz w:val="20"/>
                <w:szCs w:val="20"/>
              </w:rPr>
            </w:pPr>
            <w:r w:rsidRPr="003C5934">
              <w:rPr>
                <w:rFonts w:ascii="Droid Sans" w:hAnsi="Droid Sans" w:cs="Droid Sans"/>
                <w:b/>
                <w:sz w:val="20"/>
                <w:szCs w:val="20"/>
              </w:rPr>
              <w:t>Erste Generation</w:t>
            </w:r>
          </w:p>
        </w:tc>
        <w:tc>
          <w:tcPr>
            <w:tcW w:w="2445" w:type="dxa"/>
            <w:shd w:val="clear" w:color="auto" w:fill="FAE2DF"/>
            <w:vAlign w:val="center"/>
          </w:tcPr>
          <w:p w:rsidR="003C5934" w:rsidRPr="003C5934" w:rsidRDefault="003C5934" w:rsidP="003C5934">
            <w:pPr>
              <w:jc w:val="center"/>
              <w:rPr>
                <w:rFonts w:ascii="Droid Sans" w:hAnsi="Droid Sans" w:cs="Droid Sans"/>
                <w:b/>
                <w:sz w:val="20"/>
                <w:szCs w:val="20"/>
              </w:rPr>
            </w:pPr>
            <w:r w:rsidRPr="003C5934">
              <w:rPr>
                <w:rFonts w:ascii="Droid Sans" w:hAnsi="Droid Sans" w:cs="Droid Sans"/>
                <w:b/>
                <w:sz w:val="20"/>
                <w:szCs w:val="20"/>
              </w:rPr>
              <w:t>Zweite Generation</w:t>
            </w:r>
          </w:p>
        </w:tc>
        <w:tc>
          <w:tcPr>
            <w:tcW w:w="2445" w:type="dxa"/>
            <w:shd w:val="clear" w:color="auto" w:fill="FAE2DF"/>
            <w:vAlign w:val="center"/>
          </w:tcPr>
          <w:p w:rsidR="003C5934" w:rsidRPr="003C5934" w:rsidRDefault="003C5934" w:rsidP="003C5934">
            <w:pPr>
              <w:jc w:val="center"/>
              <w:rPr>
                <w:rFonts w:ascii="Droid Sans" w:hAnsi="Droid Sans" w:cs="Droid Sans"/>
                <w:b/>
                <w:sz w:val="20"/>
                <w:szCs w:val="20"/>
              </w:rPr>
            </w:pPr>
            <w:r w:rsidRPr="003C5934">
              <w:rPr>
                <w:rFonts w:ascii="Droid Sans" w:hAnsi="Droid Sans" w:cs="Droid Sans"/>
                <w:b/>
                <w:sz w:val="20"/>
                <w:szCs w:val="20"/>
              </w:rPr>
              <w:t>Dritte Generation</w:t>
            </w:r>
          </w:p>
        </w:tc>
      </w:tr>
      <w:tr w:rsidR="003C5934" w:rsidRPr="00654D39" w:rsidTr="003C5934">
        <w:trPr>
          <w:trHeight w:val="3529"/>
        </w:trPr>
        <w:tc>
          <w:tcPr>
            <w:tcW w:w="1911" w:type="dxa"/>
          </w:tcPr>
          <w:p w:rsidR="003C5934" w:rsidRPr="003C5934" w:rsidRDefault="003C5934" w:rsidP="00160B91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  <w:r w:rsidRPr="003C5934">
              <w:rPr>
                <w:rFonts w:ascii="Droid Sans" w:hAnsi="Droid Sans" w:cs="Droid Sans"/>
                <w:b/>
                <w:sz w:val="20"/>
                <w:szCs w:val="20"/>
              </w:rPr>
              <w:t>Zentrale Daten/</w:t>
            </w:r>
          </w:p>
          <w:p w:rsidR="003C5934" w:rsidRPr="003C5934" w:rsidRDefault="003C5934" w:rsidP="00160B91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  <w:r w:rsidRPr="003C5934">
              <w:rPr>
                <w:rFonts w:ascii="Droid Sans" w:hAnsi="Droid Sans" w:cs="Droid Sans"/>
                <w:b/>
                <w:sz w:val="20"/>
                <w:szCs w:val="20"/>
              </w:rPr>
              <w:t>Ereignisse/ Handlungen/</w:t>
            </w:r>
          </w:p>
          <w:p w:rsidR="003C5934" w:rsidRPr="003C5934" w:rsidRDefault="003C5934" w:rsidP="00160B91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  <w:r w:rsidRPr="003C5934">
              <w:rPr>
                <w:rFonts w:ascii="Droid Sans" w:hAnsi="Droid Sans" w:cs="Droid Sans"/>
                <w:b/>
                <w:sz w:val="20"/>
                <w:szCs w:val="20"/>
              </w:rPr>
              <w:t>Taten</w:t>
            </w:r>
          </w:p>
          <w:p w:rsidR="003C5934" w:rsidRPr="003C5934" w:rsidRDefault="003C5934" w:rsidP="00160B91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</w:p>
          <w:p w:rsidR="003C5934" w:rsidRPr="003C5934" w:rsidRDefault="003C5934" w:rsidP="00160B91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</w:p>
          <w:p w:rsidR="003C5934" w:rsidRPr="003C5934" w:rsidRDefault="003C5934" w:rsidP="00160B91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</w:p>
          <w:p w:rsidR="003C5934" w:rsidRPr="003C5934" w:rsidRDefault="003C5934" w:rsidP="00160B91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</w:p>
          <w:p w:rsidR="003C5934" w:rsidRPr="003C5934" w:rsidRDefault="003C5934" w:rsidP="00160B91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</w:p>
          <w:p w:rsidR="003C5934" w:rsidRPr="003C5934" w:rsidRDefault="003C5934" w:rsidP="00160B91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</w:p>
          <w:p w:rsidR="003C5934" w:rsidRPr="003C5934" w:rsidRDefault="003C5934" w:rsidP="00160B91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</w:p>
          <w:p w:rsidR="003C5934" w:rsidRPr="003C5934" w:rsidRDefault="003C5934" w:rsidP="00160B91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</w:p>
          <w:p w:rsidR="003C5934" w:rsidRPr="003C5934" w:rsidRDefault="003C5934" w:rsidP="00160B91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</w:p>
          <w:p w:rsidR="003C5934" w:rsidRPr="003C5934" w:rsidRDefault="003C5934" w:rsidP="00160B91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</w:p>
          <w:p w:rsidR="003C5934" w:rsidRPr="003C5934" w:rsidRDefault="003C5934" w:rsidP="00160B91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</w:p>
          <w:p w:rsidR="003C5934" w:rsidRPr="003C5934" w:rsidRDefault="003C5934" w:rsidP="00160B91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</w:p>
          <w:p w:rsidR="003C5934" w:rsidRPr="003C5934" w:rsidRDefault="003C5934" w:rsidP="00160B91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</w:p>
          <w:p w:rsidR="003C5934" w:rsidRPr="003C5934" w:rsidRDefault="003C5934" w:rsidP="00160B91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</w:p>
          <w:p w:rsidR="003C5934" w:rsidRPr="003C5934" w:rsidRDefault="003C5934" w:rsidP="00160B91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</w:p>
        </w:tc>
        <w:tc>
          <w:tcPr>
            <w:tcW w:w="2870" w:type="dxa"/>
          </w:tcPr>
          <w:p w:rsidR="003C5934" w:rsidRPr="003C5934" w:rsidRDefault="003C5934" w:rsidP="00160B91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2445" w:type="dxa"/>
          </w:tcPr>
          <w:p w:rsidR="003C5934" w:rsidRPr="003C5934" w:rsidRDefault="003C5934" w:rsidP="00160B91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2445" w:type="dxa"/>
          </w:tcPr>
          <w:p w:rsidR="003C5934" w:rsidRPr="003C5934" w:rsidRDefault="003C5934" w:rsidP="00160B91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</w:tr>
      <w:tr w:rsidR="003C5934" w:rsidRPr="00654D39" w:rsidTr="003C5934">
        <w:trPr>
          <w:trHeight w:val="3661"/>
        </w:trPr>
        <w:tc>
          <w:tcPr>
            <w:tcW w:w="1911" w:type="dxa"/>
          </w:tcPr>
          <w:p w:rsidR="003C5934" w:rsidRPr="003C5934" w:rsidRDefault="003C5934" w:rsidP="00160B91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  <w:r w:rsidRPr="003C5934">
              <w:rPr>
                <w:rFonts w:ascii="Droid Sans" w:hAnsi="Droid Sans" w:cs="Droid Sans"/>
                <w:b/>
                <w:sz w:val="20"/>
                <w:szCs w:val="20"/>
              </w:rPr>
              <w:t>Wichtige Personen</w:t>
            </w:r>
          </w:p>
        </w:tc>
        <w:tc>
          <w:tcPr>
            <w:tcW w:w="2870" w:type="dxa"/>
          </w:tcPr>
          <w:p w:rsidR="003C5934" w:rsidRPr="003C5934" w:rsidRDefault="003C5934" w:rsidP="00160B91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2445" w:type="dxa"/>
          </w:tcPr>
          <w:p w:rsidR="003C5934" w:rsidRPr="003C5934" w:rsidRDefault="003C5934" w:rsidP="00160B91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2445" w:type="dxa"/>
          </w:tcPr>
          <w:p w:rsidR="003C5934" w:rsidRPr="003C5934" w:rsidRDefault="003C5934" w:rsidP="00160B91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</w:tr>
      <w:tr w:rsidR="003C5934" w:rsidRPr="00654D39" w:rsidTr="003C5934">
        <w:trPr>
          <w:trHeight w:val="3346"/>
        </w:trPr>
        <w:tc>
          <w:tcPr>
            <w:tcW w:w="1911" w:type="dxa"/>
          </w:tcPr>
          <w:p w:rsidR="003C5934" w:rsidRPr="003C5934" w:rsidRDefault="003C5934" w:rsidP="00160B91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  <w:r w:rsidRPr="003C5934">
              <w:rPr>
                <w:rFonts w:ascii="Droid Sans" w:hAnsi="Droid Sans" w:cs="Droid Sans"/>
                <w:b/>
                <w:sz w:val="20"/>
                <w:szCs w:val="20"/>
              </w:rPr>
              <w:t>Ziel(e)</w:t>
            </w:r>
          </w:p>
        </w:tc>
        <w:tc>
          <w:tcPr>
            <w:tcW w:w="2870" w:type="dxa"/>
          </w:tcPr>
          <w:p w:rsidR="003C5934" w:rsidRPr="003C5934" w:rsidRDefault="003C5934" w:rsidP="00160B91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2445" w:type="dxa"/>
          </w:tcPr>
          <w:p w:rsidR="003C5934" w:rsidRPr="003C5934" w:rsidRDefault="003C5934" w:rsidP="00160B91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2445" w:type="dxa"/>
          </w:tcPr>
          <w:p w:rsidR="003C5934" w:rsidRPr="003C5934" w:rsidRDefault="003C5934" w:rsidP="00160B91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</w:tr>
    </w:tbl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0D7308" w:rsidRPr="00A112A3" w:rsidRDefault="000D7308" w:rsidP="000429BB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1DB1" w:rsidRDefault="00D61DB1" w:rsidP="00263140">
      <w:r>
        <w:separator/>
      </w:r>
    </w:p>
  </w:endnote>
  <w:endnote w:type="continuationSeparator" w:id="0">
    <w:p w:rsidR="00D61DB1" w:rsidRDefault="00D61DB1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altName w:val="Segoe UI"/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8F054C">
    <w:pPr>
      <w:pStyle w:val="Fuzeile"/>
      <w:rPr>
        <w:rFonts w:cs="Arial"/>
        <w:b/>
        <w:sz w:val="18"/>
        <w:szCs w:val="18"/>
      </w:rPr>
    </w:pPr>
    <w:r w:rsidRPr="008F054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1DB1" w:rsidRDefault="00D61DB1" w:rsidP="00263140">
      <w:r>
        <w:separator/>
      </w:r>
    </w:p>
  </w:footnote>
  <w:footnote w:type="continuationSeparator" w:id="0">
    <w:p w:rsidR="00D61DB1" w:rsidRDefault="00D61DB1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F054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F054C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C5934">
      <w:rPr>
        <w:rFonts w:cs="Arial"/>
        <w:b/>
      </w:rPr>
      <w:t>Arbeitsblatt 1</w:t>
    </w:r>
    <w:r w:rsidR="00FD6639" w:rsidRPr="00955C65">
      <w:rPr>
        <w:rFonts w:cs="Arial"/>
        <w:b/>
      </w:rPr>
      <w:t xml:space="preserve">: </w:t>
    </w:r>
    <w:r w:rsidR="003C5934">
      <w:rPr>
        <w:rFonts w:cs="Arial"/>
        <w:b/>
      </w:rPr>
      <w:t>Die Generationen der RAF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C593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RAF vor Gericht – Der Stammheimprozess 1975-1977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3C5934">
      <w:rPr>
        <w:rFonts w:cs="Arial"/>
        <w:sz w:val="20"/>
        <w:szCs w:val="20"/>
      </w:rPr>
      <w:t>46800652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B14CB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3C5934"/>
    <w:rsid w:val="003D7509"/>
    <w:rsid w:val="00401AD6"/>
    <w:rsid w:val="00424F70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B14CB"/>
    <w:rsid w:val="007D2B2C"/>
    <w:rsid w:val="007F06B5"/>
    <w:rsid w:val="008018DF"/>
    <w:rsid w:val="00810655"/>
    <w:rsid w:val="00826475"/>
    <w:rsid w:val="008D370F"/>
    <w:rsid w:val="008D489A"/>
    <w:rsid w:val="008F054C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1DB1"/>
    <w:rsid w:val="00D65AED"/>
    <w:rsid w:val="00DA0F20"/>
    <w:rsid w:val="00DA21E4"/>
    <w:rsid w:val="00DC3F9F"/>
    <w:rsid w:val="00DE50A5"/>
    <w:rsid w:val="00E06926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C5934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yiv9655816795msonormal">
    <w:name w:val="yiv9655816795msonormal"/>
    <w:basedOn w:val="Standard"/>
    <w:rsid w:val="003C5934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B0F193-CFD6-4413-BE40-ACF1A05F8F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34</Words>
  <Characters>220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RAF vor Gericht</dc:title>
  <dc:creator>SWR Planet Schule</dc:creator>
  <cp:lastModifiedBy>Frietsch</cp:lastModifiedBy>
  <cp:revision>1</cp:revision>
  <cp:lastPrinted>2015-08-04T13:32:00Z</cp:lastPrinted>
  <dcterms:created xsi:type="dcterms:W3CDTF">2021-02-17T15:13:00Z</dcterms:created>
  <dcterms:modified xsi:type="dcterms:W3CDTF">2021-02-17T15:17:00Z</dcterms:modified>
</cp:coreProperties>
</file>