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42FE1" w:rsidRPr="00DE581A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Pr="000326A0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8"/>
          <w:szCs w:val="28"/>
        </w:rPr>
      </w:pPr>
    </w:p>
    <w:p w:rsidR="00A42FE1" w:rsidRDefault="00A42FE1" w:rsidP="00A42FE1">
      <w:pPr>
        <w:shd w:val="clear" w:color="auto" w:fill="FAE2DF"/>
        <w:jc w:val="center"/>
        <w:rPr>
          <w:sz w:val="28"/>
          <w:szCs w:val="28"/>
        </w:rPr>
      </w:pPr>
      <w:r w:rsidRPr="000326A0">
        <w:rPr>
          <w:sz w:val="28"/>
          <w:szCs w:val="28"/>
        </w:rPr>
        <w:t xml:space="preserve">„Vor fast 28 Jahren, am 14. Mai 1970, </w:t>
      </w:r>
    </w:p>
    <w:p w:rsidR="00A42FE1" w:rsidRPr="000326A0" w:rsidRDefault="00A42FE1" w:rsidP="00A42FE1">
      <w:pPr>
        <w:shd w:val="clear" w:color="auto" w:fill="FAE2DF"/>
        <w:jc w:val="center"/>
        <w:rPr>
          <w:sz w:val="28"/>
          <w:szCs w:val="28"/>
        </w:rPr>
      </w:pPr>
      <w:r w:rsidRPr="000326A0">
        <w:rPr>
          <w:sz w:val="28"/>
          <w:szCs w:val="28"/>
        </w:rPr>
        <w:t xml:space="preserve">entstand in einer </w:t>
      </w:r>
      <w:proofErr w:type="spellStart"/>
      <w:r w:rsidRPr="000326A0">
        <w:rPr>
          <w:sz w:val="28"/>
          <w:szCs w:val="28"/>
        </w:rPr>
        <w:t>Befreiungsaktion</w:t>
      </w:r>
      <w:proofErr w:type="spellEnd"/>
      <w:r w:rsidRPr="000326A0">
        <w:rPr>
          <w:sz w:val="28"/>
          <w:szCs w:val="28"/>
        </w:rPr>
        <w:t xml:space="preserve"> die RAF.</w:t>
      </w:r>
    </w:p>
    <w:p w:rsidR="00A42FE1" w:rsidRPr="000326A0" w:rsidRDefault="00A42FE1" w:rsidP="00A42FE1">
      <w:pPr>
        <w:shd w:val="clear" w:color="auto" w:fill="FAE2DF"/>
        <w:jc w:val="center"/>
        <w:rPr>
          <w:sz w:val="28"/>
          <w:szCs w:val="28"/>
        </w:rPr>
      </w:pPr>
      <w:r w:rsidRPr="000326A0">
        <w:rPr>
          <w:sz w:val="28"/>
          <w:szCs w:val="28"/>
        </w:rPr>
        <w:t>Heute beenden wir dieses Projekt.</w:t>
      </w:r>
    </w:p>
    <w:p w:rsidR="00A42FE1" w:rsidRPr="000326A0" w:rsidRDefault="00A42FE1" w:rsidP="00A42FE1">
      <w:pPr>
        <w:shd w:val="clear" w:color="auto" w:fill="FAE2DF"/>
        <w:jc w:val="center"/>
        <w:rPr>
          <w:sz w:val="28"/>
          <w:szCs w:val="28"/>
        </w:rPr>
      </w:pPr>
      <w:r w:rsidRPr="000326A0">
        <w:rPr>
          <w:sz w:val="28"/>
          <w:szCs w:val="28"/>
        </w:rPr>
        <w:t>Die Stadtguerilla in Form der RAF ist nun Geschichte."</w:t>
      </w:r>
    </w:p>
    <w:p w:rsidR="00A42FE1" w:rsidRPr="003055B1" w:rsidRDefault="00A42FE1" w:rsidP="00A42FE1">
      <w:pPr>
        <w:rPr>
          <w:sz w:val="36"/>
        </w:rPr>
      </w:pPr>
    </w:p>
    <w:p w:rsidR="00A42FE1" w:rsidRDefault="00A42FE1" w:rsidP="00A42FE1">
      <w:pPr>
        <w:jc w:val="center"/>
        <w:rPr>
          <w:sz w:val="40"/>
        </w:rPr>
      </w:pPr>
    </w:p>
    <w:p w:rsidR="00A42FE1" w:rsidRDefault="00A42FE1" w:rsidP="00A42FE1">
      <w:pPr>
        <w:jc w:val="center"/>
        <w:rPr>
          <w:sz w:val="40"/>
        </w:rPr>
      </w:pPr>
    </w:p>
    <w:p w:rsidR="00A42FE1" w:rsidRDefault="00A42FE1" w:rsidP="00A42FE1">
      <w:pPr>
        <w:jc w:val="center"/>
        <w:rPr>
          <w:sz w:val="40"/>
        </w:rPr>
      </w:pPr>
    </w:p>
    <w:p w:rsidR="00A42FE1" w:rsidRDefault="00A42FE1" w:rsidP="00A42FE1">
      <w:pPr>
        <w:jc w:val="center"/>
        <w:rPr>
          <w:sz w:val="40"/>
        </w:rPr>
      </w:pPr>
    </w:p>
    <w:p w:rsidR="00A42FE1" w:rsidRDefault="00A42FE1" w:rsidP="00A42FE1">
      <w:pPr>
        <w:jc w:val="center"/>
        <w:rPr>
          <w:sz w:val="40"/>
        </w:rPr>
      </w:pPr>
    </w:p>
    <w:p w:rsidR="00A42FE1" w:rsidRDefault="00A42FE1" w:rsidP="00A42FE1">
      <w:pPr>
        <w:jc w:val="center"/>
        <w:rPr>
          <w:sz w:val="40"/>
        </w:rPr>
      </w:pPr>
      <w:r w:rsidRPr="0044541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i1025" type="#_x0000_t75" alt="https://upload.wikimedia.org/wikipedia/commons/thumb/4/4d/RAF-Logo.svg/711px-RAF-Logo.svg.png" style="width:333pt;height:253.5pt;visibility:visible;mso-wrap-style:square" o:bordertopcolor="#bfbfbf" o:borderleftcolor="#bfbfbf" o:borderbottomcolor="#bfbfbf" o:borderrightcolor="#bfbfbf">
            <v:imagedata r:id="rId7" o:title="711px-RAF-Logo.svg" croptop="8868f" cropbottom="5958f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A42FE1" w:rsidRPr="00DE581A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Pr="00DE581A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A42FE1" w:rsidRPr="00DE581A" w:rsidRDefault="00A42FE1" w:rsidP="00A42FE1">
      <w:pPr>
        <w:pStyle w:val="yiv9655816795msonormal"/>
        <w:spacing w:before="0" w:beforeAutospacing="0" w:after="0" w:afterAutospacing="0"/>
        <w:rPr>
          <w:rFonts w:ascii="Arial" w:hAnsi="Arial" w:cs="Arial"/>
          <w:sz w:val="22"/>
          <w:szCs w:val="22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B0E" w:rsidRDefault="009A6B0E" w:rsidP="00263140">
      <w:r>
        <w:separator/>
      </w:r>
    </w:p>
  </w:endnote>
  <w:endnote w:type="continuationSeparator" w:id="0">
    <w:p w:rsidR="009A6B0E" w:rsidRDefault="009A6B0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Droid Sans">
    <w:altName w:val="Segoe UI"/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EE1C89">
    <w:pPr>
      <w:pStyle w:val="Fuzeile"/>
      <w:rPr>
        <w:rFonts w:cs="Arial"/>
        <w:b/>
        <w:sz w:val="18"/>
        <w:szCs w:val="18"/>
      </w:rPr>
    </w:pPr>
    <w:r w:rsidRPr="00EE1C8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B0E" w:rsidRDefault="009A6B0E" w:rsidP="00263140">
      <w:r>
        <w:separator/>
      </w:r>
    </w:p>
  </w:footnote>
  <w:footnote w:type="continuationSeparator" w:id="0">
    <w:p w:rsidR="009A6B0E" w:rsidRDefault="009A6B0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EE1C8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EE1C8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A42FE1">
      <w:rPr>
        <w:rFonts w:cs="Arial"/>
        <w:b/>
      </w:rPr>
      <w:t>Material</w:t>
    </w:r>
    <w:r w:rsidR="002841AF" w:rsidRPr="00955C65">
      <w:rPr>
        <w:rFonts w:cs="Arial"/>
        <w:b/>
      </w:rPr>
      <w:t>blatt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A42FE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RAF vor Gericht – Der Stammheimprozess 1975-1977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A3024">
      <w:rPr>
        <w:rFonts w:ascii="Droid Sans" w:hAnsi="Droid Sans" w:cs="Droid Sans"/>
        <w:sz w:val="20"/>
        <w:szCs w:val="20"/>
      </w:rPr>
      <w:t>46800652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4277E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6B0E"/>
    <w:rsid w:val="009A789B"/>
    <w:rsid w:val="009B736F"/>
    <w:rsid w:val="009D0387"/>
    <w:rsid w:val="009E4A6B"/>
    <w:rsid w:val="00A03955"/>
    <w:rsid w:val="00A112A3"/>
    <w:rsid w:val="00A14801"/>
    <w:rsid w:val="00A42FE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4277E"/>
    <w:rsid w:val="00E7147C"/>
    <w:rsid w:val="00E741FA"/>
    <w:rsid w:val="00EC648E"/>
    <w:rsid w:val="00EE1C89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42F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9655816795msonormal">
    <w:name w:val="yiv9655816795msonormal"/>
    <w:basedOn w:val="Standard"/>
    <w:rsid w:val="00A42FE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90C87B-A4C4-41AA-8AC5-3A6241A778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26</Words>
  <Characters>169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RAF vor Gericht</dc:title>
  <dc:creator>SWR Planet Schule</dc:creator>
  <cp:lastModifiedBy>Frietsch</cp:lastModifiedBy>
  <cp:revision>1</cp:revision>
  <cp:lastPrinted>2015-08-04T13:32:00Z</cp:lastPrinted>
  <dcterms:created xsi:type="dcterms:W3CDTF">2021-02-17T15:08:00Z</dcterms:created>
  <dcterms:modified xsi:type="dcterms:W3CDTF">2021-02-17T15:13:00Z</dcterms:modified>
</cp:coreProperties>
</file>