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357E0" w:rsidRPr="00A20129" w:rsidRDefault="000357E0" w:rsidP="000357E0">
      <w:pPr>
        <w:shd w:val="clear" w:color="auto" w:fill="3860A8"/>
        <w:ind w:left="720" w:hanging="720"/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</w:pPr>
      <w:r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 xml:space="preserve">Fragen: </w:t>
      </w:r>
      <w:proofErr w:type="spellStart"/>
      <w:r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Ardi</w:t>
      </w:r>
      <w:proofErr w:type="spellEnd"/>
      <w:r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, Lucy oder beide?</w:t>
      </w:r>
    </w:p>
    <w:p w:rsidR="000357E0" w:rsidRPr="00A20129" w:rsidRDefault="000357E0" w:rsidP="000357E0">
      <w:pPr>
        <w:rPr>
          <w:rFonts w:ascii="Droid Sans" w:hAnsi="Droid Sans" w:cs="Droid Sans"/>
        </w:rPr>
      </w:pPr>
    </w:p>
    <w:p w:rsidR="000357E0" w:rsidRDefault="000357E0" w:rsidP="000357E0">
      <w:pPr>
        <w:rPr>
          <w:rFonts w:ascii="Droid Sans" w:hAnsi="Droid Sans" w:cs="Droid Sans"/>
          <w:sz w:val="24"/>
          <w:szCs w:val="24"/>
        </w:rPr>
      </w:pPr>
    </w:p>
    <w:p w:rsidR="000357E0" w:rsidRPr="00C3278A" w:rsidRDefault="000357E0" w:rsidP="000357E0">
      <w:pPr>
        <w:jc w:val="both"/>
        <w:rPr>
          <w:rFonts w:ascii="Droid Sans" w:hAnsi="Droid Sans" w:cs="Droid Sans"/>
          <w:b/>
          <w:bCs/>
          <w:sz w:val="28"/>
          <w:szCs w:val="28"/>
        </w:rPr>
      </w:pPr>
      <w:r w:rsidRPr="00C3278A">
        <w:rPr>
          <w:rFonts w:ascii="Droid Sans" w:hAnsi="Droid Sans" w:cs="Droid Sans"/>
          <w:b/>
          <w:bCs/>
          <w:sz w:val="28"/>
          <w:szCs w:val="28"/>
        </w:rPr>
        <w:t xml:space="preserve">Wer </w:t>
      </w:r>
      <w:r w:rsidRPr="00C3278A">
        <w:rPr>
          <w:rFonts w:cs="Droid Sans"/>
          <w:b/>
          <w:bCs/>
          <w:sz w:val="28"/>
          <w:szCs w:val="28"/>
        </w:rPr>
        <w:t>…</w:t>
      </w:r>
    </w:p>
    <w:p w:rsidR="000357E0" w:rsidRDefault="000357E0" w:rsidP="000357E0">
      <w:pPr>
        <w:jc w:val="both"/>
        <w:rPr>
          <w:rFonts w:ascii="Droid Sans" w:hAnsi="Droid Sans" w:cs="Droid Sans"/>
          <w:b/>
          <w:sz w:val="28"/>
          <w:szCs w:val="28"/>
        </w:rPr>
      </w:pPr>
    </w:p>
    <w:p w:rsidR="000357E0" w:rsidRPr="00C3278A" w:rsidRDefault="000357E0" w:rsidP="000357E0">
      <w:pPr>
        <w:jc w:val="both"/>
        <w:rPr>
          <w:rFonts w:ascii="Droid Sans" w:hAnsi="Droid Sans" w:cs="Droid Sans"/>
          <w:b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1.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wurde in Ostafrika gefunden?</w:t>
      </w: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2.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wurde im wissenschaftlichen Namen nach dem Fundort benannt?</w:t>
      </w: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3.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ist vermutlich ein Vorfahre der heutigen Menschen?</w:t>
      </w:r>
    </w:p>
    <w:p w:rsidR="000357E0" w:rsidRPr="00C3278A" w:rsidRDefault="000357E0" w:rsidP="000357E0">
      <w:pPr>
        <w:pStyle w:val="Listenabsatz"/>
        <w:spacing w:line="360" w:lineRule="auto"/>
        <w:ind w:left="0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4.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hatte eher affenartige Füße?</w:t>
      </w:r>
    </w:p>
    <w:p w:rsidR="000357E0" w:rsidRPr="00C3278A" w:rsidRDefault="000357E0" w:rsidP="000357E0">
      <w:pPr>
        <w:pStyle w:val="Listenabsatz"/>
        <w:spacing w:line="360" w:lineRule="auto"/>
        <w:ind w:left="0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5.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hinterließ Fußabdrücke in verfestigter Vulkanasche?</w:t>
      </w:r>
    </w:p>
    <w:p w:rsidR="000357E0" w:rsidRPr="00C3278A" w:rsidRDefault="000357E0" w:rsidP="000357E0">
      <w:pPr>
        <w:pStyle w:val="Listenabsatz"/>
        <w:spacing w:line="360" w:lineRule="auto"/>
        <w:ind w:left="0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6.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lebte meist auf Bäumen in Wäldern?</w:t>
      </w:r>
    </w:p>
    <w:p w:rsidR="000357E0" w:rsidRPr="00C3278A" w:rsidRDefault="000357E0" w:rsidP="000357E0">
      <w:pPr>
        <w:pStyle w:val="Listenabsatz"/>
        <w:spacing w:line="360" w:lineRule="auto"/>
        <w:ind w:left="0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7.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verbreitete sich in bewaldeten Graslandschaften?</w:t>
      </w:r>
    </w:p>
    <w:p w:rsidR="000357E0" w:rsidRPr="00C3278A" w:rsidRDefault="000357E0" w:rsidP="000357E0">
      <w:pPr>
        <w:pStyle w:val="Listenabsatz"/>
        <w:spacing w:line="360" w:lineRule="auto"/>
        <w:ind w:left="0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8.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nutzte wahrscheinlich Stöcke</w:t>
      </w:r>
      <w:r>
        <w:rPr>
          <w:rFonts w:ascii="Droid Sans" w:hAnsi="Droid Sans" w:cs="Droid Sans"/>
          <w:bCs/>
          <w:sz w:val="28"/>
          <w:szCs w:val="28"/>
        </w:rPr>
        <w:t>,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um sich verteidigen?</w:t>
      </w:r>
    </w:p>
    <w:p w:rsidR="000357E0" w:rsidRPr="00C3278A" w:rsidRDefault="000357E0" w:rsidP="000357E0">
      <w:pPr>
        <w:pStyle w:val="Listenabsatz"/>
        <w:spacing w:line="360" w:lineRule="auto"/>
        <w:ind w:left="0"/>
        <w:rPr>
          <w:rFonts w:ascii="Droid Sans" w:hAnsi="Droid Sans" w:cs="Droid Sans"/>
          <w:bCs/>
          <w:sz w:val="28"/>
          <w:szCs w:val="28"/>
        </w:rPr>
      </w:pPr>
    </w:p>
    <w:p w:rsidR="000357E0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9.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ernährte sich vegetarisch?</w:t>
      </w: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</w:p>
    <w:p w:rsidR="000357E0" w:rsidRPr="00C3278A" w:rsidRDefault="000357E0" w:rsidP="000357E0">
      <w:pPr>
        <w:spacing w:line="360" w:lineRule="auto"/>
        <w:jc w:val="both"/>
        <w:rPr>
          <w:rFonts w:ascii="Droid Sans" w:hAnsi="Droid Sans" w:cs="Droid Sans"/>
          <w:bCs/>
          <w:sz w:val="28"/>
          <w:szCs w:val="28"/>
        </w:rPr>
      </w:pPr>
      <w:r w:rsidRPr="00C3278A">
        <w:rPr>
          <w:rFonts w:cs="Droid Sans"/>
          <w:b/>
          <w:bCs/>
          <w:sz w:val="28"/>
          <w:szCs w:val="28"/>
        </w:rPr>
        <w:t>10.</w:t>
      </w:r>
      <w:r>
        <w:rPr>
          <w:rFonts w:cs="Droid Sans"/>
          <w:bCs/>
          <w:sz w:val="28"/>
          <w:szCs w:val="28"/>
        </w:rPr>
        <w:t xml:space="preserve"> </w:t>
      </w:r>
      <w:r w:rsidRPr="00C3278A">
        <w:rPr>
          <w:rFonts w:cs="Droid Sans"/>
          <w:bCs/>
          <w:sz w:val="28"/>
          <w:szCs w:val="28"/>
        </w:rPr>
        <w:t>…</w:t>
      </w:r>
      <w:r w:rsidRPr="00C3278A">
        <w:rPr>
          <w:rFonts w:ascii="Droid Sans" w:hAnsi="Droid Sans" w:cs="Droid Sans"/>
          <w:bCs/>
          <w:sz w:val="28"/>
          <w:szCs w:val="28"/>
        </w:rPr>
        <w:t xml:space="preserve"> ähnelte eher einem Affen als einem Menschen?</w:t>
      </w:r>
    </w:p>
    <w:sectPr w:rsidR="000357E0" w:rsidRPr="00C3278A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088B" w:rsidRDefault="0074088B" w:rsidP="00263140">
      <w:r>
        <w:separator/>
      </w:r>
    </w:p>
  </w:endnote>
  <w:endnote w:type="continuationSeparator" w:id="0">
    <w:p w:rsidR="0074088B" w:rsidRDefault="0074088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24E0F">
    <w:pPr>
      <w:pStyle w:val="Fuzeile"/>
      <w:rPr>
        <w:rFonts w:cs="Arial"/>
        <w:b/>
        <w:sz w:val="18"/>
        <w:szCs w:val="18"/>
      </w:rPr>
    </w:pPr>
    <w:r w:rsidRPr="00824E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088B" w:rsidRDefault="0074088B" w:rsidP="00263140">
      <w:r>
        <w:separator/>
      </w:r>
    </w:p>
  </w:footnote>
  <w:footnote w:type="continuationSeparator" w:id="0">
    <w:p w:rsidR="0074088B" w:rsidRDefault="0074088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24E0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24E0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158B3">
      <w:rPr>
        <w:rFonts w:cs="Arial"/>
        <w:b/>
      </w:rPr>
      <w:t xml:space="preserve">Einstiegsblatt </w:t>
    </w:r>
    <w:r w:rsidR="000357E0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0357E0">
      <w:rPr>
        <w:rFonts w:cs="Arial"/>
        <w:b/>
      </w:rPr>
      <w:t xml:space="preserve">Fragen: </w:t>
    </w:r>
    <w:proofErr w:type="spellStart"/>
    <w:r w:rsidR="000357E0">
      <w:rPr>
        <w:rFonts w:cs="Arial"/>
        <w:b/>
      </w:rPr>
      <w:t>Ardi</w:t>
    </w:r>
    <w:proofErr w:type="spellEnd"/>
    <w:r w:rsidR="000357E0">
      <w:rPr>
        <w:rFonts w:cs="Arial"/>
        <w:b/>
      </w:rPr>
      <w:t>, Lucy oder beide?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03DB1"/>
    <w:rsid w:val="00027F5B"/>
    <w:rsid w:val="000357E0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55E9"/>
    <w:rsid w:val="004866E7"/>
    <w:rsid w:val="004C435D"/>
    <w:rsid w:val="004D1C66"/>
    <w:rsid w:val="004D61EC"/>
    <w:rsid w:val="004E0585"/>
    <w:rsid w:val="005158B3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004A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088B"/>
    <w:rsid w:val="007D2B2C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6A9A"/>
    <w:rsid w:val="00AE2A3F"/>
    <w:rsid w:val="00B24E76"/>
    <w:rsid w:val="00B41DA7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71729"/>
    <w:rsid w:val="00DA0F20"/>
    <w:rsid w:val="00DA21E4"/>
    <w:rsid w:val="00DC3F9F"/>
    <w:rsid w:val="00DE50A5"/>
    <w:rsid w:val="00E06926"/>
    <w:rsid w:val="00E7147C"/>
    <w:rsid w:val="00E741FA"/>
    <w:rsid w:val="00EA2114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357E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A2114"/>
    <w:pPr>
      <w:ind w:left="708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7E71F6-7BD7-4C90-8852-A6EE3E0B9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72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3</cp:revision>
  <cp:lastPrinted>2015-08-04T13:32:00Z</cp:lastPrinted>
  <dcterms:created xsi:type="dcterms:W3CDTF">2021-08-17T16:24:00Z</dcterms:created>
  <dcterms:modified xsi:type="dcterms:W3CDTF">2021-08-17T16:25:00Z</dcterms:modified>
</cp:coreProperties>
</file>