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117D3" w:rsidRDefault="009715C5" w:rsidP="009715C5">
      <w:pPr>
        <w:shd w:val="clear" w:color="auto" w:fill="508E5B"/>
        <w:autoSpaceDE w:val="0"/>
        <w:autoSpaceDN w:val="0"/>
        <w:adjustRightInd w:val="0"/>
        <w:rPr>
          <w:b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Kreativaufgabe 2</w:t>
      </w:r>
    </w:p>
    <w:p w:rsidR="00A57512" w:rsidRDefault="00A57512" w:rsidP="00B117D3">
      <w:pPr>
        <w:rPr>
          <w:b/>
        </w:rPr>
      </w:pPr>
    </w:p>
    <w:p w:rsidR="009715C5" w:rsidRDefault="009715C5" w:rsidP="009715C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5" type="#_x0000_t75" style="position:absolute;margin-left:-31.65pt;margin-top:1.05pt;width:27.45pt;height:27.8pt;z-index:-1" wrapcoords="-98 0 -98 21504 21600 21504 21600 0 -98 0">
            <v:imagedata r:id="rId7" o:title="01_stift"/>
            <w10:wrap type="through"/>
          </v:shape>
        </w:pict>
      </w:r>
      <w:r>
        <w:t xml:space="preserve">Nachdem du den Film ‚Der Preis der Turnschuhe‘ gesehen hast, weißt du viel über die Arbeitsbedingungen in der Schuhproduktion in Kambodscha und China. </w:t>
      </w:r>
    </w:p>
    <w:p w:rsidR="009715C5" w:rsidRDefault="009715C5" w:rsidP="009715C5">
      <w:r>
        <w:t>Schreibe einen Brief an ein großes Sportschuhunternehmen und teile ihm mit, was dich an den Arbeitsbedingungen ihrer Mitarbeiter in Fernost stört.</w:t>
      </w:r>
    </w:p>
    <w:p w:rsidR="009715C5" w:rsidRPr="00FA5A4D" w:rsidRDefault="009715C5" w:rsidP="009715C5">
      <w:r>
        <w:t>Äußere Wünsche, wie du dir eine angemessene Behandlung der Arbeiter in den Fabriken vorstellst.</w:t>
      </w:r>
    </w:p>
    <w:p w:rsidR="00D909BB" w:rsidRDefault="00D909BB" w:rsidP="00D909BB">
      <w:pPr>
        <w:rPr>
          <w:rFonts w:cs="Arial"/>
          <w:b/>
          <w:sz w:val="20"/>
          <w:szCs w:val="20"/>
        </w:rPr>
      </w:pPr>
    </w:p>
    <w:p w:rsidR="009715C5" w:rsidRDefault="009715C5" w:rsidP="009715C5"/>
    <w:p w:rsidR="009715C5" w:rsidRDefault="009715C5" w:rsidP="009715C5"/>
    <w:p w:rsidR="009715C5" w:rsidRDefault="009715C5" w:rsidP="009715C5"/>
    <w:p w:rsidR="009715C5" w:rsidRPr="00482AD8" w:rsidRDefault="009715C5" w:rsidP="009715C5">
      <w:pPr>
        <w:rPr>
          <w:rFonts w:ascii="Segoe Script" w:hAnsi="Segoe Script"/>
          <w:b/>
          <w:color w:val="244061" w:themeColor="accent1" w:themeShade="80"/>
          <w:sz w:val="28"/>
          <w:szCs w:val="28"/>
        </w:rPr>
      </w:pPr>
      <w:r w:rsidRPr="00482AD8">
        <w:rPr>
          <w:rFonts w:ascii="Segoe Script" w:hAnsi="Segoe Script"/>
          <w:b/>
          <w:color w:val="244061" w:themeColor="accent1" w:themeShade="80"/>
          <w:sz w:val="28"/>
          <w:szCs w:val="28"/>
        </w:rPr>
        <w:t>Sehr geehrte Damen und Herren,</w:t>
      </w:r>
    </w:p>
    <w:p w:rsidR="009715C5" w:rsidRDefault="009715C5" w:rsidP="009715C5"/>
    <w:p w:rsidR="009715C5" w:rsidRDefault="009715C5" w:rsidP="009715C5"/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C323B9" w:rsidRDefault="009715C5" w:rsidP="009715C5">
      <w:pPr>
        <w:spacing w:line="600" w:lineRule="auto"/>
        <w:rPr>
          <w:color w:val="A6A6A6" w:themeColor="background1" w:themeShade="A6"/>
          <w:sz w:val="20"/>
          <w:szCs w:val="20"/>
        </w:rPr>
      </w:pPr>
      <w:r w:rsidRPr="00C323B9">
        <w:rPr>
          <w:color w:val="A6A6A6" w:themeColor="background1" w:themeShade="A6"/>
          <w:sz w:val="20"/>
          <w:szCs w:val="20"/>
        </w:rPr>
        <w:t>___________________________________________________________________________</w:t>
      </w:r>
    </w:p>
    <w:p w:rsidR="009715C5" w:rsidRPr="00482AD8" w:rsidRDefault="009715C5" w:rsidP="009715C5">
      <w:pPr>
        <w:jc w:val="center"/>
        <w:rPr>
          <w:rFonts w:ascii="Segoe Script" w:hAnsi="Segoe Script"/>
          <w:color w:val="244061" w:themeColor="accent1" w:themeShade="80"/>
          <w:sz w:val="28"/>
          <w:szCs w:val="28"/>
        </w:rPr>
      </w:pPr>
    </w:p>
    <w:p w:rsidR="009715C5" w:rsidRPr="00482AD8" w:rsidRDefault="009715C5" w:rsidP="009715C5">
      <w:pPr>
        <w:rPr>
          <w:rFonts w:ascii="Segoe Script" w:hAnsi="Segoe Script"/>
          <w:color w:val="244061" w:themeColor="accent1" w:themeShade="80"/>
          <w:sz w:val="28"/>
          <w:szCs w:val="28"/>
        </w:rPr>
      </w:pPr>
      <w:r w:rsidRPr="00482AD8">
        <w:rPr>
          <w:rFonts w:ascii="Segoe Script" w:hAnsi="Segoe Script"/>
          <w:color w:val="244061" w:themeColor="accent1" w:themeShade="80"/>
          <w:sz w:val="28"/>
          <w:szCs w:val="28"/>
        </w:rPr>
        <w:t>Mit freundlichen Grüßen,</w:t>
      </w:r>
    </w:p>
    <w:p w:rsidR="009715C5" w:rsidRDefault="009715C5" w:rsidP="009715C5"/>
    <w:p w:rsidR="009715C5" w:rsidRDefault="009715C5" w:rsidP="009715C5"/>
    <w:p w:rsidR="009715C5" w:rsidRDefault="009715C5" w:rsidP="009715C5"/>
    <w:p w:rsidR="009715C5" w:rsidRPr="00C323B9" w:rsidRDefault="009715C5" w:rsidP="009715C5">
      <w:pPr>
        <w:rPr>
          <w:color w:val="A6A6A6" w:themeColor="background1" w:themeShade="A6"/>
        </w:rPr>
      </w:pPr>
      <w:r w:rsidRPr="00C323B9">
        <w:rPr>
          <w:color w:val="A6A6A6" w:themeColor="background1" w:themeShade="A6"/>
        </w:rPr>
        <w:t>…………………………………………</w:t>
      </w:r>
    </w:p>
    <w:p w:rsidR="009715C5" w:rsidRDefault="009715C5" w:rsidP="009715C5"/>
    <w:p w:rsidR="009715C5" w:rsidRDefault="009715C5" w:rsidP="009715C5">
      <w:pPr>
        <w:rPr>
          <w:rFonts w:cs="Arial"/>
          <w:b/>
          <w:sz w:val="20"/>
          <w:szCs w:val="20"/>
        </w:rPr>
      </w:pPr>
    </w:p>
    <w:p w:rsidR="009715C5" w:rsidRPr="002C6AA9" w:rsidRDefault="009715C5" w:rsidP="009715C5">
      <w:pPr>
        <w:rPr>
          <w:rFonts w:cs="Arial"/>
          <w:b/>
          <w:sz w:val="20"/>
          <w:szCs w:val="20"/>
        </w:rPr>
      </w:pPr>
    </w:p>
    <w:p w:rsidR="00D909BB" w:rsidRDefault="00D909BB" w:rsidP="00D909BB">
      <w:pPr>
        <w:rPr>
          <w:rFonts w:cs="Arial"/>
          <w:b/>
          <w:sz w:val="20"/>
          <w:szCs w:val="20"/>
        </w:rPr>
      </w:pPr>
    </w:p>
    <w:p w:rsidR="00C1640C" w:rsidRDefault="00D909BB" w:rsidP="00B117D3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4" type="#_x0000_t202" style="position:absolute;margin-left:467.4pt;margin-top:7.65pt;width:31pt;height:128.95pt;z-index:1" stroked="f">
            <v:textbox style="layout-flow:vertical;mso-layout-flow-alt:bottom-to-top">
              <w:txbxContent>
                <w:p w:rsidR="00D909BB" w:rsidRDefault="00D909BB" w:rsidP="00D909BB">
                  <w:r w:rsidRPr="00D909BB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909BB">
                    <w:rPr>
                      <w:sz w:val="16"/>
                      <w:szCs w:val="16"/>
                    </w:rPr>
                    <w:t xml:space="preserve"> Lena Kub</w:t>
                  </w:r>
                  <w:r>
                    <w:t>in</w:t>
                  </w:r>
                </w:p>
                <w:p w:rsidR="00D909BB" w:rsidRDefault="00D909BB"/>
              </w:txbxContent>
            </v:textbox>
          </v:shape>
        </w:pict>
      </w:r>
    </w:p>
    <w:sectPr w:rsidR="00C1640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315C" w:rsidRDefault="006B315C" w:rsidP="00263140">
      <w:r>
        <w:separator/>
      </w:r>
    </w:p>
  </w:endnote>
  <w:endnote w:type="continuationSeparator" w:id="0">
    <w:p w:rsidR="006B315C" w:rsidRDefault="006B315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C299D">
    <w:pPr>
      <w:pStyle w:val="Fuzeile"/>
      <w:rPr>
        <w:rFonts w:ascii="ITCOfficinaSans LT Book" w:hAnsi="ITCOfficinaSans LT Book"/>
        <w:b/>
        <w:sz w:val="18"/>
        <w:szCs w:val="18"/>
      </w:rPr>
    </w:pPr>
    <w:r w:rsidRPr="007C299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315C" w:rsidRDefault="006B315C" w:rsidP="00263140">
      <w:r>
        <w:separator/>
      </w:r>
    </w:p>
  </w:footnote>
  <w:footnote w:type="continuationSeparator" w:id="0">
    <w:p w:rsidR="006B315C" w:rsidRDefault="006B315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C299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C299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C1640C">
      <w:rPr>
        <w:rFonts w:cs="Arial"/>
        <w:b/>
      </w:rPr>
      <w:t xml:space="preserve">blatt </w:t>
    </w:r>
    <w:r w:rsidR="009715C5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9715C5">
      <w:rPr>
        <w:rFonts w:cs="Arial"/>
        <w:b/>
      </w:rPr>
      <w:t>Kreativaufgabe 2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429BB"/>
    <w:rsid w:val="0006179B"/>
    <w:rsid w:val="000A2378"/>
    <w:rsid w:val="000D7308"/>
    <w:rsid w:val="000E5125"/>
    <w:rsid w:val="000F4635"/>
    <w:rsid w:val="00123A71"/>
    <w:rsid w:val="00144E24"/>
    <w:rsid w:val="001724D8"/>
    <w:rsid w:val="001870CF"/>
    <w:rsid w:val="00196EB4"/>
    <w:rsid w:val="001B690E"/>
    <w:rsid w:val="001C0552"/>
    <w:rsid w:val="001D4930"/>
    <w:rsid w:val="00236A45"/>
    <w:rsid w:val="00237EB3"/>
    <w:rsid w:val="00263140"/>
    <w:rsid w:val="002841AF"/>
    <w:rsid w:val="002A66EB"/>
    <w:rsid w:val="00303F1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5C49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D60"/>
    <w:rsid w:val="006B0A1A"/>
    <w:rsid w:val="006B315C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299D"/>
    <w:rsid w:val="007C56EB"/>
    <w:rsid w:val="007D2B2C"/>
    <w:rsid w:val="007F06B5"/>
    <w:rsid w:val="008018DF"/>
    <w:rsid w:val="0080592F"/>
    <w:rsid w:val="00810655"/>
    <w:rsid w:val="008C32AF"/>
    <w:rsid w:val="008D370F"/>
    <w:rsid w:val="008D489A"/>
    <w:rsid w:val="009140C5"/>
    <w:rsid w:val="00955C65"/>
    <w:rsid w:val="00965AB2"/>
    <w:rsid w:val="009715C5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57512"/>
    <w:rsid w:val="00A702C1"/>
    <w:rsid w:val="00A828B1"/>
    <w:rsid w:val="00AB506B"/>
    <w:rsid w:val="00AE279D"/>
    <w:rsid w:val="00AE2A3F"/>
    <w:rsid w:val="00B04D86"/>
    <w:rsid w:val="00B117D3"/>
    <w:rsid w:val="00B24E76"/>
    <w:rsid w:val="00BF2E90"/>
    <w:rsid w:val="00BF6418"/>
    <w:rsid w:val="00C1110B"/>
    <w:rsid w:val="00C15078"/>
    <w:rsid w:val="00C1640C"/>
    <w:rsid w:val="00C258C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75653"/>
    <w:rsid w:val="00D909BB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909B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C86B82-9DD1-4B42-8981-5ECAFF843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183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3</cp:revision>
  <cp:lastPrinted>2015-08-04T13:32:00Z</cp:lastPrinted>
  <dcterms:created xsi:type="dcterms:W3CDTF">2017-08-29T21:05:00Z</dcterms:created>
  <dcterms:modified xsi:type="dcterms:W3CDTF">2017-08-29T21:06:00Z</dcterms:modified>
</cp:coreProperties>
</file>