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909BB" w:rsidRPr="00D909BB" w:rsidRDefault="00D909BB" w:rsidP="00A57512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Kreativaufgabe 1</w:t>
      </w:r>
    </w:p>
    <w:p w:rsidR="00B117D3" w:rsidRDefault="00B117D3" w:rsidP="00B117D3">
      <w:pPr>
        <w:rPr>
          <w:b/>
        </w:rPr>
      </w:pPr>
    </w:p>
    <w:p w:rsidR="00A57512" w:rsidRDefault="00A57512" w:rsidP="00B117D3">
      <w:pPr>
        <w:rPr>
          <w:b/>
        </w:rPr>
      </w:pPr>
    </w:p>
    <w:p w:rsidR="00D909BB" w:rsidRDefault="00D909BB" w:rsidP="00D909B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3" type="#_x0000_t75" style="position:absolute;margin-left:-41.2pt;margin-top:0;width:27.45pt;height:27.8pt;z-index:-2" wrapcoords="-98 0 -98 21504 21600 21504 21600 0 -98 0">
            <v:imagedata r:id="rId7" o:title="01_stift"/>
            <w10:wrap type="through"/>
          </v:shape>
        </w:pict>
      </w:r>
      <w:r w:rsidRPr="004C2373">
        <w:rPr>
          <w:sz w:val="20"/>
          <w:szCs w:val="20"/>
        </w:rPr>
        <w:t xml:space="preserve">Eine Menschenmenge protestiert vor einem mächtigen Schuhkonzern gegen die menschenunwürdigen Arbeitsbedingungen in Fernost. </w:t>
      </w:r>
    </w:p>
    <w:p w:rsidR="00D909BB" w:rsidRPr="004C2373" w:rsidRDefault="00D909BB" w:rsidP="00D909BB">
      <w:pPr>
        <w:rPr>
          <w:sz w:val="20"/>
          <w:szCs w:val="20"/>
        </w:rPr>
      </w:pPr>
    </w:p>
    <w:p w:rsidR="00D909BB" w:rsidRPr="004C2373" w:rsidRDefault="00D909BB" w:rsidP="00D909BB">
      <w:pPr>
        <w:rPr>
          <w:rFonts w:cs="Arial"/>
          <w:b/>
          <w:sz w:val="20"/>
          <w:szCs w:val="20"/>
        </w:rPr>
      </w:pPr>
      <w:r w:rsidRPr="004C2373">
        <w:rPr>
          <w:sz w:val="20"/>
          <w:szCs w:val="20"/>
        </w:rPr>
        <w:t>Was könnte auf ihren Schildern und Transparenten stehen?</w:t>
      </w:r>
      <w:r>
        <w:rPr>
          <w:sz w:val="20"/>
          <w:szCs w:val="20"/>
        </w:rPr>
        <w:t xml:space="preserve"> </w:t>
      </w:r>
      <w:r w:rsidRPr="004C2373">
        <w:rPr>
          <w:sz w:val="20"/>
          <w:szCs w:val="20"/>
        </w:rPr>
        <w:t>Beschrifte sie.</w:t>
      </w:r>
    </w:p>
    <w:p w:rsidR="00D909BB" w:rsidRPr="004C2373" w:rsidRDefault="00D909BB" w:rsidP="00D909BB">
      <w:pPr>
        <w:rPr>
          <w:rFonts w:cs="Arial"/>
          <w:b/>
          <w:sz w:val="20"/>
          <w:szCs w:val="20"/>
        </w:rPr>
      </w:pPr>
    </w:p>
    <w:p w:rsidR="00D909BB" w:rsidRDefault="00D909BB" w:rsidP="00D909BB">
      <w:pPr>
        <w:rPr>
          <w:rFonts w:cs="Arial"/>
          <w:b/>
          <w:sz w:val="20"/>
          <w:szCs w:val="20"/>
        </w:rPr>
      </w:pPr>
    </w:p>
    <w:p w:rsidR="00D909BB" w:rsidRDefault="00D909BB" w:rsidP="00D909BB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_x0000_s1072" type="#_x0000_t75" style="position:absolute;margin-left:-45.9pt;margin-top:11.5pt;width:561.35pt;height:399.1pt;z-index:-3" wrapcoords="-46 0 -46 21535 21600 21535 21600 0 -46 0">
            <v:imagedata r:id="rId8" o:title="kreativ"/>
            <w10:wrap type="through"/>
          </v:shape>
        </w:pict>
      </w:r>
    </w:p>
    <w:p w:rsidR="00C1640C" w:rsidRDefault="00D909BB" w:rsidP="00B117D3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4" type="#_x0000_t202" style="position:absolute;margin-left:467.4pt;margin-top:7.65pt;width:31pt;height:128.95pt;z-index:3" stroked="f">
            <v:textbox style="layout-flow:vertical;mso-layout-flow-alt:bottom-to-top">
              <w:txbxContent>
                <w:p w:rsidR="00D909BB" w:rsidRDefault="00D909BB" w:rsidP="00D909BB">
                  <w:r w:rsidRPr="00D909BB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909BB">
                    <w:rPr>
                      <w:sz w:val="16"/>
                      <w:szCs w:val="16"/>
                    </w:rPr>
                    <w:t xml:space="preserve"> Lena Kub</w:t>
                  </w:r>
                  <w:r>
                    <w:t>in</w:t>
                  </w:r>
                </w:p>
                <w:p w:rsidR="00D909BB" w:rsidRDefault="00D909BB"/>
              </w:txbxContent>
            </v:textbox>
          </v:shape>
        </w:pict>
      </w:r>
    </w:p>
    <w:sectPr w:rsidR="00C1640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3E2" w:rsidRDefault="004703E2" w:rsidP="00263140">
      <w:r>
        <w:separator/>
      </w:r>
    </w:p>
  </w:endnote>
  <w:endnote w:type="continuationSeparator" w:id="0">
    <w:p w:rsidR="004703E2" w:rsidRDefault="004703E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99D">
    <w:pPr>
      <w:pStyle w:val="Fuzeile"/>
      <w:rPr>
        <w:rFonts w:ascii="ITCOfficinaSans LT Book" w:hAnsi="ITCOfficinaSans LT Book"/>
        <w:b/>
        <w:sz w:val="18"/>
        <w:szCs w:val="18"/>
      </w:rPr>
    </w:pPr>
    <w:r w:rsidRPr="007C299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3E2" w:rsidRDefault="004703E2" w:rsidP="00263140">
      <w:r>
        <w:separator/>
      </w:r>
    </w:p>
  </w:footnote>
  <w:footnote w:type="continuationSeparator" w:id="0">
    <w:p w:rsidR="004703E2" w:rsidRDefault="004703E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C299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C299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C1640C">
      <w:rPr>
        <w:rFonts w:cs="Arial"/>
        <w:b/>
      </w:rPr>
      <w:t xml:space="preserve">blatt </w:t>
    </w:r>
    <w:r w:rsidR="00D909BB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D909BB">
      <w:rPr>
        <w:rFonts w:cs="Arial"/>
        <w:b/>
      </w:rPr>
      <w:t>Kreativaufgabe 1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96EB4"/>
    <w:rsid w:val="001B690E"/>
    <w:rsid w:val="001C0552"/>
    <w:rsid w:val="001D4930"/>
    <w:rsid w:val="00236A45"/>
    <w:rsid w:val="00237EB3"/>
    <w:rsid w:val="00263140"/>
    <w:rsid w:val="002841AF"/>
    <w:rsid w:val="002A66EB"/>
    <w:rsid w:val="00303F1B"/>
    <w:rsid w:val="003142A3"/>
    <w:rsid w:val="00363309"/>
    <w:rsid w:val="00384789"/>
    <w:rsid w:val="003979D8"/>
    <w:rsid w:val="003A076E"/>
    <w:rsid w:val="003B7796"/>
    <w:rsid w:val="00401AD6"/>
    <w:rsid w:val="00424F70"/>
    <w:rsid w:val="004703E2"/>
    <w:rsid w:val="004D1C66"/>
    <w:rsid w:val="004D5C49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299D"/>
    <w:rsid w:val="007C56EB"/>
    <w:rsid w:val="007D2B2C"/>
    <w:rsid w:val="007F06B5"/>
    <w:rsid w:val="008018DF"/>
    <w:rsid w:val="0080592F"/>
    <w:rsid w:val="00810655"/>
    <w:rsid w:val="008C32AF"/>
    <w:rsid w:val="008D370F"/>
    <w:rsid w:val="008D489A"/>
    <w:rsid w:val="009140C5"/>
    <w:rsid w:val="00955C65"/>
    <w:rsid w:val="00965AB2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828B1"/>
    <w:rsid w:val="00AB506B"/>
    <w:rsid w:val="00AE2A3F"/>
    <w:rsid w:val="00B04D86"/>
    <w:rsid w:val="00B117D3"/>
    <w:rsid w:val="00B24E76"/>
    <w:rsid w:val="00BF2E90"/>
    <w:rsid w:val="00BF6418"/>
    <w:rsid w:val="00C1110B"/>
    <w:rsid w:val="00C15078"/>
    <w:rsid w:val="00C1640C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75653"/>
    <w:rsid w:val="00D909BB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909B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EA8FD-1CCB-4270-9F3B-C71EC5756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30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2017-08-29T21:03:00Z</dcterms:created>
  <dcterms:modified xsi:type="dcterms:W3CDTF">2017-08-29T21:05:00Z</dcterms:modified>
</cp:coreProperties>
</file>