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01E4B" w14:textId="25DA1439" w:rsidR="00AF7B21" w:rsidRDefault="00294ECF" w:rsidP="007A5B2F">
      <w:pPr>
        <w:spacing w:line="360" w:lineRule="auto"/>
        <w:rPr>
          <w:sz w:val="24"/>
        </w:rPr>
      </w:pPr>
      <w:r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23pt;width:483.7pt;height:24.85pt;z-index:251658240" fillcolor="#548dd4 [1951]" strokecolor="#548dd4">
            <v:textbox style="mso-next-textbox:#_x0000_s1026">
              <w:txbxContent>
                <w:p w14:paraId="566DEB46" w14:textId="1F11B93A" w:rsidR="00600CF5" w:rsidRPr="007A5B2F" w:rsidRDefault="00AF7B21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b/>
                      <w:color w:val="FFFFFF" w:themeColor="background1"/>
                      <w:sz w:val="26"/>
                      <w:szCs w:val="26"/>
                    </w:rPr>
                    <w:t>Lösungen für AB1 und AB2</w:t>
                  </w:r>
                </w:p>
              </w:txbxContent>
            </v:textbox>
          </v:shape>
        </w:pict>
      </w:r>
    </w:p>
    <w:p w14:paraId="43A3A032" w14:textId="7066A341" w:rsidR="007A5B2F" w:rsidRPr="00AF7B21" w:rsidRDefault="00AF7B21" w:rsidP="007A5B2F">
      <w:pPr>
        <w:spacing w:line="360" w:lineRule="auto"/>
        <w:rPr>
          <w:b/>
          <w:sz w:val="24"/>
        </w:rPr>
      </w:pPr>
      <w:r w:rsidRPr="00AF7B21">
        <w:rPr>
          <w:b/>
          <w:sz w:val="24"/>
        </w:rPr>
        <w:t>AB1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417"/>
        <w:gridCol w:w="2418"/>
        <w:gridCol w:w="2417"/>
        <w:gridCol w:w="2418"/>
      </w:tblGrid>
      <w:tr w:rsidR="00AF7B21" w:rsidRPr="00AF7B21" w14:paraId="135D4806" w14:textId="77777777" w:rsidTr="00AF7B21">
        <w:trPr>
          <w:trHeight w:val="1771"/>
        </w:trPr>
        <w:tc>
          <w:tcPr>
            <w:tcW w:w="2417" w:type="dxa"/>
          </w:tcPr>
          <w:p w14:paraId="2377BCD0" w14:textId="705E41A5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Brot/Brötchen</w:t>
            </w:r>
          </w:p>
          <w:p w14:paraId="6B094EC0" w14:textId="77777777" w:rsidR="00AF7B21" w:rsidRPr="00AF7B21" w:rsidRDefault="00AF7B21" w:rsidP="00AF7B21"/>
          <w:p w14:paraId="79A27D78" w14:textId="3F58D7AC" w:rsidR="00AF7B21" w:rsidRPr="00AF7B21" w:rsidRDefault="00AF7B21" w:rsidP="00AF7B21">
            <w:r w:rsidRPr="00AF7B21">
              <w:t>Manchmal</w:t>
            </w:r>
            <w:r>
              <w:t xml:space="preserve"> S</w:t>
            </w:r>
            <w:r w:rsidRPr="00AF7B21">
              <w:t>chweineborsten im Mehl, Schlachtfett auf Backblechen</w:t>
            </w:r>
          </w:p>
        </w:tc>
        <w:tc>
          <w:tcPr>
            <w:tcW w:w="2418" w:type="dxa"/>
          </w:tcPr>
          <w:p w14:paraId="77F8DE2C" w14:textId="77777777" w:rsidR="00AF7B21" w:rsidRPr="00AF7B21" w:rsidRDefault="00AF7B21" w:rsidP="00AF7B21">
            <w:pPr>
              <w:rPr>
                <w:rFonts w:eastAsia="Comfortaa"/>
                <w:b/>
              </w:rPr>
            </w:pPr>
            <w:r w:rsidRPr="00AF7B21">
              <w:rPr>
                <w:rFonts w:eastAsia="Comfortaa"/>
                <w:b/>
              </w:rPr>
              <w:t>Lasagne</w:t>
            </w:r>
          </w:p>
          <w:p w14:paraId="69B468B1" w14:textId="21703965" w:rsidR="00AF7B21" w:rsidRPr="00AF7B21" w:rsidRDefault="00AF7B21" w:rsidP="00AF7B21">
            <w:r w:rsidRPr="00AF7B21">
              <w:rPr>
                <w:rFonts w:eastAsia="Comfortaa"/>
              </w:rPr>
              <w:br/>
              <w:t>Hackfleisch, Eier, Milch</w:t>
            </w:r>
          </w:p>
        </w:tc>
        <w:tc>
          <w:tcPr>
            <w:tcW w:w="2417" w:type="dxa"/>
          </w:tcPr>
          <w:p w14:paraId="49213122" w14:textId="7392B761" w:rsidR="00AF7B21" w:rsidRPr="00AF7B21" w:rsidRDefault="00AF7B21" w:rsidP="00AF7B21">
            <w:r w:rsidRPr="00AF7B21">
              <w:rPr>
                <w:rFonts w:eastAsia="Comfortaa"/>
                <w:b/>
              </w:rPr>
              <w:t>Tomatensuppe</w:t>
            </w:r>
            <w:r w:rsidRPr="00AF7B21">
              <w:rPr>
                <w:rFonts w:eastAsia="Comfortaa"/>
              </w:rPr>
              <w:br/>
            </w:r>
            <w:r w:rsidRPr="00AF7B21">
              <w:rPr>
                <w:rFonts w:eastAsia="Comfortaa"/>
              </w:rPr>
              <w:br/>
            </w:r>
            <w:proofErr w:type="gramStart"/>
            <w:r w:rsidRPr="00AF7B21">
              <w:rPr>
                <w:rFonts w:eastAsia="Comfortaa"/>
              </w:rPr>
              <w:t>Manchmal</w:t>
            </w:r>
            <w:proofErr w:type="gramEnd"/>
            <w:r w:rsidR="00BE1728">
              <w:rPr>
                <w:rFonts w:eastAsia="Comfortaa"/>
              </w:rPr>
              <w:t xml:space="preserve"> </w:t>
            </w:r>
            <w:r w:rsidRPr="00AF7B21">
              <w:rPr>
                <w:rFonts w:eastAsia="Comfortaa"/>
              </w:rPr>
              <w:t>Speck als Aroma, evtl. Sahne/Crème Fraîche</w:t>
            </w:r>
          </w:p>
        </w:tc>
        <w:tc>
          <w:tcPr>
            <w:tcW w:w="2418" w:type="dxa"/>
          </w:tcPr>
          <w:p w14:paraId="1B4E1CFB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 xml:space="preserve">Chips </w:t>
            </w:r>
          </w:p>
          <w:p w14:paraId="1EBA86ED" w14:textId="77777777" w:rsidR="00AF7B21" w:rsidRPr="00AF7B21" w:rsidRDefault="00AF7B21" w:rsidP="00AF7B21"/>
          <w:p w14:paraId="1966AF3C" w14:textId="74D6FF59" w:rsidR="00AF7B21" w:rsidRPr="00AF7B21" w:rsidRDefault="00AF7B21" w:rsidP="00AF7B21">
            <w:r w:rsidRPr="00AF7B21">
              <w:t>Manchmal Schweinefleisch als Aroma</w:t>
            </w:r>
          </w:p>
        </w:tc>
      </w:tr>
      <w:tr w:rsidR="00AF7B21" w:rsidRPr="00AF7B21" w14:paraId="08AB0D07" w14:textId="77777777" w:rsidTr="00AF7B21">
        <w:trPr>
          <w:trHeight w:val="1771"/>
        </w:trPr>
        <w:tc>
          <w:tcPr>
            <w:tcW w:w="2417" w:type="dxa"/>
          </w:tcPr>
          <w:p w14:paraId="3B52CBDB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Schokolade</w:t>
            </w:r>
          </w:p>
          <w:p w14:paraId="7263612E" w14:textId="77777777" w:rsidR="00AF7B21" w:rsidRPr="00AF7B21" w:rsidRDefault="00AF7B21" w:rsidP="00AF7B21"/>
          <w:p w14:paraId="7CA0BCA2" w14:textId="69940CA2" w:rsidR="00AF7B21" w:rsidRPr="00AF7B21" w:rsidRDefault="00AF7B21" w:rsidP="00AF7B21">
            <w:r w:rsidRPr="00AF7B21">
              <w:t>Milch</w:t>
            </w:r>
          </w:p>
        </w:tc>
        <w:tc>
          <w:tcPr>
            <w:tcW w:w="2418" w:type="dxa"/>
          </w:tcPr>
          <w:p w14:paraId="13CFBE19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Quark, Joghurt</w:t>
            </w:r>
          </w:p>
          <w:p w14:paraId="23BC8646" w14:textId="77777777" w:rsidR="00AF7B21" w:rsidRPr="00AF7B21" w:rsidRDefault="00AF7B21" w:rsidP="00AF7B21"/>
          <w:p w14:paraId="3D71845E" w14:textId="1277DFF5" w:rsidR="00AF7B21" w:rsidRPr="00AF7B21" w:rsidRDefault="00AF7B21" w:rsidP="00AF7B21">
            <w:r w:rsidRPr="00AF7B21">
              <w:t>Milch, oft auch Gelatine</w:t>
            </w:r>
          </w:p>
        </w:tc>
        <w:tc>
          <w:tcPr>
            <w:tcW w:w="2417" w:type="dxa"/>
          </w:tcPr>
          <w:p w14:paraId="7AD86BCD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Saft/Limonade</w:t>
            </w:r>
          </w:p>
          <w:p w14:paraId="5BACA2C3" w14:textId="77777777" w:rsidR="00AF7B21" w:rsidRPr="00AF7B21" w:rsidRDefault="00AF7B21" w:rsidP="00AF7B21"/>
          <w:p w14:paraId="46EFEB2E" w14:textId="08ED0675" w:rsidR="00AF7B21" w:rsidRPr="00AF7B21" w:rsidRDefault="00AF7B21" w:rsidP="00AF7B21">
            <w:r w:rsidRPr="00AF7B21">
              <w:t>Manchmal mit Gelatine geklärt</w:t>
            </w:r>
          </w:p>
        </w:tc>
        <w:tc>
          <w:tcPr>
            <w:tcW w:w="2418" w:type="dxa"/>
          </w:tcPr>
          <w:p w14:paraId="66EA4639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Wein/Bier</w:t>
            </w:r>
          </w:p>
          <w:p w14:paraId="4494EBB9" w14:textId="77777777" w:rsidR="00AF7B21" w:rsidRPr="00AF7B21" w:rsidRDefault="00AF7B21" w:rsidP="00AF7B21"/>
          <w:p w14:paraId="7D1E262A" w14:textId="2023EB14" w:rsidR="00AF7B21" w:rsidRPr="00AF7B21" w:rsidRDefault="00AF7B21" w:rsidP="00AF7B21">
            <w:r w:rsidRPr="00AF7B21">
              <w:t>Manchmal mit Gelatine, Fischblase oder Eiweiß geklärt</w:t>
            </w:r>
          </w:p>
        </w:tc>
      </w:tr>
      <w:tr w:rsidR="00AF7B21" w:rsidRPr="00AF7B21" w14:paraId="62FAA44B" w14:textId="77777777" w:rsidTr="00AF7B21">
        <w:trPr>
          <w:trHeight w:val="1771"/>
        </w:trPr>
        <w:tc>
          <w:tcPr>
            <w:tcW w:w="2417" w:type="dxa"/>
          </w:tcPr>
          <w:p w14:paraId="47658BD1" w14:textId="77777777" w:rsidR="00AF7B21" w:rsidRPr="00AF7B21" w:rsidRDefault="00AF7B21" w:rsidP="00AF7B21">
            <w:pPr>
              <w:rPr>
                <w:rFonts w:eastAsia="Comfortaa"/>
                <w:b/>
              </w:rPr>
            </w:pPr>
            <w:r w:rsidRPr="00AF7B21">
              <w:rPr>
                <w:rFonts w:eastAsia="Comfortaa"/>
                <w:b/>
              </w:rPr>
              <w:t>Schnitzel</w:t>
            </w:r>
          </w:p>
          <w:p w14:paraId="1DB19D0E" w14:textId="77777777" w:rsidR="00AF7B21" w:rsidRPr="00AF7B21" w:rsidRDefault="00AF7B21" w:rsidP="00AF7B21">
            <w:pPr>
              <w:rPr>
                <w:rFonts w:eastAsia="Comfortaa"/>
              </w:rPr>
            </w:pPr>
          </w:p>
          <w:p w14:paraId="251F6B16" w14:textId="41E2EA8B" w:rsidR="00AF7B21" w:rsidRPr="00AF7B21" w:rsidRDefault="00AF7B21" w:rsidP="00AF7B21">
            <w:r w:rsidRPr="00AF7B21">
              <w:rPr>
                <w:rFonts w:eastAsia="Comfortaa"/>
              </w:rPr>
              <w:t>= Fleisch von Schwein, Kalb, Huhn oder Pute</w:t>
            </w:r>
          </w:p>
        </w:tc>
        <w:tc>
          <w:tcPr>
            <w:tcW w:w="2418" w:type="dxa"/>
          </w:tcPr>
          <w:p w14:paraId="4D77AB75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Mayonnaise</w:t>
            </w:r>
          </w:p>
          <w:p w14:paraId="02F9962D" w14:textId="77777777" w:rsidR="00AF7B21" w:rsidRPr="00AF7B21" w:rsidRDefault="00AF7B21" w:rsidP="00AF7B21"/>
          <w:p w14:paraId="415BDE8B" w14:textId="3C02FAB0" w:rsidR="00AF7B21" w:rsidRPr="00AF7B21" w:rsidRDefault="00AF7B21" w:rsidP="00AF7B21">
            <w:r w:rsidRPr="00AF7B21">
              <w:t>Eier</w:t>
            </w:r>
          </w:p>
        </w:tc>
        <w:tc>
          <w:tcPr>
            <w:tcW w:w="2417" w:type="dxa"/>
          </w:tcPr>
          <w:p w14:paraId="0DB0FBB0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Gummibärchen</w:t>
            </w:r>
          </w:p>
          <w:p w14:paraId="59B447A8" w14:textId="77777777" w:rsidR="00AF7B21" w:rsidRPr="00AF7B21" w:rsidRDefault="00AF7B21" w:rsidP="00AF7B21"/>
          <w:p w14:paraId="742DE520" w14:textId="13DA7610" w:rsidR="00AF7B21" w:rsidRPr="00AF7B21" w:rsidRDefault="00AF7B21" w:rsidP="00AF7B21">
            <w:r w:rsidRPr="00AF7B21">
              <w:t xml:space="preserve">Gelatine = Eiweiß aus tierischem Bindegewebe, </w:t>
            </w:r>
          </w:p>
          <w:p w14:paraId="7C755322" w14:textId="3EEFFA70" w:rsidR="00AF7B21" w:rsidRPr="00AF7B21" w:rsidRDefault="00AF7B21" w:rsidP="00AF7B21">
            <w:r w:rsidRPr="00AF7B21">
              <w:t>v. a. Haut und Knochen</w:t>
            </w:r>
          </w:p>
        </w:tc>
        <w:tc>
          <w:tcPr>
            <w:tcW w:w="2418" w:type="dxa"/>
          </w:tcPr>
          <w:p w14:paraId="3DA0CAD2" w14:textId="77777777" w:rsidR="00AF7B21" w:rsidRPr="00AF7B21" w:rsidRDefault="00AF7B21" w:rsidP="00AF7B21">
            <w:pPr>
              <w:rPr>
                <w:b/>
              </w:rPr>
            </w:pPr>
            <w:r w:rsidRPr="00AF7B21">
              <w:rPr>
                <w:b/>
              </w:rPr>
              <w:t>Wurstbrot</w:t>
            </w:r>
          </w:p>
          <w:p w14:paraId="5C91BC72" w14:textId="77777777" w:rsidR="00AF7B21" w:rsidRPr="00AF7B21" w:rsidRDefault="00AF7B21" w:rsidP="00AF7B21"/>
          <w:p w14:paraId="3C033AFC" w14:textId="4F97F68E" w:rsidR="00AF7B21" w:rsidRPr="00AF7B21" w:rsidRDefault="00AF7B21" w:rsidP="00AF7B21">
            <w:r w:rsidRPr="00AF7B21">
              <w:t xml:space="preserve">Wurst = Fleischprodukt, hier </w:t>
            </w:r>
            <w:r w:rsidR="00BE1728">
              <w:br/>
            </w:r>
            <w:r w:rsidRPr="00AF7B21">
              <w:t xml:space="preserve">z. B. Leberwurst von Schwein oder Kalb  </w:t>
            </w:r>
          </w:p>
        </w:tc>
      </w:tr>
    </w:tbl>
    <w:p w14:paraId="6697C882" w14:textId="2F2B8123" w:rsidR="00CE3A0E" w:rsidRDefault="00CE3A0E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3305EE10" w14:textId="058AA732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333CD24D" w14:textId="3F5CA319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5FE9C8BA" w14:textId="26C66ED3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259653AB" w14:textId="131497BF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180E3EF3" w14:textId="7591AB78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706C0776" w14:textId="7B673738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41BE5B33" w14:textId="3EBD971C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0A5AD003" w14:textId="58EAB777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3F8D28CC" w14:textId="2562E869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5E7AD6DD" w14:textId="2991CA82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5912981E" w14:textId="3962AE43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19C40161" w14:textId="0F75B331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3168272F" w14:textId="03B3FB63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2ABFB91E" w14:textId="182D7790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2350839D" w14:textId="62D5EFA1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4456EC46" w14:textId="55B30BC6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50D79CAC" w14:textId="77777777" w:rsid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p w14:paraId="19B08C9B" w14:textId="2450B12A" w:rsidR="00AF7B21" w:rsidRPr="00AF7B21" w:rsidRDefault="00AF7B21" w:rsidP="007A5B2F">
      <w:pPr>
        <w:pStyle w:val="Listenabsatz"/>
        <w:spacing w:after="200" w:line="360" w:lineRule="auto"/>
        <w:ind w:left="0"/>
        <w:rPr>
          <w:b/>
          <w:szCs w:val="22"/>
        </w:rPr>
      </w:pPr>
      <w:r w:rsidRPr="00AF7B21">
        <w:rPr>
          <w:b/>
          <w:szCs w:val="22"/>
        </w:rPr>
        <w:lastRenderedPageBreak/>
        <w:t>AB2</w:t>
      </w:r>
    </w:p>
    <w:tbl>
      <w:tblPr>
        <w:tblW w:w="978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850"/>
        <w:gridCol w:w="2568"/>
        <w:gridCol w:w="2143"/>
      </w:tblGrid>
      <w:tr w:rsidR="00AF7B21" w:rsidRPr="00CB03E8" w14:paraId="6DF896A2" w14:textId="77777777" w:rsidTr="00AF7B21">
        <w:trPr>
          <w:trHeight w:val="480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A8EED" w14:textId="77777777" w:rsidR="00AF7B21" w:rsidRPr="00CB03E8" w:rsidRDefault="00AF7B21" w:rsidP="00FD5979">
            <w:pPr>
              <w:widowControl w:val="0"/>
            </w:pP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A108F" w14:textId="77777777" w:rsidR="00AF7B21" w:rsidRPr="00CB03E8" w:rsidRDefault="00AF7B21" w:rsidP="00FD5979">
            <w:pPr>
              <w:widowControl w:val="0"/>
              <w:rPr>
                <w:b/>
              </w:rPr>
            </w:pPr>
            <w:r w:rsidRPr="00CB03E8">
              <w:rPr>
                <w:b/>
              </w:rPr>
              <w:t>Thomas König</w:t>
            </w:r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1E88" w14:textId="24B7B2CC" w:rsidR="00AF7B21" w:rsidRPr="00CB03E8" w:rsidRDefault="00946719" w:rsidP="00FD5979">
            <w:pPr>
              <w:widowControl w:val="0"/>
              <w:rPr>
                <w:b/>
              </w:rPr>
            </w:pPr>
            <w:r>
              <w:rPr>
                <w:b/>
              </w:rPr>
              <w:t>Tausend-Kühe-Stall:</w:t>
            </w:r>
            <w:r>
              <w:rPr>
                <w:b/>
              </w:rPr>
              <w:br/>
            </w:r>
            <w:r w:rsidR="00AF7B21" w:rsidRPr="00CB03E8">
              <w:rPr>
                <w:b/>
              </w:rPr>
              <w:t>Zusammenschluss der vier Landwirte</w:t>
            </w:r>
          </w:p>
        </w:tc>
        <w:tc>
          <w:tcPr>
            <w:tcW w:w="2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2266B" w14:textId="77777777" w:rsidR="00AF7B21" w:rsidRPr="00CB03E8" w:rsidRDefault="00AF7B21" w:rsidP="00FD5979">
            <w:pPr>
              <w:widowControl w:val="0"/>
              <w:rPr>
                <w:b/>
              </w:rPr>
            </w:pPr>
            <w:r w:rsidRPr="00CB03E8">
              <w:rPr>
                <w:b/>
              </w:rPr>
              <w:t xml:space="preserve">Tanja </w:t>
            </w:r>
            <w:proofErr w:type="spellStart"/>
            <w:r w:rsidRPr="00CB03E8">
              <w:rPr>
                <w:b/>
              </w:rPr>
              <w:t>Ambacher</w:t>
            </w:r>
            <w:proofErr w:type="spellEnd"/>
          </w:p>
        </w:tc>
      </w:tr>
      <w:tr w:rsidR="00AF7B21" w:rsidRPr="00CB03E8" w14:paraId="459B99FF" w14:textId="77777777" w:rsidTr="00AF7B21">
        <w:trPr>
          <w:trHeight w:val="3252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7B4CB" w14:textId="77777777" w:rsidR="00AF7B21" w:rsidRPr="00CB03E8" w:rsidRDefault="00AF7B21" w:rsidP="00FD5979">
            <w:pPr>
              <w:widowControl w:val="0"/>
            </w:pPr>
            <w:r w:rsidRPr="00CB03E8">
              <w:t>Beschreibe die Viehhaltung der Landwirtin/Land-wirte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B7F9" w14:textId="77777777" w:rsidR="00AF7B21" w:rsidRPr="00CB03E8" w:rsidRDefault="00AF7B21" w:rsidP="00FD5979">
            <w:pPr>
              <w:widowControl w:val="0"/>
            </w:pPr>
            <w:r w:rsidRPr="00CB03E8">
              <w:t xml:space="preserve">Biosiegel und </w:t>
            </w:r>
            <w:r>
              <w:t>a</w:t>
            </w:r>
            <w:r w:rsidRPr="00CB03E8">
              <w:t>rtgerecht</w:t>
            </w:r>
            <w:r>
              <w:t>,</w:t>
            </w:r>
          </w:p>
          <w:p w14:paraId="78619868" w14:textId="77777777" w:rsidR="00AF7B21" w:rsidRPr="00CB03E8" w:rsidRDefault="00AF7B21" w:rsidP="00FD5979">
            <w:pPr>
              <w:widowControl w:val="0"/>
            </w:pPr>
            <w:r w:rsidRPr="00CB03E8">
              <w:t>Fußbodenheizung</w:t>
            </w:r>
            <w:r>
              <w:t>,</w:t>
            </w:r>
          </w:p>
          <w:p w14:paraId="5320BC86" w14:textId="77777777" w:rsidR="00AF7B21" w:rsidRPr="00CB03E8" w:rsidRDefault="00AF7B21" w:rsidP="00FD5979">
            <w:pPr>
              <w:widowControl w:val="0"/>
            </w:pPr>
            <w:r w:rsidRPr="00CB03E8">
              <w:t>Freilauf</w:t>
            </w:r>
            <w:r>
              <w:t>,</w:t>
            </w:r>
          </w:p>
          <w:p w14:paraId="29ED4C81" w14:textId="77777777" w:rsidR="00AF7B21" w:rsidRPr="00CB03E8" w:rsidRDefault="00AF7B21" w:rsidP="00FD5979">
            <w:pPr>
              <w:widowControl w:val="0"/>
            </w:pPr>
            <w:r w:rsidRPr="00CB03E8">
              <w:t>Einstreu</w:t>
            </w:r>
            <w:r>
              <w:t>,</w:t>
            </w:r>
          </w:p>
          <w:p w14:paraId="0F9CB2F4" w14:textId="77777777" w:rsidR="00AF7B21" w:rsidRPr="00CB03E8" w:rsidRDefault="00AF7B21" w:rsidP="00FD5979">
            <w:pPr>
              <w:widowControl w:val="0"/>
            </w:pPr>
            <w:r w:rsidRPr="00CB03E8">
              <w:t>Ökofutter</w:t>
            </w:r>
            <w:r>
              <w:t>,</w:t>
            </w:r>
          </w:p>
          <w:p w14:paraId="0989F610" w14:textId="77777777" w:rsidR="00AF7B21" w:rsidRPr="00CB03E8" w:rsidRDefault="00AF7B21" w:rsidP="00FD5979">
            <w:pPr>
              <w:widowControl w:val="0"/>
            </w:pPr>
            <w:r w:rsidRPr="00CB03E8">
              <w:t>Urin und Kot sep</w:t>
            </w:r>
            <w:r>
              <w:t>a</w:t>
            </w:r>
            <w:r w:rsidRPr="00CB03E8">
              <w:t>rat: Kot wird mit Stroh zu Mist</w:t>
            </w:r>
            <w:r>
              <w:t xml:space="preserve"> </w:t>
            </w:r>
            <w:r w:rsidRPr="00CB03E8">
              <w:sym w:font="Wingdings" w:char="F0E0"/>
            </w:r>
            <w:r>
              <w:t xml:space="preserve"> </w:t>
            </w:r>
            <w:r w:rsidRPr="00CB03E8">
              <w:t>besser für Böden/</w:t>
            </w:r>
            <w:r>
              <w:t>k</w:t>
            </w:r>
            <w:r w:rsidRPr="00CB03E8">
              <w:t>ein Gestank/</w:t>
            </w:r>
            <w:r>
              <w:t>k</w:t>
            </w:r>
            <w:r w:rsidRPr="00CB03E8">
              <w:t>eine Schadstoffe/</w:t>
            </w:r>
            <w:r>
              <w:t>s</w:t>
            </w:r>
            <w:r w:rsidRPr="00CB03E8">
              <w:t>auberer Stall</w:t>
            </w:r>
            <w:r>
              <w:t>;</w:t>
            </w:r>
          </w:p>
          <w:p w14:paraId="0CB178DD" w14:textId="77777777" w:rsidR="00AF7B21" w:rsidRPr="00CB03E8" w:rsidRDefault="00AF7B21" w:rsidP="00FD5979">
            <w:pPr>
              <w:widowControl w:val="0"/>
            </w:pPr>
            <w:r w:rsidRPr="00CB03E8">
              <w:t>Tiere bleiben länger bei der Mutter</w:t>
            </w:r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80D8" w14:textId="77777777" w:rsidR="00AF7B21" w:rsidRPr="00CB03E8" w:rsidRDefault="00AF7B21" w:rsidP="00FD5979">
            <w:pPr>
              <w:widowControl w:val="0"/>
            </w:pPr>
            <w:r w:rsidRPr="00CB03E8">
              <w:t>1000 Kühe</w:t>
            </w:r>
            <w:r>
              <w:t>,</w:t>
            </w:r>
          </w:p>
          <w:p w14:paraId="503987AE" w14:textId="77777777" w:rsidR="00AF7B21" w:rsidRPr="00CB03E8" w:rsidRDefault="00AF7B21" w:rsidP="00FD5979">
            <w:pPr>
              <w:widowControl w:val="0"/>
            </w:pPr>
            <w:r w:rsidRPr="00CB03E8">
              <w:t>Fütterungsroboter</w:t>
            </w:r>
            <w:r>
              <w:t>,</w:t>
            </w:r>
          </w:p>
          <w:p w14:paraId="4A16F44E" w14:textId="77777777" w:rsidR="00AF7B21" w:rsidRPr="00CB03E8" w:rsidRDefault="00AF7B21" w:rsidP="00FD5979">
            <w:pPr>
              <w:widowControl w:val="0"/>
            </w:pPr>
            <w:r w:rsidRPr="00CB03E8">
              <w:t>Melkkarussell</w:t>
            </w:r>
            <w:r>
              <w:t>,</w:t>
            </w:r>
          </w:p>
          <w:p w14:paraId="6DA722DC" w14:textId="77777777" w:rsidR="00AF7B21" w:rsidRPr="00CB03E8" w:rsidRDefault="00AF7B21" w:rsidP="00FD5979">
            <w:pPr>
              <w:widowControl w:val="0"/>
            </w:pPr>
            <w:r w:rsidRPr="00CB03E8">
              <w:t xml:space="preserve">Nutzung der Gülle als </w:t>
            </w:r>
            <w:proofErr w:type="spellStart"/>
            <w:r w:rsidRPr="00CB03E8">
              <w:t>Biostrom</w:t>
            </w:r>
            <w:proofErr w:type="spellEnd"/>
            <w:r w:rsidRPr="00CB03E8">
              <w:t xml:space="preserve"> im Energiepark Hahnennest</w:t>
            </w:r>
          </w:p>
          <w:p w14:paraId="3FF1398C" w14:textId="77777777" w:rsidR="00AF7B21" w:rsidRPr="00CB03E8" w:rsidRDefault="00AF7B21" w:rsidP="00FD5979">
            <w:pPr>
              <w:widowControl w:val="0"/>
            </w:pPr>
          </w:p>
        </w:tc>
        <w:tc>
          <w:tcPr>
            <w:tcW w:w="2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991CB" w14:textId="77777777" w:rsidR="00AF7B21" w:rsidRPr="00CB03E8" w:rsidRDefault="00AF7B21" w:rsidP="00FD5979">
            <w:pPr>
              <w:widowControl w:val="0"/>
            </w:pPr>
            <w:r w:rsidRPr="00CB03E8">
              <w:t>Artgerechte Tierhaltung</w:t>
            </w:r>
            <w:r>
              <w:t>,</w:t>
            </w:r>
            <w:r w:rsidRPr="00CB03E8">
              <w:t xml:space="preserve"> Neulandsiegel: Tierwohl und Nachhaltigkeit</w:t>
            </w:r>
            <w:r>
              <w:t>,</w:t>
            </w:r>
          </w:p>
          <w:p w14:paraId="4F9ADBBB" w14:textId="77777777" w:rsidR="00AF7B21" w:rsidRPr="00CB03E8" w:rsidRDefault="00AF7B21" w:rsidP="00FD5979">
            <w:pPr>
              <w:widowControl w:val="0"/>
            </w:pPr>
            <w:r w:rsidRPr="00CB03E8">
              <w:t xml:space="preserve">konventionelle Produktion, aber </w:t>
            </w:r>
            <w:r>
              <w:t>ö</w:t>
            </w:r>
            <w:r w:rsidRPr="00CB03E8">
              <w:t xml:space="preserve">kologisch, keine langen Transportwege, keine </w:t>
            </w:r>
            <w:proofErr w:type="spellStart"/>
            <w:r w:rsidRPr="00CB03E8">
              <w:t>Enthornung</w:t>
            </w:r>
            <w:proofErr w:type="spellEnd"/>
            <w:r w:rsidRPr="00CB03E8">
              <w:t>, Wohlbefinden der Kühe, Verkauf im eigenen Hofladen</w:t>
            </w:r>
            <w:r>
              <w:t>,</w:t>
            </w:r>
          </w:p>
          <w:p w14:paraId="02EC7D9D" w14:textId="77777777" w:rsidR="00AF7B21" w:rsidRPr="00CB03E8" w:rsidRDefault="00AF7B21" w:rsidP="00FD5979">
            <w:pPr>
              <w:widowControl w:val="0"/>
            </w:pPr>
            <w:r w:rsidRPr="00CB03E8">
              <w:t>Direktvermarktung</w:t>
            </w:r>
          </w:p>
        </w:tc>
      </w:tr>
      <w:tr w:rsidR="00AF7B21" w:rsidRPr="00CB03E8" w14:paraId="49A20922" w14:textId="77777777" w:rsidTr="00AF7B21">
        <w:trPr>
          <w:trHeight w:val="2324"/>
        </w:trPr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F9AAF" w14:textId="77777777" w:rsidR="00AF7B21" w:rsidRPr="00CB03E8" w:rsidRDefault="00AF7B21" w:rsidP="00FD5979">
            <w:pPr>
              <w:widowControl w:val="0"/>
            </w:pPr>
            <w:r w:rsidRPr="00CB03E8">
              <w:t xml:space="preserve">Nenne die Gründe, die die Landwirtin/Land-wirte dazu bewegt haben, die Tiere auf </w:t>
            </w:r>
            <w:r>
              <w:t>dies</w:t>
            </w:r>
            <w:r w:rsidRPr="00CB03E8">
              <w:t>e Art zu halten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E349E" w14:textId="77777777" w:rsidR="00AF7B21" w:rsidRPr="00CB03E8" w:rsidRDefault="00AF7B21" w:rsidP="00FD5979">
            <w:pPr>
              <w:widowControl w:val="0"/>
            </w:pPr>
            <w:r w:rsidRPr="00CB03E8">
              <w:t>Finanzielle Gründe</w:t>
            </w:r>
            <w:r>
              <w:t>,</w:t>
            </w:r>
          </w:p>
          <w:p w14:paraId="138573C8" w14:textId="77777777" w:rsidR="00AF7B21" w:rsidRPr="00CB03E8" w:rsidRDefault="00AF7B21" w:rsidP="00FD5979">
            <w:pPr>
              <w:widowControl w:val="0"/>
            </w:pPr>
            <w:r w:rsidRPr="00CB03E8">
              <w:t>Tiere sind gestresst und fühlen sich unwohl/können krank werden</w:t>
            </w:r>
          </w:p>
          <w:p w14:paraId="01B78618" w14:textId="77777777" w:rsidR="00AF7B21" w:rsidRPr="00CB03E8" w:rsidRDefault="00AF7B21" w:rsidP="00FD5979">
            <w:pPr>
              <w:widowControl w:val="0"/>
            </w:pPr>
            <w:r w:rsidRPr="00CB03E8">
              <w:sym w:font="Wingdings" w:char="F0E0"/>
            </w:r>
            <w:r w:rsidRPr="00CB03E8">
              <w:t xml:space="preserve"> wenn</w:t>
            </w:r>
            <w:r>
              <w:t>‘</w:t>
            </w:r>
            <w:r w:rsidRPr="00CB03E8">
              <w:t>s den Tieren gut geht, geht es ihm auch gut</w:t>
            </w:r>
          </w:p>
        </w:tc>
        <w:tc>
          <w:tcPr>
            <w:tcW w:w="25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FF04D" w14:textId="77777777" w:rsidR="00AF7B21" w:rsidRPr="00CB03E8" w:rsidRDefault="00AF7B21" w:rsidP="00FD5979">
            <w:pPr>
              <w:widowControl w:val="0"/>
            </w:pPr>
            <w:r w:rsidRPr="00CB03E8">
              <w:t>Finanzielle Gründe,</w:t>
            </w:r>
          </w:p>
          <w:p w14:paraId="2AD2B2E9" w14:textId="77777777" w:rsidR="00AF7B21" w:rsidRPr="00CB03E8" w:rsidRDefault="00AF7B21" w:rsidP="00FD5979">
            <w:pPr>
              <w:widowControl w:val="0"/>
            </w:pPr>
            <w:r w:rsidRPr="00CB03E8">
              <w:t>mehr Zeit für die Familie</w:t>
            </w:r>
          </w:p>
        </w:tc>
        <w:tc>
          <w:tcPr>
            <w:tcW w:w="21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665A4" w14:textId="77777777" w:rsidR="00AF7B21" w:rsidRPr="00CB03E8" w:rsidRDefault="00AF7B21" w:rsidP="00FD5979">
            <w:pPr>
              <w:widowControl w:val="0"/>
            </w:pPr>
            <w:r w:rsidRPr="00CB03E8">
              <w:t>Wettbewerbs-</w:t>
            </w:r>
          </w:p>
          <w:p w14:paraId="0C162BFC" w14:textId="77777777" w:rsidR="00AF7B21" w:rsidRPr="00CB03E8" w:rsidRDefault="00AF7B21" w:rsidP="00FD5979">
            <w:pPr>
              <w:widowControl w:val="0"/>
            </w:pPr>
            <w:proofErr w:type="spellStart"/>
            <w:r>
              <w:t>f</w:t>
            </w:r>
            <w:r w:rsidRPr="00CB03E8">
              <w:t>ähigkeit</w:t>
            </w:r>
            <w:proofErr w:type="spellEnd"/>
            <w:r>
              <w:t>,</w:t>
            </w:r>
            <w:r w:rsidRPr="00CB03E8">
              <w:t xml:space="preserve"> Zeit für die Familie, </w:t>
            </w:r>
            <w:r>
              <w:t>a</w:t>
            </w:r>
            <w:r w:rsidRPr="00CB03E8">
              <w:t>rtgerechte Tierhaltung</w:t>
            </w:r>
          </w:p>
        </w:tc>
      </w:tr>
      <w:tr w:rsidR="00AF7B21" w:rsidRPr="00CB03E8" w14:paraId="146B43EA" w14:textId="77777777" w:rsidTr="00946719">
        <w:trPr>
          <w:trHeight w:val="2649"/>
        </w:trPr>
        <w:tc>
          <w:tcPr>
            <w:tcW w:w="2220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54C18" w14:textId="77777777" w:rsidR="00AF7B21" w:rsidRPr="00CB03E8" w:rsidRDefault="00AF7B21" w:rsidP="00FD5979">
            <w:pPr>
              <w:widowControl w:val="0"/>
            </w:pPr>
            <w:r w:rsidRPr="00CB03E8">
              <w:t>Nenne Probleme, die bei der jeweiligen Haltungsart auftreten</w:t>
            </w:r>
          </w:p>
        </w:tc>
        <w:tc>
          <w:tcPr>
            <w:tcW w:w="2850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52064" w14:textId="77777777" w:rsidR="00AF7B21" w:rsidRPr="00CB03E8" w:rsidRDefault="00AF7B21" w:rsidP="00FD5979">
            <w:pPr>
              <w:widowControl w:val="0"/>
            </w:pPr>
            <w:r w:rsidRPr="00CB03E8">
              <w:t>Finanzielle Last</w:t>
            </w:r>
            <w:r>
              <w:t>.</w:t>
            </w:r>
          </w:p>
          <w:p w14:paraId="1F3876D8" w14:textId="77777777" w:rsidR="00AF7B21" w:rsidRPr="00CB03E8" w:rsidRDefault="00AF7B21" w:rsidP="00FD5979">
            <w:pPr>
              <w:widowControl w:val="0"/>
            </w:pPr>
            <w:r w:rsidRPr="00CB03E8">
              <w:t>Futter muss selbst angebaut werden (Unkrautprobleme), Abnehmer für die Tiere</w:t>
            </w:r>
          </w:p>
          <w:p w14:paraId="54340021" w14:textId="77777777" w:rsidR="00AF7B21" w:rsidRPr="00CB03E8" w:rsidRDefault="00AF7B21" w:rsidP="00FD5979">
            <w:pPr>
              <w:widowControl w:val="0"/>
            </w:pPr>
            <w:r w:rsidRPr="00CB03E8">
              <w:t>(Lösung: Verkauf an Kette)</w:t>
            </w:r>
          </w:p>
        </w:tc>
        <w:tc>
          <w:tcPr>
            <w:tcW w:w="2568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5CCA6" w14:textId="77777777" w:rsidR="00AF7B21" w:rsidRPr="00CB03E8" w:rsidRDefault="00AF7B21" w:rsidP="00FD5979">
            <w:pPr>
              <w:widowControl w:val="0"/>
            </w:pPr>
            <w:r w:rsidRPr="00CB03E8">
              <w:t>Monokulturen müssen angebaut werden (zerstört Artenvielfalt)</w:t>
            </w:r>
            <w:r>
              <w:t>,</w:t>
            </w:r>
          </w:p>
          <w:p w14:paraId="15B8F445" w14:textId="77777777" w:rsidR="00AF7B21" w:rsidRPr="00CB03E8" w:rsidRDefault="00AF7B21" w:rsidP="00FD5979">
            <w:pPr>
              <w:widowControl w:val="0"/>
            </w:pPr>
            <w:r w:rsidRPr="00CB03E8">
              <w:t>Gefährdung des Wasserschutzgebiets</w:t>
            </w:r>
            <w:r>
              <w:t xml:space="preserve"> durch </w:t>
            </w:r>
            <w:r w:rsidRPr="00CB03E8">
              <w:t>Nitratbelastung des Trinkwassers</w:t>
            </w:r>
            <w:r>
              <w:t>,</w:t>
            </w:r>
          </w:p>
          <w:p w14:paraId="737FA71F" w14:textId="77777777" w:rsidR="00AF7B21" w:rsidRPr="00CB03E8" w:rsidRDefault="00AF7B21" w:rsidP="00FD5979">
            <w:pPr>
              <w:widowControl w:val="0"/>
            </w:pPr>
            <w:r>
              <w:t>a</w:t>
            </w:r>
            <w:r w:rsidRPr="00CB03E8">
              <w:t>ndere Betriebe haben Existenzängste</w:t>
            </w:r>
          </w:p>
        </w:tc>
        <w:tc>
          <w:tcPr>
            <w:tcW w:w="2143" w:type="dxa"/>
            <w:tcBorders>
              <w:bottom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B48FA" w14:textId="77777777" w:rsidR="00AF7B21" w:rsidRPr="00CB03E8" w:rsidRDefault="00AF7B21" w:rsidP="00FD5979">
            <w:pPr>
              <w:widowControl w:val="0"/>
            </w:pPr>
            <w:r w:rsidRPr="00CB03E8">
              <w:t xml:space="preserve">Selbstvermarktung birgt Risiko, nicht genug </w:t>
            </w:r>
            <w:r>
              <w:t>A</w:t>
            </w:r>
            <w:r w:rsidRPr="00CB03E8">
              <w:t>bnehmer zu haben, kann nicht in die Zukunft planen, keine festen Verträge</w:t>
            </w:r>
          </w:p>
        </w:tc>
      </w:tr>
      <w:tr w:rsidR="00AF7B21" w:rsidRPr="00CB03E8" w14:paraId="7E03ECAE" w14:textId="77777777" w:rsidTr="00946719">
        <w:trPr>
          <w:trHeight w:val="1589"/>
        </w:trPr>
        <w:tc>
          <w:tcPr>
            <w:tcW w:w="2220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9181D" w14:textId="77777777" w:rsidR="00AF7B21" w:rsidRPr="00CB03E8" w:rsidRDefault="00AF7B21" w:rsidP="00FD5979">
            <w:pPr>
              <w:widowControl w:val="0"/>
            </w:pPr>
            <w:r w:rsidRPr="00CB03E8">
              <w:rPr>
                <w:u w:val="single"/>
              </w:rPr>
              <w:t>Für Schnelle</w:t>
            </w:r>
            <w:r w:rsidRPr="00CB03E8">
              <w:t xml:space="preserve">:  </w:t>
            </w:r>
            <w:r>
              <w:br/>
            </w:r>
            <w:r>
              <w:br/>
            </w:r>
            <w:proofErr w:type="gramStart"/>
            <w:r w:rsidRPr="00CB03E8">
              <w:t>Beschreibe</w:t>
            </w:r>
            <w:proofErr w:type="gramEnd"/>
            <w:r w:rsidRPr="00CB03E8">
              <w:t>, wie die Landwirtin/Land-wirte ihre Tiere wahrnehmen</w:t>
            </w:r>
          </w:p>
        </w:tc>
        <w:tc>
          <w:tcPr>
            <w:tcW w:w="2850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8874" w14:textId="77777777" w:rsidR="00AF7B21" w:rsidRDefault="00AF7B21" w:rsidP="00FD5979">
            <w:pPr>
              <w:widowControl w:val="0"/>
            </w:pPr>
          </w:p>
          <w:p w14:paraId="4F5E8855" w14:textId="77777777" w:rsidR="00AF7B21" w:rsidRPr="00CB03E8" w:rsidRDefault="00AF7B21" w:rsidP="00FD5979">
            <w:pPr>
              <w:widowControl w:val="0"/>
            </w:pPr>
            <w:r w:rsidRPr="00CB03E8">
              <w:t>Tiere als Einkommensquelle, aber es soll ihnen gut gehen</w:t>
            </w:r>
          </w:p>
        </w:tc>
        <w:tc>
          <w:tcPr>
            <w:tcW w:w="2568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0F593" w14:textId="77777777" w:rsidR="00AF7B21" w:rsidRPr="00CB03E8" w:rsidRDefault="00AF7B21" w:rsidP="00FD5979">
            <w:pPr>
              <w:widowControl w:val="0"/>
            </w:pPr>
            <w:r>
              <w:br/>
            </w:r>
            <w:r>
              <w:br/>
            </w:r>
            <w:r w:rsidRPr="00CB03E8">
              <w:t>Tiere als reine Objekte</w:t>
            </w:r>
          </w:p>
        </w:tc>
        <w:tc>
          <w:tcPr>
            <w:tcW w:w="2143" w:type="dxa"/>
            <w:tcBorders>
              <w:top w:val="dashed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FA4B" w14:textId="77777777" w:rsidR="00AF7B21" w:rsidRPr="00CB03E8" w:rsidRDefault="00AF7B21" w:rsidP="00FD5979">
            <w:pPr>
              <w:widowControl w:val="0"/>
            </w:pPr>
            <w:r>
              <w:br/>
            </w:r>
            <w:r>
              <w:br/>
            </w:r>
            <w:r w:rsidRPr="00CB03E8">
              <w:t>Tiere wie Familienmitglieder</w:t>
            </w:r>
          </w:p>
        </w:tc>
      </w:tr>
    </w:tbl>
    <w:p w14:paraId="31751B3A" w14:textId="7339875E" w:rsidR="00AF7B21" w:rsidRPr="00AF7B21" w:rsidRDefault="00AF7B21" w:rsidP="007A5B2F">
      <w:pPr>
        <w:pStyle w:val="Listenabsatz"/>
        <w:spacing w:after="200" w:line="360" w:lineRule="auto"/>
        <w:ind w:left="0"/>
        <w:rPr>
          <w:szCs w:val="22"/>
        </w:rPr>
      </w:pPr>
    </w:p>
    <w:sectPr w:rsidR="00AF7B21" w:rsidRPr="00AF7B21" w:rsidSect="00BF64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8B0A009-851A-4F6C-8989-F7E46ED05EE8}"/>
    <w:embedBold r:id="rId2" w:fontKey="{3FD26E88-BF63-42FF-BAA9-3046851D0531}"/>
    <w:embedItalic r:id="rId3" w:fontKey="{3F791EF3-58B2-4B79-BE7D-1A699E4E61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4A938435-2DCE-48B5-A202-EF79331B5988}"/>
    <w:embedBold r:id="rId5" w:fontKey="{58F8B9F4-6C41-4374-96E8-225650CAB845}"/>
    <w:embedBoldItalic r:id="rId6" w:fontKey="{BA808F7B-90FB-4A4B-AC65-D05DB1BD2A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6B1606D-D5E8-41E3-BA4F-A9C51214432A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B09608FA-31C3-48F9-9519-B30D665C80E9}"/>
  </w:font>
  <w:font w:name="Comfortaa">
    <w:altName w:val="Calibri"/>
    <w:charset w:val="00"/>
    <w:family w:val="auto"/>
    <w:pitch w:val="default"/>
  </w:font>
  <w:font w:name="ITCOfficinaSans LT Book">
    <w:altName w:val="Calibri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9" w:fontKey="{5B6AC525-DBC6-49F4-A0E3-3AA3A1495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1030D" w14:textId="77777777" w:rsidR="00BC33B3" w:rsidRDefault="00BC33B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DD111" w14:textId="77777777" w:rsidR="00BC33B3" w:rsidRDefault="00BC33B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DF02B" w14:textId="77777777" w:rsidR="00BC33B3" w:rsidRDefault="00BC33B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6A35B051" w:rsidR="00263140" w:rsidRPr="00C322FF" w:rsidRDefault="00294ECF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bookmarkStart w:id="0" w:name="_GoBack"/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0892106F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r w:rsidR="00AF7B21">
      <w:rPr>
        <w:b/>
        <w:sz w:val="24"/>
      </w:rPr>
      <w:t>Lösungen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EEC4F67" w:rsidR="00C4168F" w:rsidRPr="00686FB4" w:rsidRDefault="00BC33B3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BC33B3">
      <w:rPr>
        <w:sz w:val="16"/>
        <w:szCs w:val="16"/>
      </w:rPr>
      <w:t>Tierhaltung - Woher kommt unser Fleisch?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6166C0" w:rsidRPr="006166C0">
      <w:rPr>
        <w:sz w:val="16"/>
        <w:szCs w:val="16"/>
      </w:rPr>
      <w:t>46800194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AF7B21">
    <w:pPr>
      <w:ind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09AA9" w14:textId="77777777" w:rsidR="00BC33B3" w:rsidRDefault="00BC33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8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5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0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1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2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0"/>
  </w:num>
  <w:num w:numId="3">
    <w:abstractNumId w:val="1"/>
  </w:num>
  <w:num w:numId="4">
    <w:abstractNumId w:val="34"/>
  </w:num>
  <w:num w:numId="5">
    <w:abstractNumId w:val="25"/>
  </w:num>
  <w:num w:numId="6">
    <w:abstractNumId w:val="9"/>
  </w:num>
  <w:num w:numId="7">
    <w:abstractNumId w:val="41"/>
  </w:num>
  <w:num w:numId="8">
    <w:abstractNumId w:val="0"/>
  </w:num>
  <w:num w:numId="9">
    <w:abstractNumId w:val="39"/>
  </w:num>
  <w:num w:numId="10">
    <w:abstractNumId w:val="29"/>
  </w:num>
  <w:num w:numId="11">
    <w:abstractNumId w:val="5"/>
  </w:num>
  <w:num w:numId="12">
    <w:abstractNumId w:val="17"/>
  </w:num>
  <w:num w:numId="13">
    <w:abstractNumId w:val="37"/>
  </w:num>
  <w:num w:numId="14">
    <w:abstractNumId w:val="15"/>
  </w:num>
  <w:num w:numId="15">
    <w:abstractNumId w:val="22"/>
  </w:num>
  <w:num w:numId="16">
    <w:abstractNumId w:val="30"/>
  </w:num>
  <w:num w:numId="17">
    <w:abstractNumId w:val="23"/>
  </w:num>
  <w:num w:numId="18">
    <w:abstractNumId w:val="28"/>
  </w:num>
  <w:num w:numId="19">
    <w:abstractNumId w:val="3"/>
  </w:num>
  <w:num w:numId="20">
    <w:abstractNumId w:val="27"/>
  </w:num>
  <w:num w:numId="21">
    <w:abstractNumId w:val="18"/>
  </w:num>
  <w:num w:numId="22">
    <w:abstractNumId w:val="24"/>
  </w:num>
  <w:num w:numId="23">
    <w:abstractNumId w:val="11"/>
  </w:num>
  <w:num w:numId="24">
    <w:abstractNumId w:val="20"/>
  </w:num>
  <w:num w:numId="25">
    <w:abstractNumId w:val="42"/>
  </w:num>
  <w:num w:numId="26">
    <w:abstractNumId w:val="33"/>
  </w:num>
  <w:num w:numId="27">
    <w:abstractNumId w:val="13"/>
  </w:num>
  <w:num w:numId="28">
    <w:abstractNumId w:val="31"/>
  </w:num>
  <w:num w:numId="29">
    <w:abstractNumId w:val="2"/>
  </w:num>
  <w:num w:numId="30">
    <w:abstractNumId w:val="26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5"/>
  </w:num>
  <w:num w:numId="36">
    <w:abstractNumId w:val="12"/>
  </w:num>
  <w:num w:numId="37">
    <w:abstractNumId w:val="7"/>
  </w:num>
  <w:num w:numId="38">
    <w:abstractNumId w:val="6"/>
  </w:num>
  <w:num w:numId="39">
    <w:abstractNumId w:val="32"/>
  </w:num>
  <w:num w:numId="40">
    <w:abstractNumId w:val="8"/>
  </w:num>
  <w:num w:numId="41">
    <w:abstractNumId w:val="38"/>
  </w:num>
  <w:num w:numId="42">
    <w:abstractNumId w:val="2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94EC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00CF5"/>
    <w:rsid w:val="006143CB"/>
    <w:rsid w:val="006166C0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20224"/>
    <w:rsid w:val="00946719"/>
    <w:rsid w:val="00957A02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AF7B21"/>
    <w:rsid w:val="00B36E8C"/>
    <w:rsid w:val="00B7793F"/>
    <w:rsid w:val="00B83910"/>
    <w:rsid w:val="00B939F7"/>
    <w:rsid w:val="00BC33B3"/>
    <w:rsid w:val="00BE1728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90749-925B-453C-8D05-A399A542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DA77C3F7.dotm</Template>
  <TotalTime>0</TotalTime>
  <Pages>2</Pages>
  <Words>326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Tierhaltung - Woher kommt unser Fleisch?</dc:title>
  <dc:creator>SWR Planet Schule</dc:creator>
  <cp:lastModifiedBy>Oelschläger, Jutta</cp:lastModifiedBy>
  <cp:revision>21</cp:revision>
  <cp:lastPrinted>2019-04-17T09:39:00Z</cp:lastPrinted>
  <dcterms:created xsi:type="dcterms:W3CDTF">2017-07-12T08:13:00Z</dcterms:created>
  <dcterms:modified xsi:type="dcterms:W3CDTF">2019-05-23T11:50:00Z</dcterms:modified>
</cp:coreProperties>
</file>