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2B3603" w14:textId="03EB7F5E" w:rsidR="00FC192B" w:rsidRPr="00FC192B" w:rsidRDefault="00EE6E67" w:rsidP="00FC192B">
      <w:pPr>
        <w:spacing w:line="360" w:lineRule="auto"/>
        <w:rPr>
          <w:sz w:val="24"/>
        </w:rPr>
      </w:pPr>
      <w:r>
        <w:rPr>
          <w:b/>
          <w:noProof/>
          <w:color w:val="E36C0A"/>
          <w:sz w:val="20"/>
          <w:szCs w:val="20"/>
        </w:rPr>
        <w:pict w14:anchorId="3541A781"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488.75pt;margin-top:16.1pt;width:26.2pt;height:604.05pt;z-index:251664896" filled="f" stroked="f">
            <v:textbox style="layout-flow:vertical">
              <w:txbxContent>
                <w:p w14:paraId="32C3C074" w14:textId="0076F6D3" w:rsidR="00803A6B" w:rsidRPr="00803A6B" w:rsidRDefault="00803A6B" w:rsidP="00803A6B">
                  <w:pPr>
                    <w:rPr>
                      <w:sz w:val="16"/>
                    </w:rPr>
                  </w:pPr>
                  <w:r w:rsidRPr="00803A6B">
                    <w:rPr>
                      <w:sz w:val="16"/>
                      <w:lang w:val="en-US"/>
                    </w:rPr>
                    <w:t>Quelle</w:t>
                  </w:r>
                  <w:r w:rsidR="008D1E72">
                    <w:rPr>
                      <w:sz w:val="16"/>
                      <w:lang w:val="en-US"/>
                    </w:rPr>
                    <w:t xml:space="preserve"> </w:t>
                  </w:r>
                  <w:proofErr w:type="spellStart"/>
                  <w:r w:rsidR="008D1E72">
                    <w:rPr>
                      <w:sz w:val="16"/>
                      <w:lang w:val="en-US"/>
                    </w:rPr>
                    <w:t>Bilder</w:t>
                  </w:r>
                  <w:proofErr w:type="spellEnd"/>
                  <w:r w:rsidRPr="00803A6B">
                    <w:rPr>
                      <w:sz w:val="16"/>
                      <w:lang w:val="en-US"/>
                    </w:rPr>
                    <w:t>: imago</w:t>
                  </w:r>
                  <w:r w:rsidR="008D1E72">
                    <w:rPr>
                      <w:sz w:val="16"/>
                      <w:lang w:val="en-US"/>
                    </w:rPr>
                    <w:t xml:space="preserve"> </w:t>
                  </w:r>
                  <w:r w:rsidRPr="00803A6B">
                    <w:rPr>
                      <w:sz w:val="16"/>
                      <w:lang w:val="en-US"/>
                    </w:rPr>
                    <w:t xml:space="preserve">/ Gottfried </w:t>
                  </w:r>
                  <w:proofErr w:type="spellStart"/>
                  <w:r w:rsidRPr="00803A6B">
                    <w:rPr>
                      <w:sz w:val="16"/>
                      <w:lang w:val="en-US"/>
                    </w:rPr>
                    <w:t>Czepluch</w:t>
                  </w:r>
                  <w:proofErr w:type="spellEnd"/>
                  <w:r>
                    <w:rPr>
                      <w:sz w:val="16"/>
                      <w:lang w:val="en-US"/>
                    </w:rPr>
                    <w:t xml:space="preserve">, </w:t>
                  </w:r>
                  <w:proofErr w:type="spellStart"/>
                  <w:r w:rsidRPr="00803A6B">
                    <w:rPr>
                      <w:sz w:val="16"/>
                      <w:lang w:val="en-US"/>
                    </w:rPr>
                    <w:t>CHROMORANGe</w:t>
                  </w:r>
                  <w:proofErr w:type="spellEnd"/>
                  <w:r>
                    <w:rPr>
                      <w:sz w:val="16"/>
                      <w:lang w:val="en-US"/>
                    </w:rPr>
                    <w:t xml:space="preserve">, </w:t>
                  </w:r>
                  <w:r w:rsidRPr="00803A6B">
                    <w:rPr>
                      <w:sz w:val="16"/>
                      <w:lang w:val="en-US"/>
                    </w:rPr>
                    <w:t>Westend61</w:t>
                  </w:r>
                  <w:r>
                    <w:rPr>
                      <w:sz w:val="16"/>
                      <w:lang w:val="en-US"/>
                    </w:rPr>
                    <w:t xml:space="preserve">, </w:t>
                  </w:r>
                  <w:proofErr w:type="spellStart"/>
                  <w:r w:rsidRPr="00803A6B">
                    <w:rPr>
                      <w:sz w:val="16"/>
                      <w:lang w:val="en-US"/>
                    </w:rPr>
                    <w:t>Panthermedia</w:t>
                  </w:r>
                  <w:proofErr w:type="spellEnd"/>
                  <w:r>
                    <w:rPr>
                      <w:sz w:val="16"/>
                      <w:lang w:val="en-US"/>
                    </w:rPr>
                    <w:t xml:space="preserve">, </w:t>
                  </w:r>
                  <w:proofErr w:type="spellStart"/>
                  <w:r w:rsidRPr="00803A6B">
                    <w:rPr>
                      <w:sz w:val="16"/>
                      <w:lang w:val="en-US"/>
                    </w:rPr>
                    <w:t>Anka</w:t>
                  </w:r>
                  <w:proofErr w:type="spellEnd"/>
                  <w:r w:rsidRPr="00803A6B">
                    <w:rPr>
                      <w:sz w:val="16"/>
                      <w:lang w:val="en-US"/>
                    </w:rPr>
                    <w:t xml:space="preserve"> Agency International</w:t>
                  </w:r>
                  <w:r>
                    <w:rPr>
                      <w:sz w:val="16"/>
                      <w:lang w:val="en-US"/>
                    </w:rPr>
                    <w:t xml:space="preserve">, </w:t>
                  </w:r>
                  <w:proofErr w:type="spellStart"/>
                  <w:r w:rsidRPr="00803A6B">
                    <w:rPr>
                      <w:sz w:val="16"/>
                      <w:lang w:val="en-US"/>
                    </w:rPr>
                    <w:t>viennaslide</w:t>
                  </w:r>
                  <w:proofErr w:type="spellEnd"/>
                  <w:r>
                    <w:rPr>
                      <w:sz w:val="16"/>
                      <w:lang w:val="en-US"/>
                    </w:rPr>
                    <w:t xml:space="preserve">, </w:t>
                  </w:r>
                  <w:proofErr w:type="spellStart"/>
                  <w:r w:rsidRPr="00803A6B">
                    <w:rPr>
                      <w:sz w:val="16"/>
                    </w:rPr>
                    <w:t>MiS</w:t>
                  </w:r>
                  <w:proofErr w:type="spellEnd"/>
                  <w:r>
                    <w:rPr>
                      <w:sz w:val="16"/>
                    </w:rPr>
                    <w:t xml:space="preserve">, </w:t>
                  </w:r>
                  <w:r w:rsidRPr="00803A6B">
                    <w:rPr>
                      <w:sz w:val="16"/>
                    </w:rPr>
                    <w:t xml:space="preserve">Karina </w:t>
                  </w:r>
                  <w:proofErr w:type="spellStart"/>
                  <w:r w:rsidRPr="00803A6B">
                    <w:rPr>
                      <w:sz w:val="16"/>
                    </w:rPr>
                    <w:t>Hessland</w:t>
                  </w:r>
                  <w:proofErr w:type="spellEnd"/>
                  <w:r>
                    <w:rPr>
                      <w:sz w:val="16"/>
                    </w:rPr>
                    <w:t xml:space="preserve">, </w:t>
                  </w:r>
                  <w:r w:rsidRPr="00803A6B">
                    <w:rPr>
                      <w:sz w:val="16"/>
                    </w:rPr>
                    <w:t>Rainer Unkel</w:t>
                  </w:r>
                </w:p>
              </w:txbxContent>
            </v:textbox>
          </v:shape>
        </w:pict>
      </w:r>
      <w:r>
        <w:rPr>
          <w:b/>
          <w:noProof/>
          <w:color w:val="E36C0A"/>
          <w:sz w:val="20"/>
          <w:szCs w:val="20"/>
        </w:rPr>
        <w:pict w14:anchorId="67F41304">
          <v:shape id="_x0000_s1026" type="#_x0000_t202" style="position:absolute;margin-left:-.8pt;margin-top:-17.45pt;width:483.7pt;height:24.85pt;z-index:251651584" fillcolor="#548dd4 [1951]" strokecolor="#548dd4">
            <v:textbox style="mso-next-textbox:#_x0000_s1026">
              <w:txbxContent>
                <w:p w14:paraId="566DEB46" w14:textId="379209D3" w:rsidR="00600CF5" w:rsidRPr="007A5B2F" w:rsidRDefault="000B3E62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r w:rsidRPr="000B3E62">
                    <w:rPr>
                      <w:b/>
                      <w:color w:val="FFFFFF" w:themeColor="background1"/>
                      <w:sz w:val="26"/>
                      <w:szCs w:val="26"/>
                    </w:rPr>
                    <w:t>Einstieg</w:t>
                  </w:r>
                </w:p>
              </w:txbxContent>
            </v:textbox>
          </v:shape>
        </w:pict>
      </w:r>
    </w:p>
    <w:p w14:paraId="6697C882" w14:textId="4CEA835B" w:rsidR="00CE3A0E" w:rsidRPr="00FC192B" w:rsidRDefault="000B3E62" w:rsidP="00FC192B">
      <w:pPr>
        <w:pStyle w:val="Listenabsatz"/>
        <w:spacing w:line="480" w:lineRule="auto"/>
        <w:ind w:left="0"/>
        <w:rPr>
          <w:b/>
          <w:sz w:val="28"/>
          <w:szCs w:val="22"/>
        </w:rPr>
      </w:pPr>
      <w:r w:rsidRPr="00FC192B">
        <w:rPr>
          <w:b/>
          <w:sz w:val="28"/>
          <w:szCs w:val="22"/>
        </w:rPr>
        <w:t>Arbeitsauftrag</w:t>
      </w:r>
    </w:p>
    <w:p w14:paraId="07CF7B57" w14:textId="5BBE1A0A" w:rsidR="000B3E62" w:rsidRDefault="00FC192B" w:rsidP="00FC192B">
      <w:pPr>
        <w:spacing w:line="360" w:lineRule="auto"/>
        <w:ind w:left="720"/>
        <w:rPr>
          <w:rFonts w:eastAsia="Comfortaa"/>
          <w:sz w:val="24"/>
        </w:rPr>
      </w:pPr>
      <w:r>
        <w:rPr>
          <w:noProof/>
          <w:szCs w:val="22"/>
        </w:rPr>
        <w:drawing>
          <wp:anchor distT="0" distB="0" distL="114300" distR="114300" simplePos="0" relativeHeight="251650560" behindDoc="0" locked="0" layoutInCell="1" allowOverlap="1" wp14:anchorId="2F9792B6" wp14:editId="69C2B561">
            <wp:simplePos x="0" y="0"/>
            <wp:positionH relativeFrom="column">
              <wp:posOffset>57785</wp:posOffset>
            </wp:positionH>
            <wp:positionV relativeFrom="paragraph">
              <wp:posOffset>7620</wp:posOffset>
            </wp:positionV>
            <wp:extent cx="416560" cy="421640"/>
            <wp:effectExtent l="0" t="0" r="0" b="0"/>
            <wp:wrapThrough wrapText="bothSides">
              <wp:wrapPolygon edited="0">
                <wp:start x="0" y="0"/>
                <wp:lineTo x="0" y="20494"/>
                <wp:lineTo x="20744" y="20494"/>
                <wp:lineTo x="20744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stif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3E62" w:rsidRPr="00211472">
        <w:rPr>
          <w:rFonts w:eastAsia="Comfortaa"/>
          <w:sz w:val="24"/>
        </w:rPr>
        <w:t>Schreibt unter die Lebensmittel, ob Produkte tierischen Ursprungs darin enthalten sind. Wenn ja, welche?</w:t>
      </w:r>
    </w:p>
    <w:p w14:paraId="7AA58198" w14:textId="32B925CA" w:rsidR="00FC192B" w:rsidRPr="00FC192B" w:rsidRDefault="00FC192B" w:rsidP="00FC192B">
      <w:pPr>
        <w:spacing w:line="360" w:lineRule="auto"/>
        <w:ind w:left="720"/>
        <w:rPr>
          <w:rFonts w:eastAsia="Comfortaa"/>
          <w:sz w:val="18"/>
        </w:rPr>
      </w:pPr>
    </w:p>
    <w:p w14:paraId="1685C0CF" w14:textId="75C4B403" w:rsidR="000B3E62" w:rsidRDefault="00EE6E67" w:rsidP="007D4B10">
      <w:pPr>
        <w:spacing w:line="360" w:lineRule="auto"/>
        <w:rPr>
          <w:rFonts w:eastAsia="Comfortaa"/>
          <w:sz w:val="24"/>
        </w:rPr>
      </w:pPr>
      <w:r>
        <w:rPr>
          <w:noProof/>
          <w:szCs w:val="22"/>
        </w:rPr>
        <w:pict w14:anchorId="5F4DD19D">
          <v:shape id="_x0000_s1052" type="#_x0000_t202" style="position:absolute;margin-left:365.45pt;margin-top:4.45pt;width:123.3pt;height:166.8pt;z-index:251655680" stroked="f">
            <v:textbox style="mso-next-textbox:#_x0000_s1052">
              <w:txbxContent>
                <w:p w14:paraId="3AD17505" w14:textId="77777777" w:rsidR="00E45C9A" w:rsidRDefault="00E45C9A" w:rsidP="00E45C9A">
                  <w:r>
                    <w:rPr>
                      <w:noProof/>
                    </w:rPr>
                    <w:drawing>
                      <wp:inline distT="0" distB="0" distL="0" distR="0" wp14:anchorId="5AD8198E" wp14:editId="3AA9762F">
                        <wp:extent cx="1368000" cy="1368000"/>
                        <wp:effectExtent l="0" t="0" r="0" b="0"/>
                        <wp:docPr id="3408" name="Grafik 34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08321DA" w14:textId="77777777" w:rsidR="00E45C9A" w:rsidRPr="00837744" w:rsidRDefault="00E45C9A" w:rsidP="00E45C9A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11B6644A" w14:textId="77777777" w:rsidR="00E45C9A" w:rsidRPr="00837744" w:rsidRDefault="00E45C9A" w:rsidP="00E45C9A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1D323849" w14:textId="77777777" w:rsidR="00E45C9A" w:rsidRPr="006438E5" w:rsidRDefault="00E45C9A" w:rsidP="00E45C9A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2AA61459" w14:textId="77777777" w:rsidR="00E45C9A" w:rsidRPr="006438E5" w:rsidRDefault="00E45C9A" w:rsidP="00E45C9A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40676D47" w14:textId="77777777" w:rsidR="00E45C9A" w:rsidRPr="006438E5" w:rsidRDefault="00E45C9A" w:rsidP="00E45C9A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rFonts w:eastAsia="Comfortaa"/>
          <w:noProof/>
          <w:sz w:val="24"/>
        </w:rPr>
        <w:pict w14:anchorId="5F4DD19D">
          <v:shape id="_x0000_s1032" type="#_x0000_t202" style="position:absolute;margin-left:0;margin-top:4.5pt;width:123.3pt;height:166.8pt;z-index:251652608" stroked="f">
            <v:textbox style="mso-next-textbox:#_x0000_s1032">
              <w:txbxContent>
                <w:p w14:paraId="5B44B0F2" w14:textId="77777777" w:rsidR="00AA149C" w:rsidRDefault="00AA149C" w:rsidP="00AA149C"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593B34C8" wp14:editId="0DB1C13A">
                        <wp:extent cx="1368000" cy="1368000"/>
                        <wp:effectExtent l="0" t="0" r="0" b="0"/>
                        <wp:docPr id="3385" name="Grafik 33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 rotWithShape="1"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  <w:p w14:paraId="75451CF6" w14:textId="77777777" w:rsidR="00AA149C" w:rsidRPr="00837744" w:rsidRDefault="00AA149C" w:rsidP="00AA149C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7774FC87" w14:textId="77777777" w:rsidR="00AA149C" w:rsidRPr="00837744" w:rsidRDefault="00AA149C" w:rsidP="00AA149C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5E08CE49" w14:textId="77777777" w:rsidR="00AA149C" w:rsidRPr="006438E5" w:rsidRDefault="00AA149C" w:rsidP="00AA149C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12DEC17B" w14:textId="77777777" w:rsidR="00AA149C" w:rsidRPr="006438E5" w:rsidRDefault="00AA149C" w:rsidP="00AA149C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06B141EF" w14:textId="77777777" w:rsidR="00AA149C" w:rsidRPr="006438E5" w:rsidRDefault="00AA149C" w:rsidP="00AA149C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0" type="#_x0000_t202" style="position:absolute;margin-left:240.9pt;margin-top:4.95pt;width:123.3pt;height:166.8pt;z-index:251653632" stroked="f">
            <v:textbox style="mso-next-textbox:#_x0000_s1050">
              <w:txbxContent>
                <w:p w14:paraId="75D2E2BE" w14:textId="77777777" w:rsidR="00E45C9A" w:rsidRDefault="00E45C9A" w:rsidP="00E45C9A">
                  <w:r>
                    <w:rPr>
                      <w:noProof/>
                    </w:rPr>
                    <w:drawing>
                      <wp:inline distT="0" distB="0" distL="0" distR="0" wp14:anchorId="271999AA" wp14:editId="1D923B36">
                        <wp:extent cx="1368000" cy="1368000"/>
                        <wp:effectExtent l="0" t="0" r="0" b="0"/>
                        <wp:docPr id="3390" name="Grafik 33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6518943" w14:textId="77777777" w:rsidR="00E45C9A" w:rsidRPr="00837744" w:rsidRDefault="00E45C9A" w:rsidP="00E45C9A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710B9B17" w14:textId="77777777" w:rsidR="00E45C9A" w:rsidRPr="00837744" w:rsidRDefault="00E45C9A" w:rsidP="00E45C9A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6549B3B2" w14:textId="77777777" w:rsidR="00E45C9A" w:rsidRPr="006438E5" w:rsidRDefault="00E45C9A" w:rsidP="00E45C9A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577F94B2" w14:textId="77777777" w:rsidR="00E45C9A" w:rsidRPr="006438E5" w:rsidRDefault="00E45C9A" w:rsidP="00E45C9A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5478531E" w14:textId="77777777" w:rsidR="00E45C9A" w:rsidRPr="006438E5" w:rsidRDefault="00E45C9A" w:rsidP="00E45C9A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1" type="#_x0000_t202" style="position:absolute;margin-left:122.5pt;margin-top:4.95pt;width:123.3pt;height:166.8pt;z-index:251654656" stroked="f">
            <v:textbox style="mso-next-textbox:#_x0000_s1051">
              <w:txbxContent>
                <w:p w14:paraId="42220835" w14:textId="77777777" w:rsidR="00E45C9A" w:rsidRDefault="00E45C9A" w:rsidP="00E45C9A">
                  <w:r>
                    <w:rPr>
                      <w:noProof/>
                    </w:rPr>
                    <w:drawing>
                      <wp:inline distT="0" distB="0" distL="0" distR="0" wp14:anchorId="46E5C529" wp14:editId="63F0EEEE">
                        <wp:extent cx="1368000" cy="1368000"/>
                        <wp:effectExtent l="0" t="0" r="0" b="0"/>
                        <wp:docPr id="3395" name="Grafik 339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EA1B258" w14:textId="77777777" w:rsidR="00E45C9A" w:rsidRPr="00837744" w:rsidRDefault="00E45C9A" w:rsidP="00E45C9A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0C43B2B0" w14:textId="77777777" w:rsidR="00E45C9A" w:rsidRPr="00837744" w:rsidRDefault="00E45C9A" w:rsidP="00E45C9A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1C2ABFD0" w14:textId="77777777" w:rsidR="00E45C9A" w:rsidRPr="006438E5" w:rsidRDefault="00E45C9A" w:rsidP="00E45C9A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2F0D590B" w14:textId="77777777" w:rsidR="00E45C9A" w:rsidRPr="006438E5" w:rsidRDefault="00E45C9A" w:rsidP="00E45C9A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2E1DC39A" w14:textId="77777777" w:rsidR="00E45C9A" w:rsidRPr="006438E5" w:rsidRDefault="00E45C9A" w:rsidP="00E45C9A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</w:p>
    <w:p w14:paraId="25501432" w14:textId="3E14FDEF" w:rsidR="000B3E62" w:rsidRPr="00211472" w:rsidRDefault="000B3E62" w:rsidP="000B3E62">
      <w:pPr>
        <w:spacing w:line="360" w:lineRule="auto"/>
        <w:rPr>
          <w:rFonts w:eastAsia="Comfortaa"/>
          <w:sz w:val="24"/>
        </w:rPr>
      </w:pPr>
    </w:p>
    <w:p w14:paraId="5EE8108B" w14:textId="6A5A4F95" w:rsidR="000B3E62" w:rsidRDefault="000B3E62" w:rsidP="000B3E62">
      <w:pPr>
        <w:pStyle w:val="Listenabsatz"/>
        <w:spacing w:line="360" w:lineRule="auto"/>
        <w:ind w:left="0"/>
        <w:rPr>
          <w:szCs w:val="22"/>
        </w:rPr>
      </w:pPr>
    </w:p>
    <w:p w14:paraId="52FCE458" w14:textId="69199848" w:rsidR="006438E5" w:rsidRDefault="006438E5" w:rsidP="000B3E62">
      <w:pPr>
        <w:pStyle w:val="Listenabsatz"/>
        <w:spacing w:line="360" w:lineRule="auto"/>
        <w:ind w:left="0"/>
        <w:rPr>
          <w:szCs w:val="22"/>
        </w:rPr>
      </w:pPr>
    </w:p>
    <w:p w14:paraId="3FF53F86" w14:textId="218719CA" w:rsidR="006438E5" w:rsidRDefault="006438E5" w:rsidP="000B3E62">
      <w:pPr>
        <w:pStyle w:val="Listenabsatz"/>
        <w:spacing w:line="360" w:lineRule="auto"/>
        <w:ind w:left="0"/>
        <w:rPr>
          <w:szCs w:val="22"/>
        </w:rPr>
      </w:pPr>
    </w:p>
    <w:p w14:paraId="1E85CF22" w14:textId="0986FA09" w:rsidR="006438E5" w:rsidRPr="006438E5" w:rsidRDefault="00EE6E67" w:rsidP="000B3E62">
      <w:pPr>
        <w:pStyle w:val="Listenabsatz"/>
        <w:spacing w:line="360" w:lineRule="auto"/>
        <w:ind w:left="0"/>
        <w:rPr>
          <w:b/>
          <w:sz w:val="32"/>
          <w:szCs w:val="32"/>
        </w:rPr>
      </w:pPr>
      <w:r>
        <w:rPr>
          <w:noProof/>
          <w:szCs w:val="22"/>
        </w:rPr>
        <w:pict w14:anchorId="5F4DD19D">
          <v:shape id="_x0000_s1056" type="#_x0000_t202" style="position:absolute;margin-left:365.45pt;margin-top:73.15pt;width:123.3pt;height:166.8pt;z-index:251659776" stroked="f">
            <v:textbox style="mso-next-textbox:#_x0000_s1056">
              <w:txbxContent>
                <w:p w14:paraId="0645E836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044AEA73" wp14:editId="5415494A">
                        <wp:extent cx="1368000" cy="1368000"/>
                        <wp:effectExtent l="0" t="0" r="0" b="0"/>
                        <wp:docPr id="3416" name="Grafik 34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EA2154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2B0D78D2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3EE0D9F2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5315E198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097C6568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60" type="#_x0000_t202" style="position:absolute;margin-left:365.95pt;margin-top:243.7pt;width:123.3pt;height:166.8pt;z-index:251663872" stroked="f">
            <v:textbox style="mso-next-textbox:#_x0000_s1060">
              <w:txbxContent>
                <w:p w14:paraId="515BF826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45388FD9" wp14:editId="11960E6E">
                        <wp:extent cx="1368000" cy="1368000"/>
                        <wp:effectExtent l="0" t="0" r="0" b="0"/>
                        <wp:docPr id="3428" name="Grafik 342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04BA48B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00F44111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3570D11D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44131842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2B966F4C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9" type="#_x0000_t202" style="position:absolute;margin-left:123pt;margin-top:244.2pt;width:123.3pt;height:166.8pt;z-index:251662848" stroked="f">
            <v:textbox style="mso-next-textbox:#_x0000_s1059">
              <w:txbxContent>
                <w:p w14:paraId="44F52717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605E8BBF" wp14:editId="2D68C342">
                        <wp:extent cx="1368000" cy="1368000"/>
                        <wp:effectExtent l="0" t="0" r="0" b="0"/>
                        <wp:docPr id="3427" name="Grafik 342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BE97DA4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1785BFB7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01189FBC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28B49104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322C1641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8" type="#_x0000_t202" style="position:absolute;margin-left:241.4pt;margin-top:244.2pt;width:123.3pt;height:166.8pt;z-index:251661824" stroked="f">
            <v:textbox style="mso-next-textbox:#_x0000_s1058">
              <w:txbxContent>
                <w:p w14:paraId="234164AF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5C7E36D7" wp14:editId="4A6DB8DF">
                        <wp:extent cx="1368000" cy="1368000"/>
                        <wp:effectExtent l="0" t="0" r="0" b="0"/>
                        <wp:docPr id="3426" name="Grafik 342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EC04938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51C5B34C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287C4F2A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43F5CEF5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48115888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7" type="#_x0000_t202" style="position:absolute;margin-left:.5pt;margin-top:243.75pt;width:123.3pt;height:166.8pt;z-index:251660800" stroked="f">
            <v:textbox style="mso-next-textbox:#_x0000_s1057">
              <w:txbxContent>
                <w:p w14:paraId="4117006E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22F9CA4D" wp14:editId="334129F1">
                        <wp:extent cx="1368000" cy="1368000"/>
                        <wp:effectExtent l="0" t="0" r="0" b="0"/>
                        <wp:docPr id="3425" name="Grafik 34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784C96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641EDB0D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0EC66348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6BDB87A9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5FF05BAC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4" type="#_x0000_t202" style="position:absolute;margin-left:240.9pt;margin-top:73.65pt;width:123.3pt;height:166.8pt;z-index:251657728" stroked="f">
            <v:textbox style="mso-next-textbox:#_x0000_s1054">
              <w:txbxContent>
                <w:p w14:paraId="3FD294B3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193DB247" wp14:editId="7200C5AE">
                        <wp:extent cx="1368000" cy="1368000"/>
                        <wp:effectExtent l="0" t="0" r="0" b="0"/>
                        <wp:docPr id="3414" name="Grafik 341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C9F6375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59B73D78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65BE06BF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4615CBA4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4D322EE4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3" type="#_x0000_t202" style="position:absolute;margin-left:0;margin-top:73.2pt;width:123.3pt;height:166.8pt;z-index:251656704" stroked="f">
            <v:textbox style="mso-next-textbox:#_x0000_s1053">
              <w:txbxContent>
                <w:p w14:paraId="02334C89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4F60F3A5" wp14:editId="197627CE">
                        <wp:extent cx="1368000" cy="1368000"/>
                        <wp:effectExtent l="0" t="0" r="0" b="0"/>
                        <wp:docPr id="3413" name="Grafik 341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50BE76F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34BA41A1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68747FB7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58546FF3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3A57A4FB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>
        <w:rPr>
          <w:noProof/>
          <w:szCs w:val="22"/>
        </w:rPr>
        <w:pict w14:anchorId="5F4DD19D">
          <v:shape id="_x0000_s1055" type="#_x0000_t202" style="position:absolute;margin-left:122.5pt;margin-top:73.65pt;width:123.3pt;height:166.8pt;z-index:251658752" stroked="f">
            <v:textbox style="mso-next-textbox:#_x0000_s1055">
              <w:txbxContent>
                <w:p w14:paraId="17E30862" w14:textId="77777777" w:rsidR="00837744" w:rsidRDefault="00837744" w:rsidP="00837744">
                  <w:r>
                    <w:rPr>
                      <w:noProof/>
                    </w:rPr>
                    <w:drawing>
                      <wp:inline distT="0" distB="0" distL="0" distR="0" wp14:anchorId="1D922B85" wp14:editId="4475E8BC">
                        <wp:extent cx="1368000" cy="1368000"/>
                        <wp:effectExtent l="0" t="0" r="0" b="0"/>
                        <wp:docPr id="3415" name="Grafik 341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6"/>
                                <pic:cNvPicPr/>
                              </pic:nvPicPr>
                              <pic:blipFill>
                                <a:blip r:embed="rId2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8000" cy="13680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BC5624D" w14:textId="77777777" w:rsidR="00837744" w:rsidRPr="00837744" w:rsidRDefault="00837744" w:rsidP="00837744">
                  <w:pPr>
                    <w:pBdr>
                      <w:bottom w:val="single" w:sz="12" w:space="1" w:color="auto"/>
                    </w:pBdr>
                    <w:rPr>
                      <w:color w:val="808080" w:themeColor="background1" w:themeShade="80"/>
                      <w:sz w:val="36"/>
                    </w:rPr>
                  </w:pPr>
                </w:p>
                <w:p w14:paraId="5E5927D8" w14:textId="77777777" w:rsidR="00837744" w:rsidRPr="00837744" w:rsidRDefault="00837744" w:rsidP="00837744">
                  <w:pPr>
                    <w:rPr>
                      <w:color w:val="808080" w:themeColor="background1" w:themeShade="80"/>
                      <w:sz w:val="36"/>
                    </w:rPr>
                  </w:pPr>
                </w:p>
                <w:p w14:paraId="1D5A7DAF" w14:textId="77777777" w:rsidR="00837744" w:rsidRPr="006438E5" w:rsidRDefault="00837744" w:rsidP="00837744">
                  <w:pPr>
                    <w:pBdr>
                      <w:top w:val="single" w:sz="12" w:space="1" w:color="auto"/>
                      <w:bottom w:val="single" w:sz="12" w:space="1" w:color="auto"/>
                    </w:pBdr>
                    <w:rPr>
                      <w:color w:val="808080" w:themeColor="background1" w:themeShade="80"/>
                      <w:sz w:val="32"/>
                    </w:rPr>
                  </w:pPr>
                </w:p>
                <w:p w14:paraId="339471D9" w14:textId="77777777" w:rsidR="00837744" w:rsidRPr="006438E5" w:rsidRDefault="00837744" w:rsidP="00837744">
                  <w:pPr>
                    <w:rPr>
                      <w:color w:val="808080" w:themeColor="background1" w:themeShade="80"/>
                      <w:sz w:val="32"/>
                    </w:rPr>
                  </w:pPr>
                </w:p>
                <w:p w14:paraId="60E0726A" w14:textId="77777777" w:rsidR="00837744" w:rsidRPr="006438E5" w:rsidRDefault="00837744" w:rsidP="00837744">
                  <w:pPr>
                    <w:rPr>
                      <w:sz w:val="32"/>
                    </w:rPr>
                  </w:pPr>
                </w:p>
              </w:txbxContent>
            </v:textbox>
          </v:shape>
        </w:pict>
      </w:r>
      <w:r w:rsidR="006438E5">
        <w:rPr>
          <w:szCs w:val="22"/>
        </w:rPr>
        <w:t xml:space="preserve"> </w:t>
      </w:r>
      <w:r w:rsidR="006438E5">
        <w:rPr>
          <w:b/>
          <w:sz w:val="32"/>
          <w:szCs w:val="32"/>
        </w:rPr>
        <w:t xml:space="preserve">    </w:t>
      </w:r>
    </w:p>
    <w:sectPr w:rsidR="006438E5" w:rsidRPr="006438E5" w:rsidSect="00BF641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ACC446" w14:textId="77777777" w:rsidR="00CA4C92" w:rsidRDefault="00CA4C92" w:rsidP="00263140">
      <w:r>
        <w:separator/>
      </w:r>
    </w:p>
  </w:endnote>
  <w:endnote w:type="continuationSeparator" w:id="0">
    <w:p w14:paraId="531716DF" w14:textId="77777777"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24EB59F-7833-4921-882D-32CFA31FD459}"/>
    <w:embedBold r:id="rId2" w:fontKey="{2C22FABE-5617-481A-B7B9-80756A53955E}"/>
    <w:embedItalic r:id="rId3" w:fontKey="{61BF47E8-88F9-49FA-B2F2-1023FEBE85C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4" w:fontKey="{8790F0BA-E389-43B2-9FBB-425A4ACF6FD9}"/>
    <w:embedBold r:id="rId5" w:fontKey="{28BA001C-B09A-4527-B3EC-4E07B74421BD}"/>
    <w:embedBoldItalic r:id="rId6" w:fontKey="{C7996EDA-F1D4-4C08-9A72-F3B8270FBC0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DF690B2-DCB5-4EED-9586-29BAA83B6389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altName w:val="Times New Roman"/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8" w:fontKey="{05137D7F-466D-435D-8247-6A8C6E9B134F}"/>
  </w:font>
  <w:font w:name="Comfortaa">
    <w:altName w:val="Calibri"/>
    <w:charset w:val="00"/>
    <w:family w:val="auto"/>
    <w:pitch w:val="default"/>
  </w:font>
  <w:font w:name="ITCOfficinaSans LT Book">
    <w:altName w:val="Calibri"/>
    <w:panose1 w:val="02000506040000020003"/>
    <w:charset w:val="00"/>
    <w:family w:val="auto"/>
    <w:pitch w:val="variable"/>
    <w:sig w:usb0="800000A7" w:usb1="00000040" w:usb2="00000000" w:usb3="00000000" w:csb0="00000009" w:csb1="00000000"/>
    <w:embedRegular r:id="rId9" w:fontKey="{377D0BAD-107D-4674-AAB4-1FF6EB3DD0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35F38" w14:textId="77777777" w:rsidR="00C03F50" w:rsidRDefault="00C03F5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5476B" w14:textId="77777777" w:rsidR="00D11D6F" w:rsidRDefault="00D11D6F" w:rsidP="000266E8">
    <w:pPr>
      <w:pStyle w:val="Fuzeile"/>
      <w:rPr>
        <w:b/>
        <w:sz w:val="18"/>
        <w:szCs w:val="18"/>
      </w:rPr>
    </w:pPr>
  </w:p>
  <w:p w14:paraId="6B9198BA" w14:textId="77777777" w:rsidR="00D11D6F" w:rsidRDefault="00D11D6F" w:rsidP="000266E8">
    <w:pPr>
      <w:pStyle w:val="Fuzeile"/>
      <w:rPr>
        <w:b/>
        <w:sz w:val="18"/>
        <w:szCs w:val="18"/>
      </w:rPr>
    </w:pPr>
  </w:p>
  <w:p w14:paraId="4B9D1500" w14:textId="77777777"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 wp14:anchorId="1A25FAAF" wp14:editId="3E0EBCCD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ABF302" w14:textId="77777777" w:rsidR="00C03F50" w:rsidRDefault="00C03F5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8AB93" w14:textId="77777777" w:rsidR="00CA4C92" w:rsidRDefault="00CA4C92" w:rsidP="00263140">
      <w:r>
        <w:separator/>
      </w:r>
    </w:p>
  </w:footnote>
  <w:footnote w:type="continuationSeparator" w:id="0">
    <w:p w14:paraId="62494BD8" w14:textId="77777777"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F6DBEA" w14:textId="77777777" w:rsidR="00C03F50" w:rsidRDefault="00C03F5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1E6C95" w14:textId="1485AA70" w:rsidR="00263140" w:rsidRPr="00C322FF" w:rsidRDefault="00EE6E67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 w14:anchorId="4D889EBF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 wp14:anchorId="0D3EE11A" wp14:editId="404E6282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962E2">
      <w:rPr>
        <w:b/>
        <w:sz w:val="24"/>
      </w:rPr>
      <w:t xml:space="preserve">Arbeitsblatt </w:t>
    </w:r>
    <w:r w:rsidR="000B3E62">
      <w:rPr>
        <w:b/>
        <w:sz w:val="24"/>
      </w:rPr>
      <w:t>1</w:t>
    </w:r>
    <w:r w:rsidR="000F4635" w:rsidRPr="00C322FF">
      <w:rPr>
        <w:b/>
      </w:rPr>
      <w:tab/>
    </w:r>
  </w:p>
  <w:p w14:paraId="1D383E4A" w14:textId="77777777"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14:paraId="11BA4C2A" w14:textId="5CFE8C6E" w:rsidR="00C4168F" w:rsidRPr="00686FB4" w:rsidRDefault="00C03F50" w:rsidP="00BF6418">
    <w:pPr>
      <w:pStyle w:val="Kopfzeile"/>
      <w:shd w:val="clear" w:color="auto" w:fill="DBE5F1"/>
      <w:spacing w:before="60" w:after="60"/>
      <w:rPr>
        <w:sz w:val="16"/>
        <w:szCs w:val="16"/>
      </w:rPr>
    </w:pPr>
    <w:r w:rsidRPr="00C03F50">
      <w:rPr>
        <w:sz w:val="16"/>
        <w:szCs w:val="16"/>
      </w:rPr>
      <w:t>Tierhaltung - Woher kommt unser Fleisch?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="006166C0" w:rsidRPr="006166C0">
      <w:rPr>
        <w:sz w:val="16"/>
        <w:szCs w:val="16"/>
      </w:rPr>
      <w:t>46800194</w:t>
    </w:r>
    <w:r w:rsidR="00E061F5" w:rsidRPr="00686FB4">
      <w:rPr>
        <w:sz w:val="16"/>
        <w:szCs w:val="16"/>
      </w:rPr>
      <w:t xml:space="preserve"> (DVD-Signatur Medienzentren)</w:t>
    </w:r>
  </w:p>
  <w:p w14:paraId="3308B256" w14:textId="77777777" w:rsidR="00BF6418" w:rsidRDefault="00BF6418" w:rsidP="00BF6418">
    <w:pPr>
      <w:pStyle w:val="Kopfzeile"/>
      <w:shd w:val="clear" w:color="auto" w:fill="DBE5F1"/>
      <w:spacing w:before="60" w:after="60"/>
      <w:rPr>
        <w:rFonts w:ascii="ITCOfficinaSans LT Book" w:hAnsi="ITCOfficinaSans LT Book"/>
        <w:sz w:val="6"/>
        <w:szCs w:val="6"/>
      </w:rPr>
    </w:pPr>
  </w:p>
  <w:p w14:paraId="6FAE673A" w14:textId="77777777" w:rsidR="0002080A" w:rsidRDefault="0002080A" w:rsidP="0002080A"/>
  <w:p w14:paraId="10BB220C" w14:textId="77777777" w:rsidR="0002080A" w:rsidRPr="00BF6418" w:rsidRDefault="0002080A" w:rsidP="0002080A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68E81B" w14:textId="77777777" w:rsidR="00C03F50" w:rsidRDefault="00C03F5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5.5pt;height:116.25pt" o:bullet="t">
        <v:imagedata r:id="rId1" o:title="02_gruppenarbeit"/>
      </v:shape>
    </w:pict>
  </w:numPicBullet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7915AFA"/>
    <w:multiLevelType w:val="hybridMultilevel"/>
    <w:tmpl w:val="68F04F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070B60"/>
    <w:multiLevelType w:val="hybridMultilevel"/>
    <w:tmpl w:val="C0285C6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263C7"/>
    <w:multiLevelType w:val="hybridMultilevel"/>
    <w:tmpl w:val="11E246C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0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D80BED"/>
    <w:multiLevelType w:val="hybridMultilevel"/>
    <w:tmpl w:val="8C1451A4"/>
    <w:lvl w:ilvl="0" w:tplc="EE56078E">
      <w:numFmt w:val="bullet"/>
      <w:lvlText w:val=""/>
      <w:lvlPicBulletId w:val="0"/>
      <w:lvlJc w:val="left"/>
      <w:pPr>
        <w:ind w:left="720" w:hanging="360"/>
      </w:pPr>
      <w:rPr>
        <w:rFonts w:ascii="Symbol" w:eastAsia="Calibri" w:hAnsi="Symbol" w:cs="Calibri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6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34CB0D33"/>
    <w:multiLevelType w:val="hybridMultilevel"/>
    <w:tmpl w:val="1078107A"/>
    <w:lvl w:ilvl="0" w:tplc="F774CF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B296114"/>
    <w:multiLevelType w:val="hybridMultilevel"/>
    <w:tmpl w:val="C248EEFC"/>
    <w:lvl w:ilvl="0" w:tplc="3C7026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6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8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9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0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32" w15:restartNumberingAfterBreak="0">
    <w:nsid w:val="60DF16C5"/>
    <w:multiLevelType w:val="hybridMultilevel"/>
    <w:tmpl w:val="5D96C26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35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8" w15:restartNumberingAfterBreak="0">
    <w:nsid w:val="6ECA17A4"/>
    <w:multiLevelType w:val="hybridMultilevel"/>
    <w:tmpl w:val="31E466A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0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41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2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40"/>
  </w:num>
  <w:num w:numId="3">
    <w:abstractNumId w:val="1"/>
  </w:num>
  <w:num w:numId="4">
    <w:abstractNumId w:val="34"/>
  </w:num>
  <w:num w:numId="5">
    <w:abstractNumId w:val="25"/>
  </w:num>
  <w:num w:numId="6">
    <w:abstractNumId w:val="9"/>
  </w:num>
  <w:num w:numId="7">
    <w:abstractNumId w:val="41"/>
  </w:num>
  <w:num w:numId="8">
    <w:abstractNumId w:val="0"/>
  </w:num>
  <w:num w:numId="9">
    <w:abstractNumId w:val="39"/>
  </w:num>
  <w:num w:numId="10">
    <w:abstractNumId w:val="29"/>
  </w:num>
  <w:num w:numId="11">
    <w:abstractNumId w:val="5"/>
  </w:num>
  <w:num w:numId="12">
    <w:abstractNumId w:val="17"/>
  </w:num>
  <w:num w:numId="13">
    <w:abstractNumId w:val="37"/>
  </w:num>
  <w:num w:numId="14">
    <w:abstractNumId w:val="15"/>
  </w:num>
  <w:num w:numId="15">
    <w:abstractNumId w:val="22"/>
  </w:num>
  <w:num w:numId="16">
    <w:abstractNumId w:val="30"/>
  </w:num>
  <w:num w:numId="17">
    <w:abstractNumId w:val="23"/>
  </w:num>
  <w:num w:numId="18">
    <w:abstractNumId w:val="28"/>
  </w:num>
  <w:num w:numId="19">
    <w:abstractNumId w:val="3"/>
  </w:num>
  <w:num w:numId="20">
    <w:abstractNumId w:val="27"/>
  </w:num>
  <w:num w:numId="21">
    <w:abstractNumId w:val="18"/>
  </w:num>
  <w:num w:numId="22">
    <w:abstractNumId w:val="24"/>
  </w:num>
  <w:num w:numId="23">
    <w:abstractNumId w:val="11"/>
  </w:num>
  <w:num w:numId="24">
    <w:abstractNumId w:val="20"/>
  </w:num>
  <w:num w:numId="25">
    <w:abstractNumId w:val="42"/>
  </w:num>
  <w:num w:numId="26">
    <w:abstractNumId w:val="33"/>
  </w:num>
  <w:num w:numId="27">
    <w:abstractNumId w:val="13"/>
  </w:num>
  <w:num w:numId="28">
    <w:abstractNumId w:val="31"/>
  </w:num>
  <w:num w:numId="29">
    <w:abstractNumId w:val="2"/>
  </w:num>
  <w:num w:numId="30">
    <w:abstractNumId w:val="26"/>
  </w:num>
  <w:num w:numId="31">
    <w:abstractNumId w:val="4"/>
  </w:num>
  <w:num w:numId="32">
    <w:abstractNumId w:val="14"/>
  </w:num>
  <w:num w:numId="33">
    <w:abstractNumId w:val="16"/>
  </w:num>
  <w:num w:numId="34">
    <w:abstractNumId w:val="10"/>
  </w:num>
  <w:num w:numId="35">
    <w:abstractNumId w:val="35"/>
  </w:num>
  <w:num w:numId="36">
    <w:abstractNumId w:val="12"/>
  </w:num>
  <w:num w:numId="37">
    <w:abstractNumId w:val="7"/>
  </w:num>
  <w:num w:numId="38">
    <w:abstractNumId w:val="6"/>
  </w:num>
  <w:num w:numId="39">
    <w:abstractNumId w:val="32"/>
  </w:num>
  <w:num w:numId="40">
    <w:abstractNumId w:val="8"/>
  </w:num>
  <w:num w:numId="41">
    <w:abstractNumId w:val="38"/>
  </w:num>
  <w:num w:numId="42">
    <w:abstractNumId w:val="21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548dd4"/>
      <o:colormenu v:ext="edit" fillcolor="none" strokecolor="none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77730"/>
    <w:rsid w:val="000B3E62"/>
    <w:rsid w:val="000C428C"/>
    <w:rsid w:val="000D368D"/>
    <w:rsid w:val="000D7308"/>
    <w:rsid w:val="000E5125"/>
    <w:rsid w:val="000F323C"/>
    <w:rsid w:val="000F4635"/>
    <w:rsid w:val="000F7A9C"/>
    <w:rsid w:val="0011231D"/>
    <w:rsid w:val="00123A71"/>
    <w:rsid w:val="00126A61"/>
    <w:rsid w:val="00177282"/>
    <w:rsid w:val="001B690E"/>
    <w:rsid w:val="001C0552"/>
    <w:rsid w:val="001D4930"/>
    <w:rsid w:val="001E0DFA"/>
    <w:rsid w:val="001F3E1F"/>
    <w:rsid w:val="0024235D"/>
    <w:rsid w:val="00242D85"/>
    <w:rsid w:val="00251FA6"/>
    <w:rsid w:val="00263140"/>
    <w:rsid w:val="002841AF"/>
    <w:rsid w:val="002A66EB"/>
    <w:rsid w:val="002B6940"/>
    <w:rsid w:val="00310AB4"/>
    <w:rsid w:val="003142A3"/>
    <w:rsid w:val="00327508"/>
    <w:rsid w:val="00341A77"/>
    <w:rsid w:val="00341FB8"/>
    <w:rsid w:val="0034691A"/>
    <w:rsid w:val="00382A0C"/>
    <w:rsid w:val="00384789"/>
    <w:rsid w:val="00393F54"/>
    <w:rsid w:val="003979D8"/>
    <w:rsid w:val="003A076E"/>
    <w:rsid w:val="003A7B93"/>
    <w:rsid w:val="003B0774"/>
    <w:rsid w:val="003B5262"/>
    <w:rsid w:val="003B7796"/>
    <w:rsid w:val="00401AD6"/>
    <w:rsid w:val="00424F70"/>
    <w:rsid w:val="00482533"/>
    <w:rsid w:val="004B268D"/>
    <w:rsid w:val="004D158B"/>
    <w:rsid w:val="004D1C66"/>
    <w:rsid w:val="004E0585"/>
    <w:rsid w:val="005357E7"/>
    <w:rsid w:val="00543741"/>
    <w:rsid w:val="00547257"/>
    <w:rsid w:val="005631E9"/>
    <w:rsid w:val="00584417"/>
    <w:rsid w:val="00593043"/>
    <w:rsid w:val="005940D8"/>
    <w:rsid w:val="00600CF5"/>
    <w:rsid w:val="006143CB"/>
    <w:rsid w:val="006166C0"/>
    <w:rsid w:val="00623C59"/>
    <w:rsid w:val="00627672"/>
    <w:rsid w:val="00630C9D"/>
    <w:rsid w:val="006438E5"/>
    <w:rsid w:val="006832F7"/>
    <w:rsid w:val="00686FB4"/>
    <w:rsid w:val="006B0A1A"/>
    <w:rsid w:val="006B4884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972A4"/>
    <w:rsid w:val="007A5B2F"/>
    <w:rsid w:val="007D2B2C"/>
    <w:rsid w:val="007D4B10"/>
    <w:rsid w:val="007F06B5"/>
    <w:rsid w:val="007F3397"/>
    <w:rsid w:val="007F76BD"/>
    <w:rsid w:val="008018DF"/>
    <w:rsid w:val="00803A6B"/>
    <w:rsid w:val="008057D1"/>
    <w:rsid w:val="00810655"/>
    <w:rsid w:val="00826EE4"/>
    <w:rsid w:val="0083016D"/>
    <w:rsid w:val="00837744"/>
    <w:rsid w:val="00873320"/>
    <w:rsid w:val="008C0A7E"/>
    <w:rsid w:val="008D1E72"/>
    <w:rsid w:val="008D370F"/>
    <w:rsid w:val="008D489A"/>
    <w:rsid w:val="008D7FD3"/>
    <w:rsid w:val="009140C5"/>
    <w:rsid w:val="009178F3"/>
    <w:rsid w:val="00920224"/>
    <w:rsid w:val="00957A02"/>
    <w:rsid w:val="009724BB"/>
    <w:rsid w:val="009962E2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A149C"/>
    <w:rsid w:val="00AB506B"/>
    <w:rsid w:val="00AB7905"/>
    <w:rsid w:val="00AE2A3F"/>
    <w:rsid w:val="00AE7E00"/>
    <w:rsid w:val="00AF0624"/>
    <w:rsid w:val="00B36E8C"/>
    <w:rsid w:val="00B7793F"/>
    <w:rsid w:val="00B83910"/>
    <w:rsid w:val="00B939F7"/>
    <w:rsid w:val="00BC7FC6"/>
    <w:rsid w:val="00BF2E90"/>
    <w:rsid w:val="00BF35F4"/>
    <w:rsid w:val="00BF6418"/>
    <w:rsid w:val="00C03F50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A6EB2"/>
    <w:rsid w:val="00CC1F14"/>
    <w:rsid w:val="00CC6745"/>
    <w:rsid w:val="00CD3472"/>
    <w:rsid w:val="00CD49F8"/>
    <w:rsid w:val="00CE3A0E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45C9A"/>
    <w:rsid w:val="00E647BA"/>
    <w:rsid w:val="00E64C96"/>
    <w:rsid w:val="00E741FA"/>
    <w:rsid w:val="00E935CC"/>
    <w:rsid w:val="00EC648E"/>
    <w:rsid w:val="00EC7A15"/>
    <w:rsid w:val="00EE6E67"/>
    <w:rsid w:val="00F0275C"/>
    <w:rsid w:val="00F0785F"/>
    <w:rsid w:val="00F25B77"/>
    <w:rsid w:val="00F32848"/>
    <w:rsid w:val="00F55422"/>
    <w:rsid w:val="00F65453"/>
    <w:rsid w:val="00F83234"/>
    <w:rsid w:val="00F850BD"/>
    <w:rsid w:val="00F87ACA"/>
    <w:rsid w:val="00F94B28"/>
    <w:rsid w:val="00FA189E"/>
    <w:rsid w:val="00FB36C0"/>
    <w:rsid w:val="00FC192B"/>
    <w:rsid w:val="00FD6639"/>
    <w:rsid w:val="00FE0174"/>
    <w:rsid w:val="00FE131A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548dd4"/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67D0BBE1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  <w:style w:type="character" w:styleId="Platzhaltertext">
    <w:name w:val="Placeholder Text"/>
    <w:basedOn w:val="Absatz-Standardschriftart"/>
    <w:uiPriority w:val="99"/>
    <w:semiHidden/>
    <w:rsid w:val="009202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35641-79D0-4089-8A40-BF4D877E6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40B808F1.dotm</Template>
  <TotalTime>0</TotalTime>
  <Pages>1</Pages>
  <Words>20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Tierhaltung - Woher kommt unser Fleisch?</dc:title>
  <dc:creator>SWR Planet Schule</dc:creator>
  <cp:lastModifiedBy>Oelschläger, Jutta</cp:lastModifiedBy>
  <cp:revision>25</cp:revision>
  <cp:lastPrinted>2019-04-25T10:20:00Z</cp:lastPrinted>
  <dcterms:created xsi:type="dcterms:W3CDTF">2017-07-12T08:13:00Z</dcterms:created>
  <dcterms:modified xsi:type="dcterms:W3CDTF">2019-05-23T11:45:00Z</dcterms:modified>
</cp:coreProperties>
</file>