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4D6" w:rsidRPr="00125493" w:rsidRDefault="00125493" w:rsidP="00125493">
      <w:pPr>
        <w:shd w:val="clear" w:color="auto" w:fill="3860A8"/>
        <w:rPr>
          <w:rFonts w:ascii="Droid Sans" w:hAnsi="Droid Sans" w:cs="Droid Sans"/>
          <w:b/>
          <w:bCs/>
          <w:color w:val="FFFFFF" w:themeColor="background1"/>
        </w:rPr>
      </w:pPr>
      <w:bookmarkStart w:id="0" w:name="_Hlk66790112"/>
      <w:r w:rsidRPr="00125493">
        <w:rPr>
          <w:rFonts w:ascii="Droid Sans" w:hAnsi="Droid Sans" w:cs="Droid Sans"/>
          <w:b/>
          <w:bCs/>
          <w:color w:val="FFFFFF" w:themeColor="background1"/>
        </w:rPr>
        <w:t xml:space="preserve"> </w:t>
      </w:r>
      <w:r w:rsidRPr="0003324A">
        <w:rPr>
          <w:rFonts w:ascii="Droid Sans" w:hAnsi="Droid Sans" w:cs="Droid Sans"/>
          <w:b/>
          <w:bCs/>
          <w:color w:val="FFFFFF" w:themeColor="background1"/>
        </w:rPr>
        <w:t xml:space="preserve">Rollenkarten: Wünsche und Fragen an die anderen Gruppen </w:t>
      </w:r>
    </w:p>
    <w:p w:rsidR="003903D0" w:rsidRDefault="00125493" w:rsidP="00864976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bookmarkStart w:id="1" w:name="_Hlk66885915"/>
      <w:bookmarkStart w:id="2" w:name="_Hlk66960045"/>
      <w:bookmarkEnd w:id="0"/>
      <w:r>
        <w:rPr>
          <w:rFonts w:ascii="Droid Sans" w:hAnsi="Droid Sans" w:cs="Droid Sans"/>
          <w:b/>
          <w:noProof/>
          <w:color w:val="FF000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6" type="#_x0000_t32" style="position:absolute;margin-left:228.2pt;margin-top:11.8pt;width:.05pt;height:639.65pt;z-index:251668480" o:connectortype="straight">
            <v:stroke dashstyle="dash"/>
          </v:shape>
        </w:pict>
      </w: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  <w:r>
        <w:rPr>
          <w:rFonts w:ascii="Droid Sans" w:hAnsi="Droid Sans" w:cs="Droid Sans"/>
          <w:b/>
          <w:noProof/>
          <w:color w:val="FF000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-601980</wp:posOffset>
            </wp:positionH>
            <wp:positionV relativeFrom="paragraph">
              <wp:posOffset>66040</wp:posOffset>
            </wp:positionV>
            <wp:extent cx="414655" cy="327660"/>
            <wp:effectExtent l="19050" t="0" r="4445" b="0"/>
            <wp:wrapThrough wrapText="bothSides">
              <wp:wrapPolygon edited="0">
                <wp:start x="-992" y="0"/>
                <wp:lineTo x="-992" y="20093"/>
                <wp:lineTo x="21832" y="20093"/>
                <wp:lineTo x="21832" y="0"/>
                <wp:lineTo x="-992" y="0"/>
              </wp:wrapPolygon>
            </wp:wrapThrough>
            <wp:docPr id="47" name="Grafik 46" descr="02_gruppen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uppenarbei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655" cy="327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  <w:r>
        <w:rPr>
          <w:rFonts w:ascii="Droid Sans" w:hAnsi="Droid Sans" w:cs="Droid Sans"/>
          <w:b/>
          <w:noProof/>
          <w:color w:val="FF000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margin-left:230.6pt;margin-top:.3pt;width:229.5pt;height:303.15pt;z-index:251661312" strokecolor="#a5a5a5 [2092]" strokeweight="1.75pt">
            <v:textbox>
              <w:txbxContent>
                <w:p w:rsidR="00125493" w:rsidRPr="000822C2" w:rsidRDefault="00125493" w:rsidP="00125493">
                  <w:pPr>
                    <w:jc w:val="center"/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</w:pPr>
                  <w:r w:rsidRPr="000822C2"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  <w:t>Rollenkarte</w:t>
                  </w:r>
                </w:p>
                <w:p w:rsidR="00125493" w:rsidRDefault="00125493" w:rsidP="00125493"/>
                <w:p w:rsidR="00125493" w:rsidRPr="000822C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>Meine Wünsche und Fragen an:</w:t>
                  </w: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br/>
                  </w:r>
                  <w:r w:rsidRPr="000822C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</w:t>
                  </w:r>
                  <w:r w:rsidRPr="000822C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</w:t>
                  </w:r>
                </w:p>
                <w:p w:rsidR="00125493" w:rsidRPr="000822C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Ich wünsche mir, dass </w:t>
                  </w:r>
                  <w:r w:rsidRPr="0049255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</w:t>
                  </w:r>
                  <w:r w:rsidRPr="0049255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 w:rsidRPr="00492552">
                    <w:rPr>
                      <w:rFonts w:ascii="Droid Sans" w:hAnsi="Droid Sans" w:cs="Droid Sans"/>
                      <w:sz w:val="20"/>
                      <w:szCs w:val="20"/>
                    </w:rPr>
                    <w:t>,</w:t>
                  </w: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 weil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 </w:t>
                  </w:r>
                  <w:r w:rsidRPr="0049255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>.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</w:p>
                <w:p w:rsidR="00125493" w:rsidRPr="000822C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0822C2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Meine Fragen: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</w:t>
                  </w:r>
                  <w:r>
                    <w:rPr>
                      <w:color w:val="808080" w:themeColor="background1" w:themeShade="80"/>
                    </w:rPr>
                    <w:t>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</w:t>
                  </w:r>
                  <w:r>
                    <w:rPr>
                      <w:color w:val="808080" w:themeColor="background1" w:themeShade="80"/>
                    </w:rPr>
                    <w:t>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</w:t>
                  </w:r>
                  <w:r>
                    <w:rPr>
                      <w:color w:val="808080" w:themeColor="background1" w:themeShade="80"/>
                    </w:rPr>
                    <w:t>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</w:p>
              </w:txbxContent>
            </v:textbox>
          </v:shape>
        </w:pict>
      </w:r>
      <w:r>
        <w:rPr>
          <w:rFonts w:ascii="Droid Sans" w:hAnsi="Droid Sans" w:cs="Droid Sans"/>
          <w:b/>
          <w:noProof/>
          <w:color w:val="FF0000"/>
        </w:rPr>
        <w:pict>
          <v:shape id="_x0000_s1071" type="#_x0000_t202" style="position:absolute;margin-left:-3.95pt;margin-top:.3pt;width:229.5pt;height:303.15pt;z-index:251660288" strokecolor="#a5a5a5 [2092]" strokeweight="1.75pt">
            <v:textbox>
              <w:txbxContent>
                <w:p w:rsidR="00125493" w:rsidRPr="000822C2" w:rsidRDefault="00125493" w:rsidP="00125493">
                  <w:pPr>
                    <w:jc w:val="center"/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</w:pPr>
                  <w:r w:rsidRPr="000822C2"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  <w:t>Rollenkarte</w:t>
                  </w:r>
                </w:p>
                <w:p w:rsidR="00125493" w:rsidRDefault="00125493" w:rsidP="00125493"/>
                <w:p w:rsidR="00125493" w:rsidRPr="000822C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>Meine Wünsche und Fragen an:</w:t>
                  </w: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br/>
                  </w:r>
                  <w:r w:rsidRPr="000822C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</w:t>
                  </w:r>
                  <w:r w:rsidRPr="000822C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</w:t>
                  </w:r>
                </w:p>
                <w:p w:rsidR="00125493" w:rsidRPr="000822C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Ich wünsche mir, dass </w:t>
                  </w:r>
                  <w:r w:rsidRPr="0049255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</w:t>
                  </w:r>
                  <w:r w:rsidRPr="0049255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 w:rsidRPr="00492552">
                    <w:rPr>
                      <w:rFonts w:ascii="Droid Sans" w:hAnsi="Droid Sans" w:cs="Droid Sans"/>
                      <w:sz w:val="20"/>
                      <w:szCs w:val="20"/>
                    </w:rPr>
                    <w:t>,</w:t>
                  </w: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 weil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 </w:t>
                  </w:r>
                  <w:r w:rsidRPr="00492552"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 w:rsidRPr="000822C2">
                    <w:rPr>
                      <w:rFonts w:ascii="Droid Sans" w:hAnsi="Droid Sans" w:cs="Droid Sans"/>
                      <w:sz w:val="20"/>
                      <w:szCs w:val="20"/>
                    </w:rPr>
                    <w:t>.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</w:p>
                <w:p w:rsidR="00125493" w:rsidRPr="000822C2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 w:rsidRPr="000822C2"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Meine Fragen: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</w:t>
                  </w:r>
                  <w:r>
                    <w:rPr>
                      <w:color w:val="808080" w:themeColor="background1" w:themeShade="80"/>
                    </w:rPr>
                    <w:t>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</w:t>
                  </w:r>
                  <w:r>
                    <w:rPr>
                      <w:color w:val="808080" w:themeColor="background1" w:themeShade="80"/>
                    </w:rPr>
                    <w:t>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</w:t>
                  </w:r>
                  <w:r>
                    <w:rPr>
                      <w:color w:val="808080" w:themeColor="background1" w:themeShade="80"/>
                    </w:rPr>
                    <w:t>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 w:rsidRPr="00492552"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Pr="00492552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</w:p>
              </w:txbxContent>
            </v:textbox>
          </v:shape>
        </w:pict>
      </w: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Default="00125493" w:rsidP="00125493">
      <w:pPr>
        <w:rPr>
          <w:rFonts w:ascii="Droid Sans" w:hAnsi="Droid Sans" w:cs="Droid Sans"/>
          <w:b/>
          <w:color w:val="FF0000"/>
        </w:rPr>
      </w:pPr>
    </w:p>
    <w:p w:rsidR="00125493" w:rsidRPr="000822C2" w:rsidRDefault="00125493" w:rsidP="00125493">
      <w:pPr>
        <w:rPr>
          <w:rFonts w:ascii="Droid Sans" w:hAnsi="Droid Sans" w:cs="Droid Sans"/>
          <w:b/>
        </w:rPr>
      </w:pPr>
    </w:p>
    <w:p w:rsidR="00125493" w:rsidRPr="00666DC9" w:rsidRDefault="00125493" w:rsidP="00125493">
      <w:pPr>
        <w:tabs>
          <w:tab w:val="left" w:pos="1000"/>
        </w:tabs>
        <w:rPr>
          <w:rFonts w:cs="Arial"/>
        </w:rPr>
      </w:pPr>
      <w:r w:rsidRPr="0039200B">
        <w:rPr>
          <w:rFonts w:ascii="Times New Roman" w:hAnsi="Times New Roman"/>
          <w:noProof/>
          <w:sz w:val="24"/>
          <w:szCs w:val="24"/>
        </w:rPr>
        <w:pict>
          <v:shape id="_x0000_s1075" type="#_x0000_t32" style="position:absolute;margin-left:-16.5pt;margin-top:126.15pt;width:494.5pt;height:0;z-index:251665408" o:connectortype="straight">
            <v:stroke dashstyle="dash"/>
          </v:shape>
        </w:pict>
      </w: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-594360</wp:posOffset>
            </wp:positionH>
            <wp:positionV relativeFrom="paragraph">
              <wp:posOffset>1383030</wp:posOffset>
            </wp:positionV>
            <wp:extent cx="412750" cy="457200"/>
            <wp:effectExtent l="38100" t="0" r="25400" b="0"/>
            <wp:wrapThrough wrapText="bothSides">
              <wp:wrapPolygon edited="0">
                <wp:start x="-166" y="22350"/>
                <wp:lineTo x="20769" y="22350"/>
                <wp:lineTo x="20769" y="-150"/>
                <wp:lineTo x="-166" y="-150"/>
                <wp:lineTo x="-166" y="22350"/>
              </wp:wrapPolygon>
            </wp:wrapThrough>
            <wp:docPr id="48" name="Grafik 47" descr="15_sche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_scher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41275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9200B">
        <w:rPr>
          <w:rFonts w:ascii="Times New Roman" w:hAnsi="Times New Roman"/>
          <w:noProof/>
          <w:sz w:val="24"/>
          <w:szCs w:val="24"/>
        </w:rPr>
        <w:pict>
          <v:shape id="_x0000_s1074" type="#_x0000_t202" style="position:absolute;margin-left:230.6pt;margin-top:129.1pt;width:229.5pt;height:302.55pt;z-index:251663360;mso-position-horizontal-relative:text;mso-position-vertical-relative:text" strokecolor="#a5a5a5 [2092]" strokeweight="1.75pt">
            <v:textbox>
              <w:txbxContent>
                <w:p w:rsidR="00125493" w:rsidRDefault="00125493" w:rsidP="00125493">
                  <w:pPr>
                    <w:jc w:val="center"/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</w:pPr>
                  <w:r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  <w:t>Rollenkarte</w:t>
                  </w:r>
                </w:p>
                <w:p w:rsidR="00125493" w:rsidRDefault="00125493" w:rsidP="00125493">
                  <w:pPr>
                    <w:rPr>
                      <w:rFonts w:asciiTheme="minorHAnsi" w:hAnsiTheme="minorHAnsi" w:cstheme="minorBidi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>Meine Wünsche und Fragen an: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br/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Ich wünsche mir, dass 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, weil  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>.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Meine Fragen: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Theme="minorHAnsi" w:hAnsiTheme="minorHAnsi" w:cstheme="minorBidi"/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</w:p>
              </w:txbxContent>
            </v:textbox>
          </v:shape>
        </w:pict>
      </w:r>
      <w:r w:rsidRPr="0039200B">
        <w:rPr>
          <w:rFonts w:ascii="Times New Roman" w:hAnsi="Times New Roman"/>
          <w:sz w:val="24"/>
          <w:szCs w:val="24"/>
        </w:rPr>
        <w:pict>
          <v:shape id="_x0000_s1073" type="#_x0000_t202" style="position:absolute;margin-left:-3.95pt;margin-top:129.1pt;width:229.5pt;height:302.55pt;z-index:251662336;mso-position-horizontal-relative:text;mso-position-vertical-relative:text" strokecolor="#a5a5a5 [2092]" strokeweight="1.75pt">
            <v:textbox>
              <w:txbxContent>
                <w:p w:rsidR="00125493" w:rsidRDefault="00125493" w:rsidP="00125493">
                  <w:pPr>
                    <w:jc w:val="center"/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</w:pPr>
                  <w:r>
                    <w:rPr>
                      <w:rFonts w:ascii="Droid Sans" w:hAnsi="Droid Sans" w:cs="Droid Sans"/>
                      <w:b/>
                      <w:color w:val="808080" w:themeColor="background1" w:themeShade="80"/>
                    </w:rPr>
                    <w:t>Rollenkarte</w:t>
                  </w:r>
                </w:p>
                <w:p w:rsidR="00125493" w:rsidRDefault="00125493" w:rsidP="00125493">
                  <w:pPr>
                    <w:rPr>
                      <w:rFonts w:asciiTheme="minorHAnsi" w:hAnsiTheme="minorHAnsi" w:cstheme="minorBidi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>Meine Wünsche und Fragen an: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br/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Ich wünsche mir, dass 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, weil  </w:t>
                  </w: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color w:val="808080" w:themeColor="background1" w:themeShade="80"/>
                      <w:sz w:val="20"/>
                      <w:szCs w:val="20"/>
                    </w:rPr>
                    <w:t>___________________________________________________</w:t>
                  </w:r>
                  <w:r>
                    <w:rPr>
                      <w:rFonts w:ascii="Droid Sans" w:hAnsi="Droid Sans" w:cs="Droid Sans"/>
                      <w:sz w:val="20"/>
                      <w:szCs w:val="20"/>
                    </w:rPr>
                    <w:t>.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</w:p>
                <w:p w:rsidR="00125493" w:rsidRDefault="00125493" w:rsidP="00125493">
                  <w:pPr>
                    <w:spacing w:line="360" w:lineRule="auto"/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</w:pPr>
                  <w:r>
                    <w:rPr>
                      <w:rFonts w:ascii="Droid Sans" w:hAnsi="Droid Sans" w:cs="Droid Sans"/>
                      <w:b/>
                      <w:sz w:val="20"/>
                      <w:szCs w:val="20"/>
                    </w:rPr>
                    <w:t>Meine Fragen: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rFonts w:asciiTheme="minorHAnsi" w:hAnsiTheme="minorHAnsi" w:cstheme="minorBidi"/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  <w:r>
                    <w:rPr>
                      <w:color w:val="808080" w:themeColor="background1" w:themeShade="80"/>
                    </w:rPr>
                    <w:t>__________________________________</w:t>
                  </w:r>
                </w:p>
                <w:p w:rsidR="00125493" w:rsidRDefault="00125493" w:rsidP="00125493">
                  <w:pPr>
                    <w:spacing w:line="360" w:lineRule="auto"/>
                    <w:rPr>
                      <w:color w:val="808080" w:themeColor="background1" w:themeShade="80"/>
                    </w:rPr>
                  </w:pPr>
                </w:p>
              </w:txbxContent>
            </v:textbox>
          </v:shape>
        </w:pict>
      </w:r>
    </w:p>
    <w:bookmarkEnd w:id="1"/>
    <w:bookmarkEnd w:id="2"/>
    <w:p w:rsidR="00125493" w:rsidRDefault="00125493" w:rsidP="00864976">
      <w:pPr>
        <w:pStyle w:val="Listenabsatz"/>
        <w:spacing w:line="259" w:lineRule="auto"/>
        <w:ind w:left="0"/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sectPr w:rsidR="00125493" w:rsidSect="00424F70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8C5" w:rsidRDefault="000968C5" w:rsidP="008F6950">
      <w:r>
        <w:separator/>
      </w:r>
    </w:p>
  </w:endnote>
  <w:endnote w:type="continuationSeparator" w:id="0">
    <w:p w:rsidR="000968C5" w:rsidRDefault="000968C5" w:rsidP="008F6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EE7" w:rsidRPr="003D7509" w:rsidRDefault="00402EE7" w:rsidP="00402EE7">
    <w:pPr>
      <w:pStyle w:val="Fuzeile"/>
      <w:rPr>
        <w:rFonts w:cs="Arial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1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rFonts w:cs="Arial"/>
        <w:b/>
        <w:sz w:val="18"/>
        <w:szCs w:val="18"/>
      </w:rPr>
      <w:t>Planet Schule 2021</w:t>
    </w:r>
  </w:p>
  <w:p w:rsidR="00402EE7" w:rsidRDefault="00402EE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8C5" w:rsidRDefault="000968C5" w:rsidP="008F6950">
      <w:r>
        <w:separator/>
      </w:r>
    </w:p>
  </w:footnote>
  <w:footnote w:type="continuationSeparator" w:id="0">
    <w:p w:rsidR="000968C5" w:rsidRDefault="000968C5" w:rsidP="008F6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950" w:rsidRPr="00955C65" w:rsidRDefault="00AD1C35" w:rsidP="008F695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D1C3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7169" type="#_x0000_t32" style="position:absolute;margin-left:-.9pt;margin-top:18.3pt;width:483.4pt;height:0;z-index:251660288" o:connectortype="straight" strokecolor="#1a54c6"/>
      </w:pict>
    </w:r>
    <w:r w:rsidR="008F6950">
      <w:rPr>
        <w:rFonts w:cs="Arial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2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F6950" w:rsidRPr="00955C65">
      <w:rPr>
        <w:rFonts w:cs="Arial"/>
        <w:b/>
      </w:rPr>
      <w:t xml:space="preserve">Arbeitsblatt </w:t>
    </w:r>
    <w:r w:rsidR="00AD3EF2">
      <w:rPr>
        <w:rFonts w:cs="Arial"/>
        <w:b/>
      </w:rPr>
      <w:t>8</w:t>
    </w:r>
    <w:r w:rsidR="008F6950" w:rsidRPr="00955C65">
      <w:rPr>
        <w:rFonts w:cs="Arial"/>
        <w:b/>
      </w:rPr>
      <w:t xml:space="preserve">: </w:t>
    </w:r>
    <w:r w:rsidR="00125493">
      <w:rPr>
        <w:rFonts w:cs="Arial"/>
        <w:b/>
      </w:rPr>
      <w:t>Rollenkarten</w:t>
    </w:r>
    <w:r w:rsidR="008F6950" w:rsidRPr="00955C65">
      <w:rPr>
        <w:rFonts w:cs="Arial"/>
        <w:b/>
      </w:rPr>
      <w:tab/>
    </w: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6"/>
        <w:szCs w:val="6"/>
      </w:rPr>
    </w:pP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16"/>
        <w:szCs w:val="16"/>
      </w:rPr>
    </w:pPr>
    <w:r>
      <w:rPr>
        <w:rFonts w:cs="Arial"/>
        <w:sz w:val="18"/>
        <w:szCs w:val="18"/>
      </w:rPr>
      <w:t>Nachhaltige Fischerei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7A5A26">
      <w:rPr>
        <w:rFonts w:cs="Arial"/>
        <w:sz w:val="18"/>
        <w:szCs w:val="18"/>
      </w:rPr>
      <w:t>46800651</w:t>
    </w:r>
    <w:r w:rsidRPr="00955C65">
      <w:rPr>
        <w:rFonts w:cs="Arial"/>
        <w:sz w:val="16"/>
        <w:szCs w:val="16"/>
      </w:rPr>
      <w:t xml:space="preserve"> (DVD-Signatur Medienzentren)</w:t>
    </w:r>
  </w:p>
  <w:p w:rsidR="008F6950" w:rsidRPr="00BF6418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ascii="ITCOfficinaSans LT Book" w:hAnsi="ITCOfficinaSans LT Book"/>
        <w:sz w:val="6"/>
        <w:szCs w:val="6"/>
      </w:rPr>
    </w:pPr>
  </w:p>
  <w:p w:rsidR="008F6950" w:rsidRDefault="008F6950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2290" fillcolor="white">
      <v:fill color="white"/>
    </o:shapedefaults>
    <o:shapelayout v:ext="edit">
      <o:idmap v:ext="edit" data="7"/>
      <o:rules v:ext="edit">
        <o:r id="V:Rule2" type="connector" idref="#_x0000_s716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F6950"/>
    <w:rsid w:val="00044FEF"/>
    <w:rsid w:val="000968C5"/>
    <w:rsid w:val="000C351F"/>
    <w:rsid w:val="000E5FED"/>
    <w:rsid w:val="000F570E"/>
    <w:rsid w:val="00125493"/>
    <w:rsid w:val="00217251"/>
    <w:rsid w:val="002A0D58"/>
    <w:rsid w:val="002A66EB"/>
    <w:rsid w:val="003142A3"/>
    <w:rsid w:val="0035335D"/>
    <w:rsid w:val="003903D0"/>
    <w:rsid w:val="003979D8"/>
    <w:rsid w:val="003D1E43"/>
    <w:rsid w:val="00401AD6"/>
    <w:rsid w:val="00402EE7"/>
    <w:rsid w:val="00424F70"/>
    <w:rsid w:val="00430652"/>
    <w:rsid w:val="00460E28"/>
    <w:rsid w:val="00492BEF"/>
    <w:rsid w:val="004D1C66"/>
    <w:rsid w:val="004D24D6"/>
    <w:rsid w:val="004E0585"/>
    <w:rsid w:val="004E37D4"/>
    <w:rsid w:val="00546A41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7F3E0F"/>
    <w:rsid w:val="008018DF"/>
    <w:rsid w:val="00810655"/>
    <w:rsid w:val="00864976"/>
    <w:rsid w:val="008D489A"/>
    <w:rsid w:val="008D4F21"/>
    <w:rsid w:val="008F6950"/>
    <w:rsid w:val="009129FD"/>
    <w:rsid w:val="009140C5"/>
    <w:rsid w:val="00974C32"/>
    <w:rsid w:val="009A464F"/>
    <w:rsid w:val="009E4A6B"/>
    <w:rsid w:val="00A03955"/>
    <w:rsid w:val="00A44108"/>
    <w:rsid w:val="00AB506B"/>
    <w:rsid w:val="00AB64D3"/>
    <w:rsid w:val="00AD1C35"/>
    <w:rsid w:val="00AD3EF2"/>
    <w:rsid w:val="00AE0ABE"/>
    <w:rsid w:val="00B31AEA"/>
    <w:rsid w:val="00B51027"/>
    <w:rsid w:val="00BD12B0"/>
    <w:rsid w:val="00C1110B"/>
    <w:rsid w:val="00C5401E"/>
    <w:rsid w:val="00CC6745"/>
    <w:rsid w:val="00CD09C2"/>
    <w:rsid w:val="00CD3472"/>
    <w:rsid w:val="00CD49F8"/>
    <w:rsid w:val="00CF476E"/>
    <w:rsid w:val="00D00665"/>
    <w:rsid w:val="00D10417"/>
    <w:rsid w:val="00D706FC"/>
    <w:rsid w:val="00DA1906"/>
    <w:rsid w:val="00DC3F9F"/>
    <w:rsid w:val="00E06926"/>
    <w:rsid w:val="00E40C16"/>
    <w:rsid w:val="00E741FA"/>
    <w:rsid w:val="00EC648E"/>
    <w:rsid w:val="00F0275C"/>
    <w:rsid w:val="00F17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 fillcolor="white">
      <v:fill color="white"/>
    </o:shapedefaults>
    <o:shapelayout v:ext="edit">
      <o:idmap v:ext="edit" data="1"/>
      <o:rules v:ext="edit">
        <o:r id="V:Rule15" type="connector" idref="#_x0000_s1075"/>
        <o:r id="V:Rule16" type="connector" idref="#_x0000_s107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E0A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129FD"/>
    <w:rPr>
      <w:rFonts w:ascii="Arial" w:hAnsi="Arial"/>
      <w:b/>
      <w:color w:val="0000FF"/>
      <w:sz w:val="18"/>
      <w:u w:val="none"/>
    </w:rPr>
  </w:style>
  <w:style w:type="character" w:styleId="BesuchterHyperlink">
    <w:name w:val="FollowedHyperlink"/>
    <w:basedOn w:val="Absatz-Standardschriftart"/>
    <w:rsid w:val="009129FD"/>
    <w:rPr>
      <w:rFonts w:ascii="Arial" w:hAnsi="Arial"/>
      <w:b/>
      <w:color w:val="800080" w:themeColor="followedHyperlink"/>
      <w:sz w:val="18"/>
      <w:u w:val="none"/>
    </w:rPr>
  </w:style>
  <w:style w:type="paragraph" w:styleId="Kopfzeile">
    <w:name w:val="header"/>
    <w:basedOn w:val="Standard"/>
    <w:link w:val="KopfzeileZchn"/>
    <w:rsid w:val="008F695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8F695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8F695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8F6950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AE0ABE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AE0AB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AE0A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standard2021.dotx</Template>
  <TotalTime>0</TotalTime>
  <Pages>1</Pages>
  <Words>11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Nachhaltige Fischerei</dc:title>
  <dc:creator>SWR Planet Schule</dc:creator>
  <cp:lastModifiedBy>Frietsch</cp:lastModifiedBy>
  <cp:revision>3</cp:revision>
  <dcterms:created xsi:type="dcterms:W3CDTF">2021-08-17T15:34:00Z</dcterms:created>
  <dcterms:modified xsi:type="dcterms:W3CDTF">2021-08-17T15:36:00Z</dcterms:modified>
</cp:coreProperties>
</file>