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4D6" w:rsidRPr="009E62F9" w:rsidRDefault="002A0D58" w:rsidP="004D24D6">
      <w:pPr>
        <w:shd w:val="clear" w:color="auto" w:fill="3860A8"/>
        <w:ind w:right="-567"/>
        <w:rPr>
          <w:rFonts w:ascii="Droid Sans" w:hAnsi="Droid Sans" w:cs="Arial"/>
          <w:b/>
          <w:bCs/>
          <w:color w:val="FFFFFF" w:themeColor="background1"/>
        </w:rPr>
      </w:pPr>
      <w:bookmarkStart w:id="0" w:name="_Hlk66790112"/>
      <w:r>
        <w:rPr>
          <w:rFonts w:ascii="Droid Sans" w:hAnsi="Droid Sans" w:cs="Arial"/>
          <w:b/>
          <w:bCs/>
          <w:noProof/>
          <w:color w:val="FFFFFF" w:themeColor="background1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-521335</wp:posOffset>
            </wp:positionH>
            <wp:positionV relativeFrom="paragraph">
              <wp:posOffset>62865</wp:posOffset>
            </wp:positionV>
            <wp:extent cx="308610" cy="297815"/>
            <wp:effectExtent l="19050" t="0" r="0" b="0"/>
            <wp:wrapThrough wrapText="bothSides">
              <wp:wrapPolygon edited="0">
                <wp:start x="-1333" y="0"/>
                <wp:lineTo x="-1333" y="20725"/>
                <wp:lineTo x="21333" y="20725"/>
                <wp:lineTo x="21333" y="0"/>
                <wp:lineTo x="-1333" y="0"/>
              </wp:wrapPolygon>
            </wp:wrapThrough>
            <wp:docPr id="39" name="Grafik 3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610" cy="297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D24D6" w:rsidRPr="009E62F9">
        <w:rPr>
          <w:rFonts w:ascii="Droid Sans" w:hAnsi="Droid Sans" w:cs="Arial"/>
          <w:b/>
          <w:bCs/>
          <w:color w:val="FFFFFF" w:themeColor="background1"/>
        </w:rPr>
        <w:t xml:space="preserve">Gruppe </w:t>
      </w:r>
      <w:r w:rsidR="00546A41">
        <w:rPr>
          <w:rFonts w:ascii="Droid Sans" w:hAnsi="Droid Sans" w:cs="Arial"/>
          <w:b/>
          <w:bCs/>
          <w:color w:val="FFFFFF" w:themeColor="background1"/>
        </w:rPr>
        <w:t>5</w:t>
      </w:r>
      <w:r w:rsidR="004D24D6">
        <w:rPr>
          <w:rFonts w:ascii="Droid Sans" w:hAnsi="Droid Sans" w:cs="Arial"/>
          <w:b/>
          <w:bCs/>
          <w:color w:val="FFFFFF" w:themeColor="background1"/>
        </w:rPr>
        <w:t xml:space="preserve"> –</w:t>
      </w:r>
      <w:r w:rsidR="004D24D6" w:rsidRPr="009E62F9">
        <w:rPr>
          <w:rFonts w:ascii="Droid Sans" w:hAnsi="Droid Sans" w:cs="Arial"/>
          <w:b/>
          <w:bCs/>
          <w:color w:val="FFFFFF" w:themeColor="background1"/>
        </w:rPr>
        <w:t xml:space="preserve"> </w:t>
      </w:r>
      <w:r w:rsidR="004D24D6"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 xml:space="preserve">Handlungsfeld </w:t>
      </w:r>
      <w:bookmarkStart w:id="1" w:name="_Hlk67050335"/>
      <w:r w:rsidR="00546A41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>Verbraucher*innen</w:t>
      </w:r>
      <w:r w:rsidR="004D24D6"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 xml:space="preserve">: </w:t>
      </w:r>
      <w:r w:rsidR="004D24D6"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br/>
      </w:r>
      <w:bookmarkEnd w:id="1"/>
      <w:r w:rsidR="00546A41" w:rsidRPr="00546A41">
        <w:rPr>
          <w:rFonts w:ascii="Droid Sans" w:hAnsi="Droid Sans" w:cs="Droid Sans"/>
          <w:b/>
          <w:bCs/>
          <w:color w:val="FFFFFF" w:themeColor="background1"/>
        </w:rPr>
        <w:t>Wir als Konsument*innen</w:t>
      </w:r>
    </w:p>
    <w:p w:rsidR="003903D0" w:rsidRDefault="003903D0" w:rsidP="00864976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bookmarkStart w:id="2" w:name="_Hlk66885915"/>
      <w:bookmarkStart w:id="3" w:name="_Hlk66960045"/>
      <w:bookmarkEnd w:id="0"/>
    </w:p>
    <w:p w:rsidR="002A0D58" w:rsidRDefault="002A0D58" w:rsidP="002A0D58">
      <w:pPr>
        <w:spacing w:line="259" w:lineRule="auto"/>
        <w:rPr>
          <w:rFonts w:ascii="Droid Sans" w:hAnsi="Droid Sans" w:cs="Droid Sans"/>
          <w:sz w:val="20"/>
          <w:szCs w:val="20"/>
        </w:rPr>
      </w:pPr>
      <w:bookmarkStart w:id="4" w:name="_Hlk66964899"/>
      <w:r w:rsidRPr="00301D51">
        <w:rPr>
          <w:rFonts w:ascii="Droid Sans" w:hAnsi="Droid Sans" w:cs="Droid Sans"/>
          <w:b/>
          <w:sz w:val="20"/>
          <w:szCs w:val="20"/>
        </w:rPr>
        <w:t>1.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01D51">
        <w:rPr>
          <w:rFonts w:ascii="Droid Sans" w:hAnsi="Droid Sans" w:cs="Droid Sans"/>
          <w:sz w:val="20"/>
          <w:szCs w:val="20"/>
        </w:rPr>
        <w:t xml:space="preserve">Ist es in ökologischer Hinsicht generell in Ordnung, Fisch zu essen? Begründe deine Meinung. </w:t>
      </w:r>
    </w:p>
    <w:p w:rsidR="002A0D58" w:rsidRDefault="00600AC7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9" type="#_x0000_t202" style="position:absolute;margin-left:1.15pt;margin-top:3.2pt;width:479.75pt;height:54pt;z-index:251686912" strokecolor="#3860a8" strokeweight="1pt">
            <v:textbox>
              <w:txbxContent>
                <w:p w:rsidR="002A0D58" w:rsidRDefault="002A0D58"/>
              </w:txbxContent>
            </v:textbox>
          </v:shape>
        </w:pict>
      </w:r>
    </w:p>
    <w:p w:rsidR="002A0D58" w:rsidRDefault="002A0D58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2A0D58" w:rsidRDefault="002A0D58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2A0D58" w:rsidRDefault="002A0D58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2A0D58" w:rsidRDefault="002A0D58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974C32" w:rsidRDefault="00974C32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2A0D58" w:rsidRPr="00301D51" w:rsidRDefault="002A0D58" w:rsidP="002A0D58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  <w:r w:rsidRPr="00301D51">
        <w:rPr>
          <w:rFonts w:ascii="Droid Sans" w:hAnsi="Droid Sans" w:cs="Droid Sans"/>
          <w:b/>
          <w:sz w:val="20"/>
          <w:szCs w:val="20"/>
        </w:rPr>
        <w:t>2.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01D51">
        <w:rPr>
          <w:rFonts w:ascii="Droid Sans" w:hAnsi="Droid Sans" w:cs="Droid Sans"/>
          <w:sz w:val="20"/>
          <w:szCs w:val="20"/>
        </w:rPr>
        <w:t>Es gibt eine Fülle von Angeboten von Fischprodukten. Wie kann man erkennen, ob diese nachhaltig sind?</w:t>
      </w:r>
    </w:p>
    <w:p w:rsidR="002A0D58" w:rsidRPr="00114C51" w:rsidRDefault="002A0D58" w:rsidP="00974C32">
      <w:pPr>
        <w:pStyle w:val="Listenabsatz"/>
        <w:spacing w:after="160" w:line="360" w:lineRule="auto"/>
        <w:ind w:left="0" w:right="-567"/>
        <w:rPr>
          <w:rFonts w:cs="Arial"/>
          <w:color w:val="808080" w:themeColor="background1" w:themeShade="80"/>
          <w:sz w:val="20"/>
          <w:szCs w:val="20"/>
        </w:rPr>
      </w:pPr>
      <w:bookmarkStart w:id="5" w:name="_Hlk66964970"/>
      <w:r w:rsidRPr="00974C32">
        <w:rPr>
          <w:rFonts w:cs="Arial"/>
          <w:color w:val="3860A8"/>
          <w:sz w:val="20"/>
          <w:szCs w:val="20"/>
        </w:rPr>
        <w:t>●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 xml:space="preserve"> 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</w:t>
      </w:r>
      <w:r w:rsidR="00974C3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</w:t>
      </w:r>
    </w:p>
    <w:bookmarkEnd w:id="5"/>
    <w:p w:rsidR="002A0D58" w:rsidRPr="00DC225F" w:rsidRDefault="002A0D58" w:rsidP="00974C32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974C32">
        <w:rPr>
          <w:rFonts w:cs="Arial"/>
          <w:color w:val="3860A8"/>
          <w:sz w:val="20"/>
          <w:szCs w:val="20"/>
        </w:rPr>
        <w:t>●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 xml:space="preserve">  </w:t>
      </w:r>
      <w:r w:rsidR="00974C32"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</w:t>
      </w:r>
      <w:r w:rsidR="00974C3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</w:t>
      </w:r>
      <w:r w:rsidR="00974C32"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</w:t>
      </w:r>
      <w:r w:rsidR="00974C3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</w:p>
    <w:p w:rsidR="002A0D58" w:rsidRPr="00DC225F" w:rsidRDefault="002A0D58" w:rsidP="00974C32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974C32">
        <w:rPr>
          <w:rFonts w:cs="Arial"/>
          <w:color w:val="3860A8"/>
          <w:sz w:val="20"/>
          <w:szCs w:val="20"/>
        </w:rPr>
        <w:t>●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 xml:space="preserve"> 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</w:t>
      </w:r>
      <w:r w:rsidR="00974C3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</w:p>
    <w:p w:rsidR="002A0D58" w:rsidRDefault="002A0D58" w:rsidP="00974C32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974C32">
        <w:rPr>
          <w:rFonts w:cs="Arial"/>
          <w:noProof/>
          <w:color w:val="3860A8"/>
          <w:sz w:val="20"/>
          <w:szCs w:val="20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-518795</wp:posOffset>
            </wp:positionH>
            <wp:positionV relativeFrom="paragraph">
              <wp:posOffset>426720</wp:posOffset>
            </wp:positionV>
            <wp:extent cx="295275" cy="304800"/>
            <wp:effectExtent l="19050" t="0" r="9525" b="0"/>
            <wp:wrapThrough wrapText="bothSides">
              <wp:wrapPolygon edited="0">
                <wp:start x="-1394" y="0"/>
                <wp:lineTo x="-1394" y="20250"/>
                <wp:lineTo x="22297" y="20250"/>
                <wp:lineTo x="22297" y="0"/>
                <wp:lineTo x="-1394" y="0"/>
              </wp:wrapPolygon>
            </wp:wrapThrough>
            <wp:docPr id="35" name="Grafik 4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27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4C32">
        <w:rPr>
          <w:rFonts w:cs="Arial"/>
          <w:color w:val="3860A8"/>
          <w:sz w:val="20"/>
          <w:szCs w:val="20"/>
        </w:rPr>
        <w:t xml:space="preserve">● 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 xml:space="preserve"> 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</w:t>
      </w:r>
      <w:r w:rsidR="00974C3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</w:t>
      </w:r>
      <w:r w:rsidRPr="00DC225F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</w:p>
    <w:p w:rsidR="002A0D58" w:rsidRPr="00301D51" w:rsidRDefault="002A0D58" w:rsidP="002A0D58">
      <w:pPr>
        <w:pStyle w:val="Listenabsatz"/>
        <w:spacing w:line="360" w:lineRule="auto"/>
        <w:ind w:left="0"/>
        <w:rPr>
          <w:rFonts w:ascii="Droid Sans" w:hAnsi="Droid Sans" w:cs="Droid Sans"/>
          <w:sz w:val="20"/>
          <w:szCs w:val="20"/>
        </w:rPr>
      </w:pPr>
    </w:p>
    <w:p w:rsidR="002A0D58" w:rsidRDefault="002A0D58" w:rsidP="002A0D58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301D51">
        <w:rPr>
          <w:rFonts w:ascii="Droid Sans" w:hAnsi="Droid Sans" w:cs="Droid Sans"/>
          <w:b/>
          <w:sz w:val="20"/>
          <w:szCs w:val="20"/>
        </w:rPr>
        <w:t>3.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01D51">
        <w:rPr>
          <w:rFonts w:ascii="Droid Sans" w:hAnsi="Droid Sans" w:cs="Droid Sans"/>
          <w:sz w:val="20"/>
          <w:szCs w:val="20"/>
        </w:rPr>
        <w:t>Auf welchen Fisch sollte</w:t>
      </w:r>
      <w:r>
        <w:rPr>
          <w:rFonts w:ascii="Droid Sans" w:hAnsi="Droid Sans" w:cs="Droid Sans"/>
          <w:sz w:val="20"/>
          <w:szCs w:val="20"/>
        </w:rPr>
        <w:t>n wir</w:t>
      </w:r>
      <w:r w:rsidRPr="00301D51">
        <w:rPr>
          <w:rFonts w:ascii="Droid Sans" w:hAnsi="Droid Sans" w:cs="Droid Sans"/>
          <w:sz w:val="20"/>
          <w:szCs w:val="20"/>
        </w:rPr>
        <w:t xml:space="preserve"> grundsätzlich besser verzichten? Kreuze an.</w:t>
      </w:r>
    </w:p>
    <w:p w:rsidR="002A0D58" w:rsidRDefault="002A0D58" w:rsidP="002A0D58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301D51">
        <w:rPr>
          <w:rFonts w:ascii="Droid Sans" w:hAnsi="Droid Sans" w:cs="Droid Sans"/>
          <w:sz w:val="20"/>
          <w:szCs w:val="20"/>
        </w:rPr>
        <w:t>Wenn du dir nicht sicher bist, informiere dich im Internet.</w:t>
      </w:r>
    </w:p>
    <w:p w:rsidR="002A0D58" w:rsidRDefault="002A0D58" w:rsidP="002A0D58">
      <w:pPr>
        <w:pStyle w:val="Listenabsatz"/>
        <w:spacing w:line="276" w:lineRule="auto"/>
        <w:ind w:left="0"/>
        <w:rPr>
          <w:rFonts w:ascii="Droid Sans" w:hAnsi="Droid Sans" w:cs="Droid Sans"/>
          <w:sz w:val="20"/>
          <w:szCs w:val="20"/>
        </w:rPr>
      </w:pPr>
      <w:r w:rsidRPr="002A0D58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301D51">
        <w:rPr>
          <w:rFonts w:ascii="Droid Sans" w:hAnsi="Droid Sans" w:cs="Droid Sans"/>
          <w:sz w:val="20"/>
          <w:szCs w:val="20"/>
        </w:rPr>
        <w:t xml:space="preserve"> Alaska-Seelachs aus dem Nordost-Pazifik</w:t>
      </w:r>
    </w:p>
    <w:p w:rsidR="002A0D58" w:rsidRPr="00301D51" w:rsidRDefault="002A0D58" w:rsidP="002A0D58">
      <w:pPr>
        <w:pStyle w:val="Listenabsatz"/>
        <w:spacing w:line="276" w:lineRule="auto"/>
        <w:ind w:left="0"/>
        <w:rPr>
          <w:rFonts w:ascii="Droid Sans" w:hAnsi="Droid Sans" w:cs="Droid Sans"/>
          <w:sz w:val="20"/>
          <w:szCs w:val="20"/>
        </w:rPr>
      </w:pPr>
      <w:r w:rsidRPr="002A0D58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301D51">
        <w:rPr>
          <w:rFonts w:ascii="Droid Sans" w:hAnsi="Droid Sans" w:cs="Droid Sans"/>
          <w:sz w:val="20"/>
          <w:szCs w:val="20"/>
        </w:rPr>
        <w:t xml:space="preserve"> Lachs aus einer herkömmlichen Aquakultur</w:t>
      </w:r>
    </w:p>
    <w:p w:rsidR="002A0D58" w:rsidRDefault="002A0D58" w:rsidP="002A0D58">
      <w:pPr>
        <w:pStyle w:val="Listenabsatz"/>
        <w:spacing w:line="276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color w:val="808080" w:themeColor="background1" w:themeShade="80"/>
          <w:sz w:val="32"/>
          <w:szCs w:val="32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-580390</wp:posOffset>
            </wp:positionH>
            <wp:positionV relativeFrom="paragraph">
              <wp:posOffset>828675</wp:posOffset>
            </wp:positionV>
            <wp:extent cx="356870" cy="361950"/>
            <wp:effectExtent l="19050" t="0" r="5080" b="0"/>
            <wp:wrapThrough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hrough>
            <wp:docPr id="38" name="Grafik 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A0D58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301D51">
        <w:rPr>
          <w:rFonts w:ascii="Droid Sans" w:hAnsi="Droid Sans" w:cs="Droid Sans"/>
          <w:sz w:val="20"/>
          <w:szCs w:val="20"/>
        </w:rPr>
        <w:t xml:space="preserve"> Thunfisch aus asiatischen Gewässern</w:t>
      </w:r>
    </w:p>
    <w:p w:rsidR="002A0D58" w:rsidRDefault="002A0D58" w:rsidP="002A0D58">
      <w:pPr>
        <w:pStyle w:val="Listenabsatz"/>
        <w:spacing w:line="276" w:lineRule="auto"/>
        <w:ind w:left="0"/>
        <w:rPr>
          <w:rFonts w:ascii="Droid Sans" w:hAnsi="Droid Sans" w:cs="Droid Sans"/>
          <w:sz w:val="20"/>
          <w:szCs w:val="20"/>
        </w:rPr>
      </w:pPr>
      <w:r w:rsidRPr="002A0D58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301D51">
        <w:rPr>
          <w:rFonts w:ascii="Droid Sans" w:hAnsi="Droid Sans" w:cs="Droid Sans"/>
          <w:sz w:val="20"/>
          <w:szCs w:val="20"/>
        </w:rPr>
        <w:t xml:space="preserve"> Dorsch aus der Ostsee</w:t>
      </w:r>
    </w:p>
    <w:p w:rsidR="002A0D58" w:rsidRDefault="002A0D58" w:rsidP="002A0D58">
      <w:pPr>
        <w:pStyle w:val="Listenabsatz"/>
        <w:spacing w:line="276" w:lineRule="auto"/>
        <w:ind w:left="0"/>
        <w:rPr>
          <w:rFonts w:ascii="Droid Sans" w:hAnsi="Droid Sans" w:cs="Droid Sans"/>
          <w:sz w:val="20"/>
          <w:szCs w:val="20"/>
        </w:rPr>
      </w:pPr>
      <w:r w:rsidRPr="002A0D58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301D51">
        <w:rPr>
          <w:rFonts w:ascii="Droid Sans" w:hAnsi="Droid Sans" w:cs="Droid Sans"/>
          <w:sz w:val="20"/>
          <w:szCs w:val="20"/>
        </w:rPr>
        <w:t xml:space="preserve"> Streifenbarsche aus einer </w:t>
      </w:r>
      <w:proofErr w:type="spellStart"/>
      <w:r w:rsidRPr="00301D51">
        <w:rPr>
          <w:rFonts w:ascii="Droid Sans" w:hAnsi="Droid Sans" w:cs="Droid Sans"/>
          <w:sz w:val="20"/>
          <w:szCs w:val="20"/>
        </w:rPr>
        <w:t>Aquaponik</w:t>
      </w:r>
      <w:proofErr w:type="spellEnd"/>
      <w:r w:rsidRPr="00301D51">
        <w:rPr>
          <w:rFonts w:ascii="Droid Sans" w:hAnsi="Droid Sans" w:cs="Droid Sans"/>
          <w:sz w:val="20"/>
          <w:szCs w:val="20"/>
        </w:rPr>
        <w:t>-Anlage</w:t>
      </w:r>
    </w:p>
    <w:p w:rsidR="002A0D58" w:rsidRDefault="002A0D58" w:rsidP="002A0D58">
      <w:pPr>
        <w:pStyle w:val="Listenabsatz"/>
        <w:spacing w:line="360" w:lineRule="auto"/>
        <w:ind w:left="0"/>
        <w:rPr>
          <w:rFonts w:ascii="Droid Sans" w:hAnsi="Droid Sans" w:cs="Droid Sans"/>
          <w:sz w:val="20"/>
          <w:szCs w:val="20"/>
        </w:rPr>
      </w:pPr>
    </w:p>
    <w:p w:rsidR="002A0D58" w:rsidRDefault="002A0D58" w:rsidP="008D543E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301D51">
        <w:rPr>
          <w:rFonts w:ascii="Droid Sans" w:hAnsi="Droid Sans" w:cs="Droid Sans"/>
          <w:sz w:val="20"/>
          <w:szCs w:val="20"/>
        </w:rPr>
        <w:t>Begründe deine Meinung.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="008D543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</w:t>
      </w:r>
    </w:p>
    <w:p w:rsidR="002A0D58" w:rsidRDefault="002A0D58" w:rsidP="008D543E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="008D543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</w:t>
      </w:r>
    </w:p>
    <w:p w:rsidR="002A0D58" w:rsidRPr="00ED6D5E" w:rsidRDefault="002A0D58" w:rsidP="008D543E">
      <w:pPr>
        <w:pStyle w:val="Listenabsatz"/>
        <w:spacing w:line="360" w:lineRule="auto"/>
        <w:ind w:left="0" w:right="-567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</w:t>
      </w:r>
      <w:r w:rsidR="008D543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 w:rsidRPr="00ED6D5E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</w:p>
    <w:p w:rsidR="002A0D58" w:rsidRDefault="002A0D58" w:rsidP="002A0D58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301D51">
        <w:rPr>
          <w:rFonts w:ascii="Droid Sans" w:hAnsi="Droid Sans" w:cs="Droid Sans"/>
          <w:sz w:val="20"/>
          <w:szCs w:val="20"/>
        </w:rPr>
        <w:br/>
      </w:r>
      <w:bookmarkEnd w:id="4"/>
      <w:r w:rsidRPr="00301D51">
        <w:rPr>
          <w:rFonts w:ascii="Droid Sans" w:hAnsi="Droid Sans" w:cs="Droid Sans"/>
          <w:b/>
          <w:sz w:val="20"/>
          <w:szCs w:val="20"/>
        </w:rPr>
        <w:t>4.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01D51">
        <w:rPr>
          <w:rFonts w:ascii="Droid Sans" w:hAnsi="Droid Sans" w:cs="Droid Sans"/>
          <w:sz w:val="20"/>
          <w:szCs w:val="20"/>
        </w:rPr>
        <w:t xml:space="preserve">Wie könnt ihr euren eigenen Fischkonsum ganz konkret ökologisch vertretbarer gestalten? </w:t>
      </w:r>
      <w:r w:rsidR="00600AC7" w:rsidRPr="00600AC7">
        <w:rPr>
          <w:rFonts w:ascii="Times New Roman" w:hAnsi="Times New Roman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7" type="#_x0000_t32" style="position:absolute;margin-left:402.75pt;margin-top:696.75pt;width:117pt;height:.05pt;z-index:251684864;mso-position-horizontal-relative:text;mso-position-vertical-relative:text" o:connectortype="straight" strokeweight="1.25pt">
            <v:stroke dashstyle="1 1"/>
          </v:shape>
        </w:pict>
      </w:r>
    </w:p>
    <w:p w:rsidR="002A0D58" w:rsidRDefault="002A0D58" w:rsidP="002A0D58">
      <w:pPr>
        <w:pStyle w:val="Listenabsatz"/>
        <w:spacing w:after="160"/>
        <w:ind w:left="0"/>
        <w:rPr>
          <w:rFonts w:ascii="Times New Roman" w:hAnsi="Times New Roman"/>
          <w:sz w:val="24"/>
          <w:szCs w:val="24"/>
        </w:rPr>
      </w:pPr>
      <w:r w:rsidRPr="00301D51">
        <w:rPr>
          <w:rFonts w:ascii="Droid Sans" w:hAnsi="Droid Sans" w:cs="Droid Sans"/>
          <w:sz w:val="20"/>
          <w:szCs w:val="20"/>
        </w:rPr>
        <w:t>Tragt eure Ideen zusammen.</w:t>
      </w:r>
      <w:r w:rsidRPr="000822C2">
        <w:rPr>
          <w:rFonts w:ascii="Times New Roman" w:hAnsi="Times New Roman"/>
          <w:sz w:val="24"/>
          <w:szCs w:val="24"/>
        </w:rPr>
        <w:t xml:space="preserve"> </w:t>
      </w:r>
      <w:r w:rsidR="00600AC7">
        <w:rPr>
          <w:rFonts w:ascii="Times New Roman" w:hAnsi="Times New Roman"/>
          <w:sz w:val="24"/>
          <w:szCs w:val="24"/>
        </w:rPr>
        <w:pict>
          <v:shape id="_x0000_s1068" type="#_x0000_t32" style="position:absolute;margin-left:171pt;margin-top:774.75pt;width:117pt;height:.05pt;z-index:251685888;mso-position-horizontal-relative:text;mso-position-vertical-relative:text" o:connectortype="straight" strokeweight="1.25pt">
            <v:stroke dashstyle="1 1"/>
          </v:shape>
        </w:pict>
      </w:r>
    </w:p>
    <w:p w:rsidR="002A0D58" w:rsidRDefault="002A0D58" w:rsidP="002A0D58">
      <w:pPr>
        <w:pStyle w:val="Listenabsatz"/>
        <w:spacing w:after="160" w:line="259" w:lineRule="auto"/>
        <w:ind w:left="0"/>
        <w:rPr>
          <w:rFonts w:ascii="Times New Roman" w:hAnsi="Times New Roman"/>
          <w:sz w:val="24"/>
          <w:szCs w:val="24"/>
        </w:rPr>
      </w:pPr>
    </w:p>
    <w:p w:rsidR="002A0D58" w:rsidRPr="00301D51" w:rsidRDefault="002A0D58" w:rsidP="002A0D58">
      <w:pPr>
        <w:pStyle w:val="Listenabsatz"/>
        <w:spacing w:after="160" w:line="259" w:lineRule="auto"/>
        <w:ind w:left="0"/>
        <w:jc w:val="center"/>
        <w:rPr>
          <w:rFonts w:ascii="Droid Sans" w:hAnsi="Droid Sans" w:cs="Droid Sans"/>
          <w:sz w:val="20"/>
          <w:szCs w:val="20"/>
        </w:rPr>
      </w:pPr>
      <w:r w:rsidRPr="00301D51">
        <w:rPr>
          <w:rFonts w:ascii="Droid Sans" w:hAnsi="Droid Sans" w:cs="Droid Sans"/>
          <w:b/>
          <w:sz w:val="20"/>
          <w:szCs w:val="20"/>
        </w:rPr>
        <w:t>Ideen für nachhaltigen Fischkonsum</w:t>
      </w:r>
    </w:p>
    <w:p w:rsidR="002A0D58" w:rsidRPr="00301D51" w:rsidRDefault="00974C32" w:rsidP="002A0D58">
      <w:pPr>
        <w:spacing w:after="160" w:line="259" w:lineRule="auto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drawing>
          <wp:anchor distT="0" distB="0" distL="114300" distR="114300" simplePos="0" relativeHeight="251667455" behindDoc="1" locked="0" layoutInCell="1" allowOverlap="1">
            <wp:simplePos x="0" y="0"/>
            <wp:positionH relativeFrom="column">
              <wp:posOffset>291465</wp:posOffset>
            </wp:positionH>
            <wp:positionV relativeFrom="paragraph">
              <wp:posOffset>24130</wp:posOffset>
            </wp:positionV>
            <wp:extent cx="5467350" cy="2176145"/>
            <wp:effectExtent l="19050" t="0" r="0" b="0"/>
            <wp:wrapNone/>
            <wp:docPr id="40" name="Grafik 9" descr="grafik fisch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fisch2.png"/>
                    <pic:cNvPicPr/>
                  </pic:nvPicPr>
                  <pic:blipFill>
                    <a:blip r:embed="rId9" cstate="print">
                      <a:lum bright="2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217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00AC7">
        <w:rPr>
          <w:rFonts w:ascii="Droid Sans" w:hAnsi="Droid Sans" w:cs="Droid Sans"/>
          <w:noProof/>
          <w:sz w:val="20"/>
          <w:szCs w:val="20"/>
        </w:rPr>
        <w:pict>
          <v:shape id="_x0000_s1070" type="#_x0000_t202" style="position:absolute;margin-left:-386.4pt;margin-top:12.85pt;width:297.4pt;height:159.85pt;z-index:251687936;mso-position-horizontal-relative:text;mso-position-vertical-relative:text" stroked="f">
            <v:textbox>
              <w:txbxContent>
                <w:p w:rsidR="002A0D58" w:rsidRDefault="002A0D58" w:rsidP="002A0D58">
                  <w:pPr>
                    <w:spacing w:line="480" w:lineRule="auto"/>
                    <w:jc w:val="center"/>
                  </w:pPr>
                  <w:r>
                    <w:t>......................................................</w:t>
                  </w:r>
                </w:p>
                <w:p w:rsidR="002A0D58" w:rsidRDefault="002A0D58" w:rsidP="002A0D58">
                  <w:pPr>
                    <w:spacing w:line="480" w:lineRule="auto"/>
                    <w:jc w:val="center"/>
                  </w:pPr>
                  <w:r>
                    <w:t>..........................................................................................</w:t>
                  </w:r>
                </w:p>
              </w:txbxContent>
            </v:textbox>
          </v:shape>
        </w:pict>
      </w:r>
    </w:p>
    <w:p w:rsidR="002A0D58" w:rsidRPr="00301D51" w:rsidRDefault="002A0D58" w:rsidP="002A0D58">
      <w:pPr>
        <w:rPr>
          <w:rFonts w:ascii="Droid Sans" w:hAnsi="Droid Sans" w:cs="Droid Sans"/>
          <w:sz w:val="20"/>
          <w:szCs w:val="20"/>
        </w:rPr>
      </w:pPr>
    </w:p>
    <w:p w:rsidR="003903D0" w:rsidRDefault="003903D0" w:rsidP="00864976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3903D0" w:rsidRDefault="003903D0" w:rsidP="00864976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3903D0" w:rsidRDefault="003903D0" w:rsidP="003903D0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bookmarkEnd w:id="2"/>
    <w:bookmarkEnd w:id="3"/>
    <w:p w:rsidR="00864976" w:rsidRPr="00ED6D5E" w:rsidRDefault="00864976" w:rsidP="003903D0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sectPr w:rsidR="00864976" w:rsidRPr="00ED6D5E" w:rsidSect="00424F70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01C8" w:rsidRDefault="007F01C8" w:rsidP="008F6950">
      <w:r>
        <w:separator/>
      </w:r>
    </w:p>
  </w:endnote>
  <w:endnote w:type="continuationSeparator" w:id="0">
    <w:p w:rsidR="007F01C8" w:rsidRDefault="007F01C8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EE7" w:rsidRPr="003D7509" w:rsidRDefault="00402EE7" w:rsidP="00402EE7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1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402EE7" w:rsidRDefault="00402EE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01C8" w:rsidRDefault="007F01C8" w:rsidP="008F6950">
      <w:r>
        <w:separator/>
      </w:r>
    </w:p>
  </w:footnote>
  <w:footnote w:type="continuationSeparator" w:id="0">
    <w:p w:rsidR="007F01C8" w:rsidRDefault="007F01C8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600AC7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00AC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546A41">
      <w:rPr>
        <w:rFonts w:cs="Arial"/>
        <w:b/>
      </w:rPr>
      <w:t>7</w:t>
    </w:r>
    <w:r w:rsidR="008F6950" w:rsidRPr="00955C65">
      <w:rPr>
        <w:rFonts w:cs="Arial"/>
        <w:b/>
      </w:rPr>
      <w:t xml:space="preserve">: </w:t>
    </w:r>
    <w:r w:rsidR="00AE0ABE">
      <w:rPr>
        <w:rFonts w:cs="Arial"/>
        <w:b/>
      </w:rPr>
      <w:t xml:space="preserve">Gruppe </w:t>
    </w:r>
    <w:r w:rsidR="00546A41">
      <w:rPr>
        <w:rFonts w:cs="Arial"/>
        <w:b/>
      </w:rPr>
      <w:t>5</w:t>
    </w:r>
    <w:r w:rsidR="00AE0ABE">
      <w:rPr>
        <w:rFonts w:cs="Arial"/>
        <w:b/>
      </w:rPr>
      <w:t xml:space="preserve"> – Handlungsfeld</w:t>
    </w:r>
    <w:r w:rsidR="00492BEF">
      <w:rPr>
        <w:rFonts w:cs="Arial"/>
        <w:b/>
      </w:rPr>
      <w:t xml:space="preserve"> </w:t>
    </w:r>
    <w:r w:rsidR="00546A41">
      <w:rPr>
        <w:rFonts w:cs="Arial"/>
        <w:b/>
      </w:rPr>
      <w:t>Verbraucher*innen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4338" fillcolor="white">
      <v:fill color="white"/>
    </o:shapedefaults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44FEF"/>
    <w:rsid w:val="000E5FED"/>
    <w:rsid w:val="000F570E"/>
    <w:rsid w:val="00217251"/>
    <w:rsid w:val="002A0D58"/>
    <w:rsid w:val="002A66EB"/>
    <w:rsid w:val="003142A3"/>
    <w:rsid w:val="0035335D"/>
    <w:rsid w:val="003903D0"/>
    <w:rsid w:val="003979D8"/>
    <w:rsid w:val="003D1E43"/>
    <w:rsid w:val="00401AD6"/>
    <w:rsid w:val="00402EE7"/>
    <w:rsid w:val="00424F70"/>
    <w:rsid w:val="00430652"/>
    <w:rsid w:val="00460E28"/>
    <w:rsid w:val="00492BEF"/>
    <w:rsid w:val="004D1C66"/>
    <w:rsid w:val="004D24D6"/>
    <w:rsid w:val="004E0585"/>
    <w:rsid w:val="004E37D4"/>
    <w:rsid w:val="00546A41"/>
    <w:rsid w:val="00547257"/>
    <w:rsid w:val="005631E9"/>
    <w:rsid w:val="005940D8"/>
    <w:rsid w:val="00600AC7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7F01C8"/>
    <w:rsid w:val="007F3E0F"/>
    <w:rsid w:val="008018DF"/>
    <w:rsid w:val="00810655"/>
    <w:rsid w:val="00864976"/>
    <w:rsid w:val="008D489A"/>
    <w:rsid w:val="008D4F21"/>
    <w:rsid w:val="008D543E"/>
    <w:rsid w:val="008F6950"/>
    <w:rsid w:val="009129FD"/>
    <w:rsid w:val="009140C5"/>
    <w:rsid w:val="00974C32"/>
    <w:rsid w:val="009A464F"/>
    <w:rsid w:val="009E4A6B"/>
    <w:rsid w:val="00A03955"/>
    <w:rsid w:val="00A44108"/>
    <w:rsid w:val="00AB506B"/>
    <w:rsid w:val="00AB64D3"/>
    <w:rsid w:val="00AD1C35"/>
    <w:rsid w:val="00AE0ABE"/>
    <w:rsid w:val="00B31AEA"/>
    <w:rsid w:val="00B51027"/>
    <w:rsid w:val="00BD12B0"/>
    <w:rsid w:val="00C1110B"/>
    <w:rsid w:val="00C466E6"/>
    <w:rsid w:val="00C5401E"/>
    <w:rsid w:val="00CC6745"/>
    <w:rsid w:val="00CD09C2"/>
    <w:rsid w:val="00CD3472"/>
    <w:rsid w:val="00CD49F8"/>
    <w:rsid w:val="00CF476E"/>
    <w:rsid w:val="00D00665"/>
    <w:rsid w:val="00D10417"/>
    <w:rsid w:val="00D706FC"/>
    <w:rsid w:val="00DA1906"/>
    <w:rsid w:val="00DC3F9F"/>
    <w:rsid w:val="00E06926"/>
    <w:rsid w:val="00E40C16"/>
    <w:rsid w:val="00E741FA"/>
    <w:rsid w:val="00EC648E"/>
    <w:rsid w:val="00F0275C"/>
    <w:rsid w:val="00F1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 fillcolor="white">
      <v:fill color="white"/>
    </o:shapedefaults>
    <o:shapelayout v:ext="edit">
      <o:idmap v:ext="edit" data="1"/>
      <o:rules v:ext="edit">
        <o:r id="V:Rule3" type="connector" idref="#_x0000_s1067"/>
        <o:r id="V:Rule4" type="connector" idref="#_x0000_s106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E0A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AE0ABE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AE0AB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AE0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219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4</cp:revision>
  <dcterms:created xsi:type="dcterms:W3CDTF">2021-08-17T15:24:00Z</dcterms:created>
  <dcterms:modified xsi:type="dcterms:W3CDTF">2021-08-17T15:34:00Z</dcterms:modified>
</cp:coreProperties>
</file>