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A462D" w:rsidRPr="005A6AD8" w:rsidRDefault="004A462D" w:rsidP="004A462D">
      <w:pPr>
        <w:pStyle w:val="yiv9655816795msonormal"/>
        <w:shd w:val="clear" w:color="auto" w:fill="D60D3C"/>
        <w:spacing w:before="0" w:beforeAutospacing="0" w:after="0" w:afterAutospacing="0"/>
        <w:rPr>
          <w:rFonts w:ascii="Droid Sans" w:hAnsi="Droid Sans" w:cs="Droid Sans"/>
          <w:b/>
          <w:color w:val="FFFFFF" w:themeColor="background1"/>
          <w:sz w:val="22"/>
          <w:szCs w:val="22"/>
        </w:rPr>
      </w:pPr>
      <w:r>
        <w:rPr>
          <w:rFonts w:ascii="Droid Sans" w:hAnsi="Droid Sans" w:cs="Droid Sans"/>
          <w:b/>
          <w:color w:val="FFFFFF" w:themeColor="background1"/>
          <w:sz w:val="22"/>
          <w:szCs w:val="22"/>
        </w:rPr>
        <w:t>Code-Rätsel</w:t>
      </w:r>
    </w:p>
    <w:p w:rsidR="004A462D" w:rsidRDefault="004A462D" w:rsidP="004A462D">
      <w:pPr>
        <w:rPr>
          <w:rFonts w:ascii="Droid Sans" w:hAnsi="Droid Sans" w:cs="Droid Sans"/>
          <w:sz w:val="20"/>
          <w:szCs w:val="20"/>
        </w:rPr>
      </w:pPr>
    </w:p>
    <w:p w:rsidR="004A462D" w:rsidRDefault="004A462D" w:rsidP="004A462D">
      <w:pPr>
        <w:rPr>
          <w:rFonts w:ascii="Droid Sans" w:hAnsi="Droid Sans" w:cs="Droid Sans"/>
          <w:noProof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59" type="#_x0000_t75" alt="12_raetsel.jpg" style="position:absolute;margin-left:-39.65pt;margin-top:-.25pt;width:23.8pt;height:25pt;z-index:2;visibility:visible" wrapcoords="-1361 0 -1361 20736 21782 20736 21782 0 -1361 0">
            <v:imagedata r:id="rId7" o:title="12_raetsel"/>
            <w10:wrap type="through"/>
          </v:shape>
        </w:pict>
      </w:r>
      <w:r w:rsidRPr="001B7537">
        <w:rPr>
          <w:rFonts w:ascii="Droid Sans" w:hAnsi="Droid Sans" w:cs="Droid Sans"/>
          <w:sz w:val="20"/>
          <w:szCs w:val="20"/>
        </w:rPr>
        <w:t>Die RAF kommunizierte untereinander mit verschlüsselten Codes. Hier sollst du den Code knacken und so das Rätsel rund um die RAF und den Stammhe</w:t>
      </w:r>
      <w:r>
        <w:rPr>
          <w:rFonts w:ascii="Droid Sans" w:hAnsi="Droid Sans" w:cs="Droid Sans"/>
          <w:sz w:val="20"/>
          <w:szCs w:val="20"/>
        </w:rPr>
        <w:t>imp</w:t>
      </w:r>
      <w:r w:rsidRPr="001B7537">
        <w:rPr>
          <w:rFonts w:ascii="Droid Sans" w:hAnsi="Droid Sans" w:cs="Droid Sans"/>
          <w:sz w:val="20"/>
          <w:szCs w:val="20"/>
        </w:rPr>
        <w:t>rozess lösen.</w:t>
      </w:r>
      <w:r w:rsidRPr="001B7537">
        <w:rPr>
          <w:rFonts w:ascii="Droid Sans" w:hAnsi="Droid Sans" w:cs="Droid Sans"/>
          <w:noProof/>
          <w:sz w:val="20"/>
          <w:szCs w:val="20"/>
        </w:rPr>
        <w:t xml:space="preserve"> Trage das Lösungswort unten ein. </w:t>
      </w:r>
    </w:p>
    <w:p w:rsidR="004A462D" w:rsidRPr="001B7537" w:rsidRDefault="004A462D" w:rsidP="004A462D">
      <w:pPr>
        <w:rPr>
          <w:rFonts w:ascii="Droid Sans" w:hAnsi="Droid Sans" w:cs="Droid Sans"/>
          <w:noProof/>
          <w:sz w:val="20"/>
          <w:szCs w:val="20"/>
        </w:rPr>
      </w:pPr>
    </w:p>
    <w:p w:rsidR="004A462D" w:rsidRDefault="004A462D" w:rsidP="004A462D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8" type="#_x0000_t202" style="position:absolute;margin-left:415.15pt;margin-top:11.65pt;width:86.85pt;height:493.25pt;z-index:1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" stroked="f">
            <v:textbox style="mso-next-textbox:#_x0000_s1058">
              <w:txbxContent>
                <w:p w:rsidR="004A462D" w:rsidRDefault="004A462D" w:rsidP="004A462D">
                  <w:pPr>
                    <w:jc w:val="center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1B7537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Legende:</w:t>
                  </w:r>
                </w:p>
                <w:p w:rsidR="004A462D" w:rsidRPr="001B7537" w:rsidRDefault="004A462D" w:rsidP="004A462D">
                  <w:pPr>
                    <w:jc w:val="center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p w:rsidR="004A462D" w:rsidRPr="001B7537" w:rsidRDefault="004A462D" w:rsidP="004A462D">
                  <w:pP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tbl>
                  <w:tblPr>
                    <w:tblW w:w="0" w:type="auto"/>
                    <w:jc w:val="center"/>
                    <w:tblBorders>
                      <w:top w:val="single" w:sz="12" w:space="0" w:color="BFBFBF"/>
                      <w:left w:val="single" w:sz="12" w:space="0" w:color="BFBFBF"/>
                      <w:bottom w:val="single" w:sz="12" w:space="0" w:color="BFBFBF"/>
                      <w:right w:val="single" w:sz="12" w:space="0" w:color="BFBFBF"/>
                      <w:insideH w:val="single" w:sz="12" w:space="0" w:color="BFBFBF"/>
                      <w:insideV w:val="single" w:sz="12" w:space="0" w:color="BFBFBF"/>
                    </w:tblBorders>
                    <w:tblLook w:val="04A0"/>
                  </w:tblPr>
                  <w:tblGrid>
                    <w:gridCol w:w="483"/>
                    <w:gridCol w:w="572"/>
                  </w:tblGrid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Z</w:t>
                        </w: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 w:rsidP="009C3271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 w:rsidP="009C3271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M</w:t>
                        </w: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 w:rsidP="009C3271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H</w:t>
                        </w: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 w:rsidP="009C3271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4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6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I</w:t>
                        </w: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8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E</w:t>
                        </w: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10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T</w:t>
                        </w: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11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X</w:t>
                        </w: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12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13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14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A</w:t>
                        </w: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15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16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17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P</w:t>
                        </w: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18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19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20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S</w:t>
                        </w: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21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22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0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23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62D" w:rsidRPr="00BD2D81" w:rsidTr="000155AA">
                    <w:trPr>
                      <w:trHeight w:val="322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24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O</w:t>
                        </w:r>
                      </w:p>
                    </w:tc>
                  </w:tr>
                  <w:tr w:rsidR="004A462D" w:rsidRPr="00BD2D81" w:rsidTr="000155AA">
                    <w:trPr>
                      <w:trHeight w:val="340"/>
                      <w:jc w:val="center"/>
                    </w:trPr>
                    <w:tc>
                      <w:tcPr>
                        <w:tcW w:w="483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25</w:t>
                        </w:r>
                      </w:p>
                    </w:tc>
                    <w:tc>
                      <w:tcPr>
                        <w:tcW w:w="572" w:type="dxa"/>
                      </w:tcPr>
                      <w:p w:rsidR="004A462D" w:rsidRPr="000155AA" w:rsidRDefault="004A462D">
                        <w:pPr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</w:pPr>
                        <w:r w:rsidRPr="000155AA">
                          <w:rPr>
                            <w:rFonts w:ascii="Droid Sans" w:hAnsi="Droid Sans" w:cs="Droid Sans"/>
                            <w:b/>
                            <w:sz w:val="20"/>
                            <w:szCs w:val="20"/>
                          </w:rPr>
                          <w:t>R</w:t>
                        </w:r>
                      </w:p>
                    </w:tc>
                  </w:tr>
                </w:tbl>
                <w:p w:rsidR="004A462D" w:rsidRDefault="004A462D" w:rsidP="004A462D"/>
                <w:p w:rsidR="004A462D" w:rsidRDefault="004A462D" w:rsidP="004A462D"/>
              </w:txbxContent>
            </v:textbox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A462D" w:rsidRPr="00E02132" w:rsidTr="004A462D">
        <w:trPr>
          <w:trHeight w:val="397"/>
        </w:trPr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24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17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20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S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10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T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14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A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M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M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3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H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9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E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7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I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3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M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13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-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17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P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25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R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24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O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0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Z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9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E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20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S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20</w:t>
            </w:r>
          </w:p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  <w:r w:rsidRPr="004A462D">
              <w:rPr>
                <w:rFonts w:cs="Arial"/>
                <w:b/>
                <w:sz w:val="16"/>
                <w:szCs w:val="16"/>
              </w:rPr>
              <w:t>S</w:t>
            </w: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22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16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12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  <w:tr w:rsidR="004A462D" w:rsidRPr="00E02132" w:rsidTr="004A462D">
        <w:trPr>
          <w:trHeight w:val="397"/>
        </w:trPr>
        <w:tc>
          <w:tcPr>
            <w:tcW w:w="397" w:type="dxa"/>
            <w:shd w:val="clear" w:color="auto" w:fill="auto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  <w:r w:rsidRPr="004A462D">
              <w:rPr>
                <w:rFonts w:cs="Arial"/>
                <w:sz w:val="16"/>
                <w:szCs w:val="16"/>
              </w:rPr>
              <w:t>25</w:t>
            </w: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397" w:type="dxa"/>
            <w:shd w:val="clear" w:color="auto" w:fill="D9D9D9" w:themeFill="background1" w:themeFillShade="D9"/>
          </w:tcPr>
          <w:p w:rsidR="004A462D" w:rsidRPr="004A462D" w:rsidRDefault="004A462D" w:rsidP="00160B91">
            <w:pPr>
              <w:rPr>
                <w:rFonts w:cs="Arial"/>
                <w:sz w:val="16"/>
                <w:szCs w:val="16"/>
              </w:rPr>
            </w:pPr>
          </w:p>
        </w:tc>
      </w:tr>
    </w:tbl>
    <w:p w:rsidR="004A462D" w:rsidRDefault="004A462D" w:rsidP="004A462D">
      <w:pPr>
        <w:jc w:val="both"/>
      </w:pPr>
    </w:p>
    <w:p w:rsidR="004A462D" w:rsidRPr="001B7537" w:rsidRDefault="004A462D" w:rsidP="004A462D">
      <w:pPr>
        <w:jc w:val="both"/>
        <w:rPr>
          <w:rFonts w:ascii="Droid Sans" w:hAnsi="Droid Sans" w:cs="Droid Sans"/>
          <w:sz w:val="20"/>
          <w:szCs w:val="20"/>
        </w:rPr>
      </w:pPr>
      <w:r w:rsidRPr="001B7537">
        <w:rPr>
          <w:rFonts w:ascii="Droid Sans" w:hAnsi="Droid Sans" w:cs="Droid Sans"/>
          <w:sz w:val="20"/>
          <w:szCs w:val="20"/>
        </w:rPr>
        <w:t>Notiere zu jedem dieser Begriffe/Namen einige Stichpunkte als Erinnerungshilfe.</w:t>
      </w:r>
    </w:p>
    <w:p w:rsidR="004A462D" w:rsidRPr="0054121D" w:rsidRDefault="004A462D" w:rsidP="004A462D">
      <w:pPr>
        <w:jc w:val="center"/>
        <w:rPr>
          <w:b/>
          <w:sz w:val="10"/>
        </w:rPr>
      </w:pPr>
    </w:p>
    <w:tbl>
      <w:tblPr>
        <w:tblpPr w:leftFromText="141" w:rightFromText="141" w:vertAnchor="text" w:horzAnchor="margin" w:tblpY="4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"/>
        <w:gridCol w:w="333"/>
        <w:gridCol w:w="393"/>
        <w:gridCol w:w="315"/>
        <w:gridCol w:w="333"/>
        <w:gridCol w:w="393"/>
        <w:gridCol w:w="393"/>
        <w:gridCol w:w="333"/>
        <w:gridCol w:w="333"/>
        <w:gridCol w:w="393"/>
        <w:gridCol w:w="393"/>
        <w:gridCol w:w="333"/>
        <w:gridCol w:w="333"/>
        <w:gridCol w:w="333"/>
        <w:gridCol w:w="393"/>
        <w:gridCol w:w="333"/>
        <w:gridCol w:w="393"/>
        <w:gridCol w:w="333"/>
        <w:gridCol w:w="393"/>
        <w:gridCol w:w="357"/>
        <w:gridCol w:w="393"/>
        <w:gridCol w:w="357"/>
        <w:gridCol w:w="393"/>
        <w:gridCol w:w="393"/>
        <w:gridCol w:w="357"/>
        <w:gridCol w:w="393"/>
      </w:tblGrid>
      <w:tr w:rsidR="004A462D" w:rsidRPr="00894859" w:rsidTr="004A462D">
        <w:trPr>
          <w:trHeight w:val="274"/>
        </w:trPr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9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25</w:t>
            </w:r>
          </w:p>
        </w:tc>
        <w:tc>
          <w:tcPr>
            <w:tcW w:w="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5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14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14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9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25</w:t>
            </w:r>
          </w:p>
        </w:tc>
        <w:tc>
          <w:tcPr>
            <w:tcW w:w="393" w:type="dxa"/>
            <w:tcBorders>
              <w:top w:val="nil"/>
              <w:bottom w:val="nil"/>
            </w:tcBorders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9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7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12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3</w:t>
            </w: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24</w:t>
            </w: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6</w:t>
            </w:r>
          </w:p>
        </w:tc>
        <w:tc>
          <w:tcPr>
            <w:tcW w:w="393" w:type="dxa"/>
            <w:tcBorders>
              <w:top w:val="nil"/>
              <w:bottom w:val="nil"/>
            </w:tcBorders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8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24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2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17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19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9</w:t>
            </w:r>
          </w:p>
        </w:tc>
        <w:tc>
          <w:tcPr>
            <w:tcW w:w="357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ascii="Droid Sans" w:hAnsi="Droid Sans" w:cs="Droid Sans"/>
                <w:sz w:val="16"/>
                <w:szCs w:val="16"/>
              </w:rPr>
            </w:pPr>
            <w:r w:rsidRPr="004A462D">
              <w:rPr>
                <w:rFonts w:ascii="Droid Sans" w:hAnsi="Droid Sans" w:cs="Droid Sans"/>
                <w:sz w:val="16"/>
                <w:szCs w:val="16"/>
              </w:rPr>
              <w:t>11</w:t>
            </w:r>
          </w:p>
        </w:tc>
      </w:tr>
      <w:tr w:rsidR="004A462D" w:rsidRPr="009D48E6" w:rsidTr="004A462D">
        <w:trPr>
          <w:trHeight w:val="340"/>
        </w:trPr>
        <w:tc>
          <w:tcPr>
            <w:tcW w:w="333" w:type="dxa"/>
            <w:tcMar>
              <w:left w:w="28" w:type="dxa"/>
              <w:right w:w="28" w:type="dxa"/>
            </w:tcMar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15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tcBorders>
              <w:top w:val="nil"/>
              <w:bottom w:val="nil"/>
            </w:tcBorders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33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93" w:type="dxa"/>
            <w:tcBorders>
              <w:top w:val="nil"/>
              <w:bottom w:val="nil"/>
            </w:tcBorders>
            <w:vAlign w:val="center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  <w:tc>
          <w:tcPr>
            <w:tcW w:w="357" w:type="dxa"/>
          </w:tcPr>
          <w:p w:rsidR="004A462D" w:rsidRPr="004A462D" w:rsidRDefault="004A462D" w:rsidP="004A462D">
            <w:pPr>
              <w:jc w:val="center"/>
              <w:rPr>
                <w:rFonts w:cs="Arial"/>
                <w:b/>
                <w:sz w:val="32"/>
                <w:szCs w:val="32"/>
              </w:rPr>
            </w:pPr>
          </w:p>
        </w:tc>
      </w:tr>
    </w:tbl>
    <w:p w:rsidR="004A462D" w:rsidRPr="001B7537" w:rsidRDefault="004A462D" w:rsidP="004A462D">
      <w:pPr>
        <w:rPr>
          <w:rFonts w:ascii="Droid Sans" w:hAnsi="Droid Sans" w:cs="Droid Sans"/>
          <w:b/>
          <w:sz w:val="20"/>
          <w:szCs w:val="20"/>
        </w:rPr>
      </w:pPr>
      <w:r w:rsidRPr="001B7537">
        <w:rPr>
          <w:rFonts w:ascii="Droid Sans" w:hAnsi="Droid Sans" w:cs="Droid Sans"/>
          <w:b/>
          <w:sz w:val="20"/>
          <w:szCs w:val="20"/>
        </w:rPr>
        <w:t>Lösungswort: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</w:p>
    <w:p w:rsidR="004A462D" w:rsidRPr="0054121D" w:rsidRDefault="004A462D" w:rsidP="004A462D">
      <w:pPr>
        <w:jc w:val="center"/>
        <w:rPr>
          <w:rFonts w:cstheme="minorBidi"/>
          <w:b/>
          <w:sz w:val="10"/>
        </w:rPr>
      </w:pPr>
    </w:p>
    <w:p w:rsidR="00CB391C" w:rsidRPr="009C3271" w:rsidRDefault="00CB391C" w:rsidP="004A462D">
      <w:pPr>
        <w:ind w:right="-1"/>
        <w:rPr>
          <w:rFonts w:ascii="Droid Sans" w:hAnsi="Droid Sans" w:cs="Droid Sans"/>
          <w:sz w:val="20"/>
          <w:szCs w:val="20"/>
        </w:rPr>
      </w:pPr>
    </w:p>
    <w:sectPr w:rsidR="00CB391C" w:rsidRPr="009C3271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5AA" w:rsidRDefault="000155AA" w:rsidP="00263140">
      <w:r>
        <w:separator/>
      </w:r>
    </w:p>
  </w:endnote>
  <w:endnote w:type="continuationSeparator" w:id="0">
    <w:p w:rsidR="000155AA" w:rsidRDefault="000155A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altName w:val="Segoe UI"/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F054C">
    <w:pPr>
      <w:pStyle w:val="Fuzeile"/>
      <w:rPr>
        <w:rFonts w:cs="Arial"/>
        <w:b/>
        <w:sz w:val="18"/>
        <w:szCs w:val="18"/>
      </w:rPr>
    </w:pPr>
    <w:r w:rsidRPr="008F0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5AA" w:rsidRDefault="000155AA" w:rsidP="00263140">
      <w:r>
        <w:separator/>
      </w:r>
    </w:p>
  </w:footnote>
  <w:footnote w:type="continuationSeparator" w:id="0">
    <w:p w:rsidR="000155AA" w:rsidRDefault="000155A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F0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F0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C5934">
      <w:rPr>
        <w:rFonts w:cs="Arial"/>
        <w:b/>
      </w:rPr>
      <w:t xml:space="preserve">Arbeitsblatt </w:t>
    </w:r>
    <w:r w:rsidR="004A462D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4A462D">
      <w:rPr>
        <w:rFonts w:cs="Arial"/>
        <w:b/>
      </w:rPr>
      <w:t>Code-Rätsel</w:t>
    </w:r>
    <w:r w:rsidR="00474316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93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C5934">
      <w:rPr>
        <w:rFonts w:cs="Arial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4CB"/>
    <w:rsid w:val="00001B03"/>
    <w:rsid w:val="000155AA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2767"/>
    <w:rsid w:val="003142A3"/>
    <w:rsid w:val="00384789"/>
    <w:rsid w:val="003979D8"/>
    <w:rsid w:val="003A076E"/>
    <w:rsid w:val="003B7796"/>
    <w:rsid w:val="003C1F2E"/>
    <w:rsid w:val="003C5934"/>
    <w:rsid w:val="003D7509"/>
    <w:rsid w:val="00401AD6"/>
    <w:rsid w:val="00424F70"/>
    <w:rsid w:val="00474316"/>
    <w:rsid w:val="004866E7"/>
    <w:rsid w:val="004A462D"/>
    <w:rsid w:val="004C435D"/>
    <w:rsid w:val="004D1C66"/>
    <w:rsid w:val="004D61EC"/>
    <w:rsid w:val="004E0585"/>
    <w:rsid w:val="005357E7"/>
    <w:rsid w:val="00543741"/>
    <w:rsid w:val="00547257"/>
    <w:rsid w:val="00550549"/>
    <w:rsid w:val="005631E9"/>
    <w:rsid w:val="00571F37"/>
    <w:rsid w:val="005940D8"/>
    <w:rsid w:val="006220A8"/>
    <w:rsid w:val="00623C59"/>
    <w:rsid w:val="00630C9D"/>
    <w:rsid w:val="006832F7"/>
    <w:rsid w:val="006B0A1A"/>
    <w:rsid w:val="006B346D"/>
    <w:rsid w:val="006B4884"/>
    <w:rsid w:val="006C328A"/>
    <w:rsid w:val="006D0F9E"/>
    <w:rsid w:val="006D7DCF"/>
    <w:rsid w:val="006E6D08"/>
    <w:rsid w:val="006E71B7"/>
    <w:rsid w:val="006F33F4"/>
    <w:rsid w:val="00704F8E"/>
    <w:rsid w:val="00706784"/>
    <w:rsid w:val="00710ABA"/>
    <w:rsid w:val="00710F3C"/>
    <w:rsid w:val="007B14CB"/>
    <w:rsid w:val="007D2B2C"/>
    <w:rsid w:val="007F06B5"/>
    <w:rsid w:val="008018DF"/>
    <w:rsid w:val="00810655"/>
    <w:rsid w:val="00826475"/>
    <w:rsid w:val="008D370F"/>
    <w:rsid w:val="008D489A"/>
    <w:rsid w:val="008F054C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72622"/>
    <w:rsid w:val="00BA3800"/>
    <w:rsid w:val="00BF2E90"/>
    <w:rsid w:val="00BF6418"/>
    <w:rsid w:val="00C1110B"/>
    <w:rsid w:val="00C15078"/>
    <w:rsid w:val="00C4168F"/>
    <w:rsid w:val="00C5401E"/>
    <w:rsid w:val="00CB388A"/>
    <w:rsid w:val="00CB391C"/>
    <w:rsid w:val="00CC1F14"/>
    <w:rsid w:val="00CC6745"/>
    <w:rsid w:val="00CD3472"/>
    <w:rsid w:val="00CD49F8"/>
    <w:rsid w:val="00CF476E"/>
    <w:rsid w:val="00CF7044"/>
    <w:rsid w:val="00D10417"/>
    <w:rsid w:val="00D204E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959E5"/>
    <w:rsid w:val="00EC648E"/>
    <w:rsid w:val="00F0275C"/>
    <w:rsid w:val="00F25B77"/>
    <w:rsid w:val="00F41397"/>
    <w:rsid w:val="00F44CEE"/>
    <w:rsid w:val="00F55422"/>
    <w:rsid w:val="00F72041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B39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3C5934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EDFEB7-4C62-4FDB-A076-D6AB208A4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159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3</cp:revision>
  <cp:lastPrinted>2015-08-04T13:32:00Z</cp:lastPrinted>
  <dcterms:created xsi:type="dcterms:W3CDTF">2021-02-17T15:51:00Z</dcterms:created>
  <dcterms:modified xsi:type="dcterms:W3CDTF">2021-02-17T15:53:00Z</dcterms:modified>
</cp:coreProperties>
</file>