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889" w:rsidRDefault="003D0889" w:rsidP="00560917">
      <w:pPr>
        <w:pStyle w:val="ArialTitelgrau"/>
        <w:ind w:firstLine="142"/>
        <w:rPr>
          <w:sz w:val="20"/>
          <w:szCs w:val="20"/>
        </w:rPr>
      </w:pPr>
    </w:p>
    <w:p w:rsidR="00685FD6" w:rsidRDefault="00560917" w:rsidP="00560917">
      <w:pPr>
        <w:pStyle w:val="ArialTitelgrau"/>
        <w:ind w:firstLine="142"/>
        <w:rPr>
          <w:sz w:val="20"/>
          <w:szCs w:val="20"/>
        </w:rPr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342C9" w:rsidRDefault="00E342C9" w:rsidP="001B7171">
      <w:pPr>
        <w:pStyle w:val="Arialberschrift"/>
        <w:ind w:right="-285"/>
      </w:pPr>
      <w:r>
        <w:t xml:space="preserve">Selbsteinschätzung – KI und </w:t>
      </w:r>
      <w:r w:rsidR="00525AC0" w:rsidRPr="003D0889">
        <w:rPr>
          <w:color w:val="003480"/>
        </w:rPr>
        <w:t>ich</w:t>
      </w:r>
    </w:p>
    <w:p w:rsidR="00E342C9" w:rsidRPr="00525AC0" w:rsidRDefault="00E342C9" w:rsidP="00E342C9">
      <w:pPr>
        <w:pStyle w:val="Arialberschrift"/>
        <w:rPr>
          <w:sz w:val="22"/>
        </w:rPr>
      </w:pPr>
    </w:p>
    <w:p w:rsidR="00E342C9" w:rsidRPr="006E339F" w:rsidRDefault="003D0889" w:rsidP="00E342C9">
      <w:pPr>
        <w:pStyle w:val="Arialberschrift"/>
        <w:rPr>
          <w:b w:val="0"/>
          <w:sz w:val="20"/>
          <w:szCs w:val="20"/>
        </w:rPr>
      </w:pPr>
      <w:r w:rsidRPr="006E339F">
        <w:rPr>
          <w:b w:val="0"/>
          <w:sz w:val="20"/>
          <w:szCs w:val="20"/>
        </w:rPr>
        <w:t>Was fällt dir auf den ersten Blick zu KI ein?</w:t>
      </w:r>
      <w:r w:rsidR="00E342C9" w:rsidRPr="006E339F">
        <w:rPr>
          <w:b w:val="0"/>
          <w:sz w:val="20"/>
          <w:szCs w:val="20"/>
        </w:rPr>
        <w:t xml:space="preserve"> </w:t>
      </w:r>
      <w:r w:rsidR="003738FA" w:rsidRPr="006E339F">
        <w:rPr>
          <w:b w:val="0"/>
          <w:sz w:val="20"/>
          <w:szCs w:val="20"/>
        </w:rPr>
        <w:t xml:space="preserve">Ergänze deine Antworten, nachdem du dich mit </w:t>
      </w:r>
      <w:r w:rsidR="00525AC0" w:rsidRPr="006E339F">
        <w:rPr>
          <w:b w:val="0"/>
          <w:color w:val="003480"/>
          <w:sz w:val="20"/>
          <w:szCs w:val="20"/>
        </w:rPr>
        <w:t>den</w:t>
      </w:r>
      <w:r w:rsidR="00525AC0" w:rsidRPr="006E339F">
        <w:rPr>
          <w:b w:val="0"/>
          <w:sz w:val="20"/>
          <w:szCs w:val="20"/>
        </w:rPr>
        <w:t xml:space="preserve"> </w:t>
      </w:r>
      <w:r w:rsidR="00B022CB" w:rsidRPr="006E339F">
        <w:rPr>
          <w:b w:val="0"/>
          <w:sz w:val="20"/>
          <w:szCs w:val="20"/>
        </w:rPr>
        <w:t>Infos</w:t>
      </w:r>
      <w:r w:rsidR="003738FA" w:rsidRPr="006E339F">
        <w:rPr>
          <w:b w:val="0"/>
          <w:sz w:val="20"/>
          <w:szCs w:val="20"/>
        </w:rPr>
        <w:t xml:space="preserve"> der „Future Talkshow“ auseinandergesetzt hast.</w:t>
      </w:r>
    </w:p>
    <w:p w:rsidR="00525AC0" w:rsidRDefault="00525AC0" w:rsidP="00E342C9">
      <w:pPr>
        <w:pStyle w:val="Arialberschrift"/>
        <w:rPr>
          <w:b w:val="0"/>
          <w:sz w:val="22"/>
        </w:rPr>
      </w:pPr>
    </w:p>
    <w:p w:rsidR="00E342C9" w:rsidRPr="00E342C9" w:rsidRDefault="00CE7290" w:rsidP="00E342C9">
      <w:pPr>
        <w:pStyle w:val="Arialberschrift"/>
        <w:rPr>
          <w:b w:val="0"/>
          <w:sz w:val="22"/>
        </w:rPr>
      </w:pPr>
      <w:r w:rsidRPr="00CE7290">
        <w:rPr>
          <w:rFonts w:ascii="Aptos" w:hAnsi="Aptos"/>
          <w:b w:val="0"/>
          <w:bCs w:val="0"/>
          <w:i/>
          <w:iCs/>
          <w:noProof/>
        </w:rPr>
        <w:pict>
          <v:rect id="_x0000_s2055" style="position:absolute;left:0;text-align:left;margin-left:188.5pt;margin-top:4.05pt;width:306.2pt;height:185.8pt;z-index:25167872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" fillcolor="white [3201]" strokecolor="#003480" strokeweight="1.5pt">
            <v:textbox inset=".5mm,.5mm,.5mm,.5mm">
              <w:txbxContent>
                <w:p w:rsidR="00E342C9" w:rsidRPr="001A10B1" w:rsidRDefault="001F47C6" w:rsidP="00E342C9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</w:pP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Welche Regeln sollte</w:t>
                  </w:r>
                  <w:r w:rsidR="00B022CB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n</w:t>
                  </w: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 xml:space="preserve"> bei Nutzung von KI beachte</w:t>
                  </w:r>
                  <w:r w:rsidR="00B022CB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t werde</w:t>
                  </w: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n?</w:t>
                  </w:r>
                </w:p>
                <w:p w:rsidR="00E342C9" w:rsidRPr="001A10B1" w:rsidRDefault="00E342C9" w:rsidP="00E342C9">
                  <w:pPr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</w:p>
                <w:p w:rsidR="00E342C9" w:rsidRPr="001A10B1" w:rsidRDefault="00E342C9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</w:t>
                  </w:r>
                  <w:r w:rsidR="001A10B1">
                    <w:rPr>
                      <w:rFonts w:ascii="Arial" w:hAnsi="Arial" w:cs="Arial"/>
                      <w:color w:val="1F497D" w:themeColor="text2"/>
                    </w:rPr>
                    <w:t>______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 w:rsidR="001F47C6" w:rsidRPr="001A10B1">
                    <w:rPr>
                      <w:rFonts w:ascii="Arial" w:hAnsi="Arial" w:cs="Arial"/>
                      <w:color w:val="1F497D" w:themeColor="text2"/>
                    </w:rPr>
                    <w:t>__________________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_________________________________________</w:t>
                  </w:r>
                </w:p>
                <w:p w:rsidR="00E342C9" w:rsidRPr="00E342C9" w:rsidRDefault="00E342C9" w:rsidP="00E342C9">
                  <w:pPr>
                    <w:ind w:left="0"/>
                    <w:jc w:val="center"/>
                    <w:rPr>
                      <w:color w:val="1F497D" w:themeColor="text2"/>
                      <w:sz w:val="26"/>
                      <w:szCs w:val="26"/>
                    </w:rPr>
                  </w:pPr>
                </w:p>
              </w:txbxContent>
            </v:textbox>
          </v:rect>
        </w:pict>
      </w:r>
      <w:r w:rsidRPr="00CE7290">
        <w:rPr>
          <w:rFonts w:ascii="Aptos" w:hAnsi="Aptos"/>
          <w:b w:val="0"/>
          <w:bCs w:val="0"/>
          <w:i/>
          <w:iCs/>
          <w:noProof/>
        </w:rPr>
        <w:pict>
          <v:rect id="Rechteck 1" o:spid="_x0000_s2056" style="position:absolute;left:0;text-align:left;margin-left:-6.5pt;margin-top:202.75pt;width:143.9pt;height:177.6pt;z-index:25167462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" fillcolor="white [3201]" strokecolor="#003480" strokeweight="1.5pt">
            <v:textbox inset=".5mm,.5mm,.5mm,.5mm">
              <w:txbxContent>
                <w:p w:rsidR="00E342C9" w:rsidRDefault="00E342C9" w:rsidP="001A10B1">
                  <w:pPr>
                    <w:spacing w:after="0"/>
                    <w:ind w:left="0"/>
                    <w:jc w:val="center"/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</w:pP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Wo kann</w:t>
                  </w:r>
                  <w:r w:rsidR="00B022CB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st du</w:t>
                  </w: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 xml:space="preserve"> KI im Alltag finden?</w:t>
                  </w:r>
                </w:p>
                <w:p w:rsidR="001A10B1" w:rsidRPr="001A10B1" w:rsidRDefault="001A10B1" w:rsidP="001A10B1">
                  <w:pPr>
                    <w:spacing w:after="0" w:line="24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</w:p>
                <w:p w:rsidR="00E342C9" w:rsidRPr="001A10B1" w:rsidRDefault="00E342C9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 w:rsidR="001A10B1"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E342C9" w:rsidRPr="00E342C9" w:rsidRDefault="00E342C9" w:rsidP="001A10B1">
                  <w:pPr>
                    <w:spacing w:after="0" w:line="240" w:lineRule="auto"/>
                    <w:ind w:left="0"/>
                    <w:jc w:val="center"/>
                    <w:rPr>
                      <w:color w:val="1F497D" w:themeColor="text2"/>
                      <w:sz w:val="26"/>
                      <w:szCs w:val="26"/>
                    </w:rPr>
                  </w:pPr>
                </w:p>
              </w:txbxContent>
            </v:textbox>
          </v:rect>
        </w:pict>
      </w:r>
      <w:r w:rsidRPr="00CE7290">
        <w:rPr>
          <w:rFonts w:ascii="Aptos" w:hAnsi="Aptos"/>
          <w:b w:val="0"/>
          <w:bCs w:val="0"/>
          <w:i/>
          <w:iCs/>
          <w:noProof/>
        </w:rPr>
        <w:pict>
          <v:rect id="_x0000_s2054" style="position:absolute;left:0;text-align:left;margin-left:-6.5pt;margin-top:4.05pt;width:182.9pt;height:185.8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" fillcolor="white [3201]" strokecolor="#003480" strokeweight="1.5pt">
            <v:textbox inset=".5mm,.5mm,.5mm,.5mm">
              <w:txbxContent>
                <w:p w:rsidR="00E342C9" w:rsidRPr="001A10B1" w:rsidRDefault="00E342C9" w:rsidP="00E342C9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</w:pP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Was ist für dich KI?</w:t>
                  </w:r>
                </w:p>
                <w:p w:rsidR="00E342C9" w:rsidRPr="001A10B1" w:rsidRDefault="00E342C9" w:rsidP="00E342C9">
                  <w:pPr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</w:p>
                <w:p w:rsidR="00E342C9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>
                    <w:rPr>
                      <w:rFonts w:ascii="Arial" w:hAnsi="Arial" w:cs="Arial"/>
                      <w:color w:val="1F497D" w:themeColor="text2"/>
                    </w:rPr>
                    <w:t>____</w:t>
                  </w:r>
                  <w:r w:rsidR="00E342C9" w:rsidRPr="001A10B1">
                    <w:rPr>
                      <w:rFonts w:ascii="Arial" w:hAnsi="Arial" w:cs="Arial"/>
                      <w:color w:val="1F497D" w:themeColor="text2"/>
                    </w:rPr>
                    <w:t>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>
                    <w:rPr>
                      <w:rFonts w:ascii="Arial" w:hAnsi="Arial" w:cs="Arial"/>
                      <w:color w:val="1F497D" w:themeColor="text2"/>
                    </w:rPr>
                    <w:t>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>
                    <w:rPr>
                      <w:rFonts w:ascii="Arial" w:hAnsi="Arial" w:cs="Arial"/>
                      <w:color w:val="1F497D" w:themeColor="text2"/>
                    </w:rPr>
                    <w:t>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>
                    <w:rPr>
                      <w:rFonts w:ascii="Arial" w:hAnsi="Arial" w:cs="Arial"/>
                      <w:color w:val="1F497D" w:themeColor="text2"/>
                    </w:rPr>
                    <w:t>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>
                    <w:rPr>
                      <w:rFonts w:ascii="Arial" w:hAnsi="Arial" w:cs="Arial"/>
                      <w:color w:val="1F497D" w:themeColor="text2"/>
                    </w:rPr>
                    <w:t>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>
                    <w:rPr>
                      <w:rFonts w:ascii="Arial" w:hAnsi="Arial" w:cs="Arial"/>
                      <w:color w:val="1F497D" w:themeColor="text2"/>
                    </w:rPr>
                    <w:t>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</w:t>
                  </w:r>
                </w:p>
                <w:p w:rsidR="001A10B1" w:rsidRPr="001A10B1" w:rsidRDefault="001A10B1" w:rsidP="001A10B1">
                  <w:pPr>
                    <w:spacing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>
                    <w:rPr>
                      <w:rFonts w:ascii="Arial" w:hAnsi="Arial" w:cs="Arial"/>
                      <w:color w:val="1F497D" w:themeColor="text2"/>
                    </w:rPr>
                    <w:t>____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_________________________</w:t>
                  </w:r>
                </w:p>
                <w:p w:rsidR="001A10B1" w:rsidRDefault="001A10B1" w:rsidP="00E342C9">
                  <w:pPr>
                    <w:ind w:left="0"/>
                    <w:jc w:val="center"/>
                    <w:rPr>
                      <w:color w:val="1F497D" w:themeColor="text2"/>
                      <w:sz w:val="26"/>
                      <w:szCs w:val="26"/>
                    </w:rPr>
                  </w:pPr>
                </w:p>
              </w:txbxContent>
            </v:textbox>
          </v:rect>
        </w:pict>
      </w:r>
      <w:r w:rsidRPr="00CE7290">
        <w:rPr>
          <w:rFonts w:ascii="Aptos" w:hAnsi="Aptos"/>
          <w:b w:val="0"/>
          <w:bCs w:val="0"/>
          <w:i/>
          <w:iCs/>
          <w:noProof/>
        </w:rPr>
        <w:pict>
          <v:rect id="_x0000_s2053" style="position:absolute;left:0;text-align:left;margin-left:328.6pt;margin-top:301.35pt;width:165.85pt;height:251.4pt;z-index:2516848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" fillcolor="white [3201]" strokecolor="#003480" strokeweight="1.5pt">
            <v:textbox inset=".5mm,.5mm,.5mm,.5mm">
              <w:txbxContent>
                <w:p w:rsidR="00E342C9" w:rsidRPr="001A10B1" w:rsidRDefault="00E342C9" w:rsidP="00E342C9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</w:pP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Wo birgt KI Gefahren?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E342C9" w:rsidRPr="001A10B1" w:rsidRDefault="00E342C9" w:rsidP="001A10B1">
                  <w:pPr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  <w:sz w:val="24"/>
                      <w:szCs w:val="24"/>
                    </w:rPr>
                  </w:pPr>
                </w:p>
              </w:txbxContent>
            </v:textbox>
          </v:rect>
        </w:pict>
      </w:r>
      <w:r w:rsidRPr="00CE7290">
        <w:rPr>
          <w:rFonts w:ascii="Aptos" w:hAnsi="Aptos"/>
          <w:b w:val="0"/>
          <w:bCs w:val="0"/>
          <w:i/>
          <w:iCs/>
          <w:noProof/>
        </w:rPr>
        <w:pict>
          <v:rect id="_x0000_s2052" style="position:absolute;left:0;text-align:left;margin-left:151.15pt;margin-top:301.2pt;width:165.85pt;height:251.4pt;z-index:25168281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" fillcolor="white [3201]" strokecolor="#003480" strokeweight="1.5pt">
            <v:textbox inset=".5mm,.5mm,.5mm,.5mm">
              <w:txbxContent>
                <w:p w:rsidR="00E342C9" w:rsidRPr="001A10B1" w:rsidRDefault="00E342C9" w:rsidP="00E342C9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</w:pP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Welche Vorteile hat KI?</w:t>
                  </w:r>
                </w:p>
                <w:p w:rsidR="00E342C9" w:rsidRPr="001A10B1" w:rsidRDefault="00E342C9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</w:p>
                <w:p w:rsidR="00E342C9" w:rsidRPr="001A10B1" w:rsidRDefault="00E342C9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 w:rsidR="001A10B1"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</w:t>
                  </w:r>
                </w:p>
                <w:p w:rsidR="00E342C9" w:rsidRPr="00E342C9" w:rsidRDefault="00E342C9" w:rsidP="00E342C9">
                  <w:pPr>
                    <w:ind w:left="0"/>
                    <w:jc w:val="center"/>
                    <w:rPr>
                      <w:color w:val="1F497D" w:themeColor="text2"/>
                      <w:sz w:val="26"/>
                      <w:szCs w:val="26"/>
                    </w:rPr>
                  </w:pPr>
                </w:p>
              </w:txbxContent>
            </v:textbox>
          </v:rect>
        </w:pict>
      </w:r>
      <w:r w:rsidRPr="00CE7290">
        <w:rPr>
          <w:rFonts w:ascii="Aptos" w:hAnsi="Aptos"/>
          <w:b w:val="0"/>
          <w:bCs w:val="0"/>
          <w:i/>
          <w:iCs/>
          <w:noProof/>
        </w:rPr>
        <w:pict>
          <v:rect id="_x0000_s2050" style="position:absolute;left:0;text-align:left;margin-left:151.4pt;margin-top:209.9pt;width:343.3pt;height:69.15pt;z-index:25167052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" fillcolor="#003480" strokecolor="#003480">
            <v:fill rotate="t"/>
            <v:shadow on="t" color="black" opacity="22937f" origin=",.5" offset="0,.63889mm"/>
            <v:textbox>
              <w:txbxContent>
                <w:p w:rsidR="00E342C9" w:rsidRPr="001A10B1" w:rsidRDefault="001F47C6" w:rsidP="00E342C9">
                  <w:pPr>
                    <w:ind w:left="0"/>
                    <w:jc w:val="center"/>
                    <w:rPr>
                      <w:rFonts w:ascii="Arial" w:hAnsi="Arial" w:cs="Arial"/>
                      <w:color w:val="FFFFFF" w:themeColor="background1"/>
                      <w:sz w:val="40"/>
                      <w:szCs w:val="40"/>
                    </w:rPr>
                  </w:pPr>
                  <w:r w:rsidRPr="001A10B1">
                    <w:rPr>
                      <w:rFonts w:ascii="Arial" w:hAnsi="Arial" w:cs="Arial"/>
                      <w:color w:val="FFFFFF" w:themeColor="background1"/>
                      <w:sz w:val="40"/>
                      <w:szCs w:val="40"/>
                    </w:rPr>
                    <w:t>KÜNSTLICHE INTELLIGENZ (KI)</w:t>
                  </w:r>
                </w:p>
              </w:txbxContent>
            </v:textbox>
          </v:rect>
        </w:pict>
      </w: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  <w:rPr>
          <w:rFonts w:cs="Arial"/>
          <w:color w:val="1F497D" w:themeColor="text2"/>
          <w:sz w:val="20"/>
          <w:szCs w:val="20"/>
        </w:rPr>
      </w:pPr>
    </w:p>
    <w:p w:rsidR="00E342C9" w:rsidRDefault="00E342C9" w:rsidP="00560917">
      <w:pPr>
        <w:pStyle w:val="ArialText"/>
        <w:rPr>
          <w:rFonts w:cs="Arial"/>
          <w:color w:val="1F497D" w:themeColor="text2"/>
          <w:sz w:val="20"/>
          <w:szCs w:val="20"/>
        </w:rPr>
      </w:pPr>
    </w:p>
    <w:p w:rsidR="00E342C9" w:rsidRDefault="00E342C9" w:rsidP="00560917">
      <w:pPr>
        <w:pStyle w:val="ArialText"/>
        <w:rPr>
          <w:rFonts w:cs="Arial"/>
          <w:color w:val="1F497D" w:themeColor="text2"/>
          <w:sz w:val="20"/>
          <w:szCs w:val="20"/>
        </w:rPr>
      </w:pPr>
    </w:p>
    <w:p w:rsidR="00E342C9" w:rsidRDefault="00E342C9" w:rsidP="00560917">
      <w:pPr>
        <w:pStyle w:val="ArialText"/>
        <w:rPr>
          <w:rFonts w:cs="Arial"/>
          <w:color w:val="1F497D" w:themeColor="text2"/>
          <w:sz w:val="20"/>
          <w:szCs w:val="20"/>
        </w:rPr>
      </w:pPr>
    </w:p>
    <w:p w:rsidR="00E342C9" w:rsidRDefault="00E342C9" w:rsidP="00560917">
      <w:pPr>
        <w:pStyle w:val="ArialText"/>
        <w:rPr>
          <w:rFonts w:cs="Arial"/>
          <w:color w:val="1F497D" w:themeColor="text2"/>
          <w:sz w:val="20"/>
          <w:szCs w:val="20"/>
        </w:rPr>
      </w:pPr>
    </w:p>
    <w:p w:rsidR="00E342C9" w:rsidRDefault="00E342C9" w:rsidP="00560917">
      <w:pPr>
        <w:pStyle w:val="ArialText"/>
        <w:rPr>
          <w:rFonts w:cs="Arial"/>
          <w:color w:val="1F497D" w:themeColor="text2"/>
          <w:sz w:val="20"/>
          <w:szCs w:val="20"/>
        </w:rPr>
      </w:pPr>
    </w:p>
    <w:p w:rsidR="00E342C9" w:rsidRDefault="00E342C9" w:rsidP="00560917">
      <w:pPr>
        <w:pStyle w:val="ArialText"/>
        <w:rPr>
          <w:rFonts w:cs="Arial"/>
          <w:color w:val="1F497D" w:themeColor="text2"/>
          <w:sz w:val="20"/>
          <w:szCs w:val="20"/>
        </w:rPr>
      </w:pPr>
    </w:p>
    <w:p w:rsidR="00E342C9" w:rsidRDefault="00E342C9" w:rsidP="00560917">
      <w:pPr>
        <w:pStyle w:val="ArialText"/>
        <w:rPr>
          <w:rFonts w:cs="Arial"/>
          <w:color w:val="1F497D" w:themeColor="text2"/>
          <w:sz w:val="20"/>
          <w:szCs w:val="20"/>
        </w:rPr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CE7290" w:rsidP="00560917">
      <w:pPr>
        <w:pStyle w:val="ArialText"/>
      </w:pPr>
      <w:r w:rsidRPr="00CE7290">
        <w:rPr>
          <w:rFonts w:ascii="Aptos" w:hAnsi="Aptos"/>
          <w:b/>
          <w:i/>
          <w:iCs/>
          <w:noProof/>
          <w:sz w:val="44"/>
        </w:rPr>
        <w:pict>
          <v:rect id="_x0000_s2051" style="position:absolute;left:0;text-align:left;margin-left:-6.5pt;margin-top:1.2pt;width:143.9pt;height:164.05pt;z-index:251676672;visibility:visible;mso-width-relative:margin;mso-height-relative:margin" fillcolor="white [3201]" strokecolor="#003480" strokeweight="1.5pt">
            <v:textbox inset=".5mm,.5mm,.5mm,.5mm">
              <w:txbxContent>
                <w:p w:rsidR="00E342C9" w:rsidRPr="001A10B1" w:rsidRDefault="00E342C9" w:rsidP="00E342C9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</w:pP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 xml:space="preserve">Wo </w:t>
                  </w:r>
                  <w:r w:rsidR="00B022CB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würdest</w:t>
                  </w: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 xml:space="preserve"> du KI im Alltag ein</w:t>
                  </w:r>
                  <w:r w:rsidR="00B022CB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setzen</w:t>
                  </w:r>
                  <w:r w:rsidRPr="001A10B1">
                    <w:rPr>
                      <w:rFonts w:ascii="Arial" w:hAnsi="Arial" w:cs="Arial"/>
                      <w:b/>
                      <w:color w:val="1F497D" w:themeColor="text2"/>
                      <w:sz w:val="24"/>
                      <w:szCs w:val="24"/>
                    </w:rPr>
                    <w:t>?</w:t>
                  </w:r>
                </w:p>
                <w:p w:rsidR="001A10B1" w:rsidRPr="001A10B1" w:rsidRDefault="001A10B1" w:rsidP="001A10B1">
                  <w:pPr>
                    <w:spacing w:after="0" w:line="24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1A10B1" w:rsidRPr="001A10B1" w:rsidRDefault="001A10B1" w:rsidP="001A10B1">
                  <w:pPr>
                    <w:spacing w:after="0" w:line="360" w:lineRule="auto"/>
                    <w:ind w:left="0"/>
                    <w:jc w:val="center"/>
                    <w:rPr>
                      <w:rFonts w:ascii="Arial" w:hAnsi="Arial" w:cs="Arial"/>
                      <w:color w:val="1F497D" w:themeColor="text2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  <w:p w:rsidR="00E342C9" w:rsidRPr="00E342C9" w:rsidRDefault="001A10B1" w:rsidP="001A10B1">
                  <w:pPr>
                    <w:ind w:left="0"/>
                    <w:jc w:val="center"/>
                    <w:rPr>
                      <w:color w:val="1F497D" w:themeColor="text2"/>
                      <w:sz w:val="26"/>
                      <w:szCs w:val="26"/>
                    </w:rPr>
                  </w:pP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</w:t>
                  </w:r>
                  <w:r>
                    <w:rPr>
                      <w:rFonts w:ascii="Arial" w:hAnsi="Arial" w:cs="Arial"/>
                      <w:color w:val="1F497D" w:themeColor="text2"/>
                    </w:rPr>
                    <w:t>___</w:t>
                  </w:r>
                  <w:r w:rsidRPr="001A10B1">
                    <w:rPr>
                      <w:rFonts w:ascii="Arial" w:hAnsi="Arial" w:cs="Arial"/>
                      <w:color w:val="1F497D" w:themeColor="text2"/>
                    </w:rPr>
                    <w:t>______________</w:t>
                  </w:r>
                </w:p>
              </w:txbxContent>
            </v:textbox>
          </v:rect>
        </w:pict>
      </w: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E342C9" w:rsidRDefault="00E342C9" w:rsidP="00560917">
      <w:pPr>
        <w:pStyle w:val="ArialText"/>
      </w:pPr>
    </w:p>
    <w:p w:rsidR="003A7C35" w:rsidRPr="003A7C35" w:rsidRDefault="003A7C35" w:rsidP="00482CD0">
      <w:pPr>
        <w:ind w:left="0" w:firstLine="0"/>
      </w:pPr>
    </w:p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45C8" w:rsidRDefault="00E445C8" w:rsidP="003A7C35">
      <w:pPr>
        <w:spacing w:after="0" w:line="240" w:lineRule="auto"/>
      </w:pPr>
      <w:r>
        <w:separator/>
      </w:r>
    </w:p>
  </w:endnote>
  <w:endnote w:type="continuationSeparator" w:id="0">
    <w:p w:rsidR="00E445C8" w:rsidRDefault="00E445C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E7290" w:rsidRPr="00CE7290">
      <w:rPr>
        <w:noProof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Ol1Oc/ZAQAAkwMAAA4AAAAAAAAAAAAAAAAALgIAAGRycy9lMm9Eb2MueG1sUEsBAi0AFAAG&#10;AAgAAAAhADBUSuPkAAAAEgEAAA8AAAAAAAAAAAAAAAAAMwQAAGRycy9kb3ducmV2LnhtbFBLBQYA&#10;AAAABAAEAPMAAABEBQAAAABNd1FBQUdSeWN5OWtiM2R1Y21WM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CE7290" w:rsidRPr="00CE7290">
      <w:rPr>
        <w:noProof/>
      </w:rPr>
      <w:pict>
        <v:rect id="Rechteck 4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E7290" w:rsidRPr="00CE7290">
      <w:rPr>
        <w:noProof/>
      </w:rPr>
      <w:pict>
        <v:rect id="Rechteck 3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45C8" w:rsidRDefault="00E445C8" w:rsidP="003A7C35">
      <w:pPr>
        <w:spacing w:after="0" w:line="240" w:lineRule="auto"/>
      </w:pPr>
      <w:r>
        <w:separator/>
      </w:r>
    </w:p>
  </w:footnote>
  <w:footnote w:type="continuationSeparator" w:id="0">
    <w:p w:rsidR="00E445C8" w:rsidRDefault="00E445C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577808" w:rsidP="00E342C9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4204335</wp:posOffset>
          </wp:positionH>
          <wp:positionV relativeFrom="paragraph">
            <wp:posOffset>-288290</wp:posOffset>
          </wp:positionV>
          <wp:extent cx="466725" cy="466725"/>
          <wp:effectExtent l="19050" t="0" r="9525" b="0"/>
          <wp:wrapTight wrapText="bothSides">
            <wp:wrapPolygon edited="0">
              <wp:start x="-882" y="0"/>
              <wp:lineTo x="-882" y="21159"/>
              <wp:lineTo x="22041" y="21159"/>
              <wp:lineTo x="22041" y="0"/>
              <wp:lineTo x="-882" y="0"/>
            </wp:wrapPolygon>
          </wp:wrapTight>
          <wp:docPr id="4" name="Grafik 3" descr="QR_futuretal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uturetalk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66725" cy="466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E7290">
      <w:rPr>
        <w:noProof/>
      </w:rPr>
      <w:pict>
        <v:rect id="Rechteck 6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C58C6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3D0889">
      <w:rPr>
        <w:sz w:val="20"/>
        <w:szCs w:val="20"/>
      </w:rPr>
      <w:t>Selbsteinschätzung – KI und i</w:t>
    </w:r>
    <w:r w:rsidR="00E342C9">
      <w:rPr>
        <w:sz w:val="20"/>
        <w:szCs w:val="20"/>
      </w:rPr>
      <w:t>ch</w:t>
    </w:r>
  </w:p>
  <w:p w:rsidR="00685FD6" w:rsidRPr="00000978" w:rsidRDefault="00CE7290" w:rsidP="00685FD6">
    <w:pPr>
      <w:pStyle w:val="KeinLeerraum"/>
      <w:ind w:left="142"/>
      <w:rPr>
        <w:color w:val="909191"/>
        <w:sz w:val="16"/>
        <w:szCs w:val="16"/>
      </w:rPr>
    </w:pPr>
    <w:r w:rsidRPr="00CE7290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685FD6" w:rsidRDefault="00CC58C6" w:rsidP="00685FD6">
    <w:pPr>
      <w:pStyle w:val="ArialBeschreibunggrau"/>
      <w:ind w:firstLine="132"/>
    </w:pPr>
    <w:r>
      <w:t>Future Talkshow</w:t>
    </w:r>
    <w:r w:rsidR="00685FD6">
      <w:t xml:space="preserve"> </w:t>
    </w:r>
    <w:r>
      <w:t xml:space="preserve">– Erkennst du die KI? </w:t>
    </w:r>
    <w:r w:rsidR="00685FD6">
      <w:t>(</w:t>
    </w:r>
    <w:r>
      <w:t xml:space="preserve"> Lernspiel) </w:t>
    </w:r>
  </w:p>
  <w:p w:rsidR="00685FD6" w:rsidRDefault="00204486" w:rsidP="00685FD6">
    <w:pPr>
      <w:pStyle w:val="ArialBeschreibunggrau"/>
      <w:ind w:firstLine="132"/>
    </w:pPr>
    <w:r w:rsidRPr="00204486">
      <w:t>www.planet-schule.de/x/futuretalk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oNotTrackMoves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4486"/>
    <w:rsid w:val="00006618"/>
    <w:rsid w:val="000D53AF"/>
    <w:rsid w:val="001773CA"/>
    <w:rsid w:val="001A10B1"/>
    <w:rsid w:val="001A31AB"/>
    <w:rsid w:val="001A49E3"/>
    <w:rsid w:val="001B7171"/>
    <w:rsid w:val="001F47C6"/>
    <w:rsid w:val="00204486"/>
    <w:rsid w:val="00237897"/>
    <w:rsid w:val="0024522C"/>
    <w:rsid w:val="002816F8"/>
    <w:rsid w:val="00281DDB"/>
    <w:rsid w:val="002C50C9"/>
    <w:rsid w:val="00327D30"/>
    <w:rsid w:val="003738FA"/>
    <w:rsid w:val="003A7C35"/>
    <w:rsid w:val="003D0889"/>
    <w:rsid w:val="00462615"/>
    <w:rsid w:val="00482CD0"/>
    <w:rsid w:val="00525AC0"/>
    <w:rsid w:val="00560917"/>
    <w:rsid w:val="00577808"/>
    <w:rsid w:val="00595AB2"/>
    <w:rsid w:val="0060637E"/>
    <w:rsid w:val="006763B9"/>
    <w:rsid w:val="00685FD6"/>
    <w:rsid w:val="006C54F8"/>
    <w:rsid w:val="006E339F"/>
    <w:rsid w:val="007239DF"/>
    <w:rsid w:val="00747E7E"/>
    <w:rsid w:val="007A4073"/>
    <w:rsid w:val="007B4C92"/>
    <w:rsid w:val="0080530A"/>
    <w:rsid w:val="008B0864"/>
    <w:rsid w:val="009C06EC"/>
    <w:rsid w:val="00A13FAE"/>
    <w:rsid w:val="00A254CF"/>
    <w:rsid w:val="00AA60EB"/>
    <w:rsid w:val="00B022CB"/>
    <w:rsid w:val="00B05CB5"/>
    <w:rsid w:val="00B17A51"/>
    <w:rsid w:val="00B7652B"/>
    <w:rsid w:val="00BB71D2"/>
    <w:rsid w:val="00BE7D7F"/>
    <w:rsid w:val="00C111CB"/>
    <w:rsid w:val="00CC58C6"/>
    <w:rsid w:val="00CD51A7"/>
    <w:rsid w:val="00CE7290"/>
    <w:rsid w:val="00E342C9"/>
    <w:rsid w:val="00E445C8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C50C9"/>
    <w:pPr>
      <w:numPr>
        <w:ilvl w:val="1"/>
      </w:numPr>
      <w:spacing w:after="160" w:line="278" w:lineRule="auto"/>
      <w:ind w:left="10" w:hanging="1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C50C9"/>
    <w:rPr>
      <w:rFonts w:eastAsiaTheme="majorEastAsia" w:cstheme="majorBidi"/>
      <w:color w:val="595959" w:themeColor="text1" w:themeTint="A6"/>
      <w:spacing w:val="15"/>
      <w:kern w:val="2"/>
      <w:sz w:val="28"/>
      <w:szCs w:val="28"/>
    </w:rPr>
  </w:style>
  <w:style w:type="table" w:styleId="Tabellengitternetz">
    <w:name w:val="Table Grid"/>
    <w:basedOn w:val="NormaleTabelle"/>
    <w:uiPriority w:val="59"/>
    <w:rsid w:val="002C50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1.png"/><Relationship Id="rId1" Type="http://schemas.openxmlformats.org/officeDocument/2006/relationships/image" Target="media/image2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876382-ACD4-4F1D-8680-9FED7FFE5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32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Turing-Test - Future Talkshow</dc:title>
  <dc:creator>SWR planet schule</dc:creator>
  <cp:lastModifiedBy>Martina Frietsch</cp:lastModifiedBy>
  <cp:revision>11</cp:revision>
  <cp:lastPrinted>2024-09-17T09:37:00Z</cp:lastPrinted>
  <dcterms:created xsi:type="dcterms:W3CDTF">2024-09-05T12:06:00Z</dcterms:created>
  <dcterms:modified xsi:type="dcterms:W3CDTF">2024-09-17T09:38:00Z</dcterms:modified>
</cp:coreProperties>
</file>