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FD077C" w:rsidP="00FD077C">
      <w:pPr>
        <w:pStyle w:val="ArialTitelgrau"/>
        <w:tabs>
          <w:tab w:val="left" w:pos="6363"/>
        </w:tabs>
        <w:ind w:firstLine="142"/>
        <w:rPr>
          <w:sz w:val="20"/>
          <w:szCs w:val="20"/>
        </w:rPr>
      </w:pPr>
      <w:r>
        <w:rPr>
          <w:sz w:val="20"/>
          <w:szCs w:val="20"/>
        </w:rPr>
        <w:tab/>
      </w:r>
    </w:p>
    <w:p w:rsidR="002C0531" w:rsidRDefault="00650FCE" w:rsidP="008D534F">
      <w:pPr>
        <w:pStyle w:val="Arialberschrift"/>
        <w:ind w:left="851" w:firstLine="0"/>
      </w:pPr>
      <w:r>
        <w:rPr>
          <w:noProof/>
        </w:rPr>
        <w:drawing>
          <wp:anchor distT="0" distB="0" distL="114300" distR="114300" simplePos="0" relativeHeight="251659263" behindDoc="1" locked="0" layoutInCell="1" allowOverlap="1">
            <wp:simplePos x="0" y="0"/>
            <wp:positionH relativeFrom="column">
              <wp:posOffset>546499</wp:posOffset>
            </wp:positionH>
            <wp:positionV relativeFrom="paragraph">
              <wp:posOffset>66893</wp:posOffset>
            </wp:positionV>
            <wp:extent cx="8974824" cy="5622878"/>
            <wp:effectExtent l="19050" t="0" r="0" b="0"/>
            <wp:wrapNone/>
            <wp:docPr id="5" name="Grafik 4" descr="googleeart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oogleearth.png"/>
                    <pic:cNvPicPr/>
                  </pic:nvPicPr>
                  <pic:blipFill>
                    <a:blip r:embed="rId7" cstate="print"/>
                    <a:srcRect t="5504"/>
                    <a:stretch>
                      <a:fillRect/>
                    </a:stretch>
                  </pic:blipFill>
                  <pic:spPr>
                    <a:xfrm>
                      <a:off x="0" y="0"/>
                      <a:ext cx="8974824" cy="5622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5668F" w:rsidRPr="000B1D02" w:rsidRDefault="00F5668F" w:rsidP="008D534F">
      <w:pPr>
        <w:pStyle w:val="Arialberschrift"/>
        <w:ind w:left="851" w:firstLine="0"/>
        <w:rPr>
          <w:sz w:val="20"/>
          <w:szCs w:val="20"/>
        </w:rPr>
      </w:pPr>
    </w:p>
    <w:p w:rsidR="008D534F" w:rsidRPr="008D534F" w:rsidRDefault="008D534F" w:rsidP="008D534F">
      <w:pPr>
        <w:pStyle w:val="ArialZitat"/>
        <w:ind w:left="851" w:right="1211" w:firstLine="0"/>
        <w:rPr>
          <w:i w:val="0"/>
          <w:sz w:val="16"/>
          <w:szCs w:val="16"/>
        </w:rPr>
      </w:pPr>
    </w:p>
    <w:p w:rsidR="00C22016" w:rsidRDefault="00C22016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FD19BD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FD19BD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3036B7" w:rsidP="008D534F">
      <w:pPr>
        <w:pStyle w:val="ArialZitat"/>
        <w:ind w:left="851" w:firstLine="0"/>
        <w:rPr>
          <w:i w:val="0"/>
          <w:sz w:val="20"/>
          <w:szCs w:val="20"/>
        </w:rPr>
      </w:pPr>
      <w:r>
        <w:rPr>
          <w:i w:val="0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68" type="#_x0000_t202" style="position:absolute;left:0;text-align:left;margin-left:413.55pt;margin-top:9.95pt;width:322.1pt;height:326pt;z-index:251660288" stroked="f" strokecolor="white [3212]">
            <v:fill opacity="0"/>
            <v:textbox>
              <w:txbxContent>
                <w:p w:rsidR="00FD077C" w:rsidRDefault="00FD077C" w:rsidP="006A21B7">
                  <w:pPr>
                    <w:spacing w:line="276" w:lineRule="auto"/>
                    <w:ind w:left="0"/>
                    <w:rPr>
                      <w:rFonts w:ascii="Arial" w:hAnsi="Arial" w:cs="Arial"/>
                      <w:b/>
                      <w:color w:val="FFFFFF" w:themeColor="background1"/>
                      <w:sz w:val="36"/>
                      <w:szCs w:val="36"/>
                    </w:rPr>
                  </w:pPr>
                  <w:r>
                    <w:rPr>
                      <w:rFonts w:ascii="Arial" w:hAnsi="Arial" w:cs="Arial"/>
                      <w:b/>
                      <w:color w:val="FFFFFF" w:themeColor="background1"/>
                      <w:sz w:val="36"/>
                      <w:szCs w:val="36"/>
                    </w:rPr>
                    <w:t>RUANDA</w:t>
                  </w:r>
                </w:p>
                <w:p w:rsidR="006A21B7" w:rsidRPr="00FD077C" w:rsidRDefault="006A21B7" w:rsidP="006A21B7">
                  <w:pPr>
                    <w:spacing w:line="276" w:lineRule="auto"/>
                    <w:ind w:left="0"/>
                    <w:rPr>
                      <w:rFonts w:ascii="Arial" w:hAnsi="Arial" w:cs="Arial"/>
                      <w:b/>
                      <w:color w:val="FFFFFF" w:themeColor="background1"/>
                      <w:sz w:val="36"/>
                      <w:szCs w:val="36"/>
                    </w:rPr>
                  </w:pPr>
                  <w:r w:rsidRPr="00FD077C">
                    <w:rPr>
                      <w:rFonts w:ascii="Arial" w:hAnsi="Arial" w:cs="Arial"/>
                      <w:b/>
                      <w:color w:val="FFFFFF" w:themeColor="background1"/>
                      <w:sz w:val="36"/>
                      <w:szCs w:val="36"/>
                    </w:rPr>
                    <w:t>Lage: östliches Afrika</w:t>
                  </w:r>
                </w:p>
                <w:p w:rsidR="006A21B7" w:rsidRPr="00FD077C" w:rsidRDefault="006A21B7" w:rsidP="006A21B7">
                  <w:pPr>
                    <w:spacing w:line="276" w:lineRule="auto"/>
                    <w:ind w:left="0"/>
                    <w:rPr>
                      <w:rFonts w:ascii="Arial" w:hAnsi="Arial" w:cs="Arial"/>
                      <w:b/>
                      <w:color w:val="FFFFFF" w:themeColor="background1"/>
                      <w:sz w:val="36"/>
                      <w:szCs w:val="36"/>
                    </w:rPr>
                  </w:pPr>
                  <w:r w:rsidRPr="00FD077C">
                    <w:rPr>
                      <w:rFonts w:ascii="Arial" w:hAnsi="Arial" w:cs="Arial"/>
                      <w:b/>
                      <w:color w:val="FFFFFF" w:themeColor="background1"/>
                      <w:sz w:val="36"/>
                      <w:szCs w:val="36"/>
                    </w:rPr>
                    <w:t>Größe: ca. 26.000 qkm</w:t>
                  </w:r>
                </w:p>
                <w:p w:rsidR="006A21B7" w:rsidRPr="00FD077C" w:rsidRDefault="006A21B7" w:rsidP="006A21B7">
                  <w:pPr>
                    <w:spacing w:line="276" w:lineRule="auto"/>
                    <w:ind w:left="0"/>
                    <w:rPr>
                      <w:rFonts w:ascii="Arial" w:hAnsi="Arial" w:cs="Arial"/>
                      <w:b/>
                      <w:color w:val="FFFFFF" w:themeColor="background1"/>
                      <w:sz w:val="36"/>
                      <w:szCs w:val="36"/>
                    </w:rPr>
                  </w:pPr>
                  <w:r w:rsidRPr="00FD077C">
                    <w:rPr>
                      <w:rFonts w:ascii="Arial" w:hAnsi="Arial" w:cs="Arial"/>
                      <w:b/>
                      <w:color w:val="FFFFFF" w:themeColor="background1"/>
                      <w:sz w:val="36"/>
                      <w:szCs w:val="36"/>
                    </w:rPr>
                    <w:t xml:space="preserve">Einwohner: ca. 14 Mio. </w:t>
                  </w:r>
                </w:p>
                <w:p w:rsidR="006A21B7" w:rsidRPr="00FD077C" w:rsidRDefault="006A21B7" w:rsidP="006A21B7">
                  <w:pPr>
                    <w:spacing w:line="276" w:lineRule="auto"/>
                    <w:ind w:left="0"/>
                    <w:rPr>
                      <w:rFonts w:ascii="Arial" w:hAnsi="Arial" w:cs="Arial"/>
                      <w:b/>
                      <w:color w:val="FFFFFF" w:themeColor="background1"/>
                      <w:sz w:val="36"/>
                      <w:szCs w:val="36"/>
                    </w:rPr>
                  </w:pPr>
                  <w:r w:rsidRPr="00FD077C">
                    <w:rPr>
                      <w:rFonts w:ascii="Arial" w:hAnsi="Arial" w:cs="Arial"/>
                      <w:b/>
                      <w:color w:val="FFFFFF" w:themeColor="background1"/>
                      <w:sz w:val="36"/>
                      <w:szCs w:val="36"/>
                    </w:rPr>
                    <w:t>stark wachsende Wirtschaft (2025)</w:t>
                  </w:r>
                </w:p>
                <w:p w:rsidR="006A21B7" w:rsidRPr="00FD077C" w:rsidRDefault="006A21B7" w:rsidP="006A21B7">
                  <w:pPr>
                    <w:spacing w:line="276" w:lineRule="auto"/>
                    <w:ind w:left="0"/>
                    <w:rPr>
                      <w:rFonts w:ascii="Arial" w:hAnsi="Arial" w:cs="Arial"/>
                      <w:b/>
                      <w:color w:val="FFFFFF" w:themeColor="background1"/>
                      <w:sz w:val="36"/>
                      <w:szCs w:val="36"/>
                    </w:rPr>
                  </w:pPr>
                  <w:r w:rsidRPr="00FD077C">
                    <w:rPr>
                      <w:rFonts w:ascii="Arial" w:hAnsi="Arial" w:cs="Arial"/>
                      <w:b/>
                      <w:color w:val="FFFFFF" w:themeColor="background1"/>
                      <w:sz w:val="36"/>
                      <w:szCs w:val="36"/>
                    </w:rPr>
                    <w:t xml:space="preserve">1994: 800.000 Tote in 3 Monaten </w:t>
                  </w:r>
                </w:p>
                <w:p w:rsidR="006A21B7" w:rsidRPr="003F13C4" w:rsidRDefault="006A21B7" w:rsidP="006A21B7">
                  <w:pPr>
                    <w:spacing w:line="276" w:lineRule="auto"/>
                    <w:ind w:left="0"/>
                    <w:rPr>
                      <w:b/>
                      <w:color w:val="FF0000"/>
                      <w:sz w:val="36"/>
                      <w:szCs w:val="36"/>
                    </w:rPr>
                  </w:pPr>
                </w:p>
                <w:p w:rsidR="006A21B7" w:rsidRPr="00FD077C" w:rsidRDefault="006A21B7">
                  <w:pPr>
                    <w:ind w:left="0"/>
                    <w:rPr>
                      <w:rFonts w:ascii="Arial" w:hAnsi="Arial" w:cs="Arial"/>
                      <w:b/>
                      <w:color w:val="FFFFFF" w:themeColor="background1"/>
                      <w:sz w:val="72"/>
                      <w:szCs w:val="72"/>
                    </w:rPr>
                  </w:pPr>
                  <w:r w:rsidRPr="00FD077C">
                    <w:rPr>
                      <w:rFonts w:ascii="Arial" w:hAnsi="Arial" w:cs="Arial"/>
                      <w:b/>
                      <w:color w:val="FFFFFF" w:themeColor="background1"/>
                      <w:sz w:val="72"/>
                      <w:szCs w:val="72"/>
                    </w:rPr>
                    <w:t>?</w:t>
                  </w:r>
                </w:p>
              </w:txbxContent>
            </v:textbox>
          </v:shape>
        </w:pict>
      </w:r>
    </w:p>
    <w:p w:rsidR="00FD19BD" w:rsidRDefault="00FD19BD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FD19BD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FD19BD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FD19BD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FD19BD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FD19BD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FD19BD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FD19BD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FD19BD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FD19BD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FD19BD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FD19BD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FD19BD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FD19BD" w:rsidP="008D534F">
      <w:pPr>
        <w:pStyle w:val="ArialZitat"/>
        <w:ind w:left="851" w:firstLine="0"/>
        <w:rPr>
          <w:i w:val="0"/>
          <w:sz w:val="20"/>
          <w:szCs w:val="20"/>
        </w:rPr>
      </w:pPr>
    </w:p>
    <w:p w:rsidR="00FD19BD" w:rsidRDefault="003036B7" w:rsidP="008D534F">
      <w:pPr>
        <w:pStyle w:val="ArialZitat"/>
        <w:ind w:left="851" w:firstLine="0"/>
        <w:rPr>
          <w:i w:val="0"/>
          <w:sz w:val="20"/>
          <w:szCs w:val="20"/>
        </w:rPr>
      </w:pPr>
      <w:r>
        <w:rPr>
          <w:i w:val="0"/>
          <w:noProof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70" type="#_x0000_t32" style="position:absolute;left:0;text-align:left;margin-left:122.5pt;margin-top:98.2pt;width:7.5pt;height:9.5pt;z-index:251663360" o:connectortype="straight" strokecolor="#003480" strokeweight="1.5pt">
            <v:stroke endarrow="block"/>
          </v:shape>
        </w:pict>
      </w:r>
      <w:r w:rsidR="00FD077C">
        <w:rPr>
          <w:i w:val="0"/>
          <w:noProof/>
          <w:sz w:val="20"/>
          <w:szCs w:val="20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578485</wp:posOffset>
            </wp:positionH>
            <wp:positionV relativeFrom="paragraph">
              <wp:posOffset>514350</wp:posOffset>
            </wp:positionV>
            <wp:extent cx="1607185" cy="1607185"/>
            <wp:effectExtent l="19050" t="19050" r="12065" b="12065"/>
            <wp:wrapTight wrapText="bothSides">
              <wp:wrapPolygon edited="0">
                <wp:start x="-256" y="-256"/>
                <wp:lineTo x="-256" y="21762"/>
                <wp:lineTo x="21762" y="21762"/>
                <wp:lineTo x="21762" y="-256"/>
                <wp:lineTo x="-256" y="-256"/>
              </wp:wrapPolygon>
            </wp:wrapTight>
            <wp:docPr id="6" name="Grafik 5" descr="colourbox277576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lourbox27757620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7185" cy="1607185"/>
                    </a:xfrm>
                    <a:prstGeom prst="rect">
                      <a:avLst/>
                    </a:prstGeom>
                    <a:ln>
                      <a:solidFill>
                        <a:schemeClr val="bg1"/>
                      </a:solidFill>
                    </a:ln>
                  </pic:spPr>
                </pic:pic>
              </a:graphicData>
            </a:graphic>
          </wp:anchor>
        </w:drawing>
      </w:r>
    </w:p>
    <w:sectPr w:rsidR="00FD19BD" w:rsidSect="008D534F">
      <w:headerReference w:type="default" r:id="rId9"/>
      <w:footerReference w:type="default" r:id="rId10"/>
      <w:pgSz w:w="16838" w:h="11906" w:orient="landscape"/>
      <w:pgMar w:top="992" w:right="499" w:bottom="1134" w:left="24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059B" w:rsidRDefault="00E6059B" w:rsidP="003A7C35">
      <w:pPr>
        <w:spacing w:after="0" w:line="240" w:lineRule="auto"/>
      </w:pPr>
      <w:r>
        <w:separator/>
      </w:r>
    </w:p>
  </w:endnote>
  <w:endnote w:type="continuationSeparator" w:id="0">
    <w:p w:rsidR="00E6059B" w:rsidRDefault="00E6059B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8D534F">
    <w:pPr>
      <w:spacing w:after="0" w:line="259" w:lineRule="auto"/>
      <w:ind w:left="851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673735</wp:posOffset>
          </wp:positionH>
          <wp:positionV relativeFrom="paragraph">
            <wp:posOffset>3810</wp:posOffset>
          </wp:positionV>
          <wp:extent cx="356870" cy="104775"/>
          <wp:effectExtent l="19050" t="0" r="5080" b="0"/>
          <wp:wrapTight wrapText="bothSides">
            <wp:wrapPolygon edited="0">
              <wp:start x="-1153" y="0"/>
              <wp:lineTo x="-1153" y="19636"/>
              <wp:lineTo x="21907" y="19636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3036B7" w:rsidRPr="003036B7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9" style="position:absolute;left:0;text-align:left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<v:textbox style="mso-next-textbox:#Rechteck 5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8D534F">
      <w:rPr>
        <w:rFonts w:ascii="Arial" w:eastAsia="TheSans C5 Plain" w:hAnsi="Arial" w:cs="Arial"/>
        <w:bCs/>
        <w:color w:val="909191"/>
        <w:sz w:val="18"/>
        <w:szCs w:val="18"/>
      </w:rPr>
      <w:tab/>
      <w:t xml:space="preserve">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AB4136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3036B7" w:rsidRPr="003036B7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7" style="position:absolute;left:0;text-align:left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style="mso-next-textbox:#Rechteck 3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3036B7" w:rsidRPr="003036B7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8" style="position:absolute;left:0;text-align:left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style="mso-next-textbox:#Rechteck 1"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3F13C4">
      <w:rPr>
        <w:rFonts w:ascii="Arial" w:eastAsia="TheSans C5 Plain" w:hAnsi="Arial" w:cs="Arial"/>
        <w:bCs/>
        <w:color w:val="909191"/>
        <w:sz w:val="18"/>
        <w:szCs w:val="18"/>
      </w:rPr>
      <w:t xml:space="preserve">  Karten: Google Earth, </w:t>
    </w:r>
    <w:proofErr w:type="spellStart"/>
    <w:r w:rsidR="00FD077C">
      <w:rPr>
        <w:rFonts w:ascii="Arial" w:eastAsia="TheSans C5 Plain" w:hAnsi="Arial" w:cs="Arial"/>
        <w:bCs/>
        <w:color w:val="909191"/>
        <w:sz w:val="18"/>
        <w:szCs w:val="18"/>
      </w:rPr>
      <w:t>Colourbox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059B" w:rsidRDefault="00E6059B" w:rsidP="003A7C35">
      <w:pPr>
        <w:spacing w:after="0" w:line="240" w:lineRule="auto"/>
      </w:pPr>
      <w:r>
        <w:separator/>
      </w:r>
    </w:p>
  </w:footnote>
  <w:footnote w:type="continuationSeparator" w:id="0">
    <w:p w:rsidR="00E6059B" w:rsidRDefault="00E6059B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1B6" w:rsidRPr="00750B38" w:rsidRDefault="00AB4136" w:rsidP="008D534F">
    <w:pPr>
      <w:pStyle w:val="Arialberschrift"/>
      <w:ind w:left="851" w:firstLine="0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7407910</wp:posOffset>
          </wp:positionH>
          <wp:positionV relativeFrom="paragraph">
            <wp:posOffset>-364490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qr_ruand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ruand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7074535</wp:posOffset>
          </wp:positionH>
          <wp:positionV relativeFrom="page">
            <wp:posOffset>-352425</wp:posOffset>
          </wp:positionV>
          <wp:extent cx="3638550" cy="2047875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8550" cy="2047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50B38">
      <w:rPr>
        <w:sz w:val="20"/>
        <w:szCs w:val="20"/>
      </w:rPr>
      <w:t>Material</w:t>
    </w:r>
    <w:r w:rsidR="00685FD6" w:rsidRPr="002D4E32">
      <w:rPr>
        <w:sz w:val="20"/>
        <w:szCs w:val="20"/>
      </w:rPr>
      <w:t xml:space="preserve">blatt </w:t>
    </w:r>
    <w:r w:rsidR="00DE6680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6A21B7">
      <w:rPr>
        <w:b w:val="0"/>
        <w:color w:val="7F7F7F" w:themeColor="text1" w:themeTint="80"/>
        <w:sz w:val="20"/>
        <w:szCs w:val="20"/>
      </w:rPr>
      <w:t>Steckbrief Ruanda</w:t>
    </w:r>
  </w:p>
  <w:p w:rsidR="00685FD6" w:rsidRPr="00000978" w:rsidRDefault="003036B7" w:rsidP="008D534F">
    <w:pPr>
      <w:pStyle w:val="KeinLeerraum"/>
      <w:ind w:left="851" w:firstLine="0"/>
      <w:rPr>
        <w:color w:val="909191"/>
        <w:sz w:val="16"/>
        <w:szCs w:val="16"/>
      </w:rPr>
    </w:pPr>
    <w:r w:rsidRPr="003036B7">
      <w:rPr>
        <w:noProof/>
      </w:rPr>
      <w:pict>
        <v:shape id="Shape 32" o:spid="_x0000_s1030" style="position:absolute;left:0;text-align:left;margin-left:42.3pt;margin-top:4.4pt;width:613pt;height:3.55pt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B3191E" w:rsidP="008D534F">
    <w:pPr>
      <w:pStyle w:val="ArialBeschreibunggrau"/>
      <w:ind w:left="851" w:firstLine="0"/>
    </w:pPr>
    <w:r>
      <w:t>Ruanda</w:t>
    </w:r>
    <w:r w:rsidR="00395CD1">
      <w:t xml:space="preserve"> – Versöhnung nach dem Völkermord?</w:t>
    </w:r>
  </w:p>
  <w:p w:rsidR="00685FD6" w:rsidRPr="00373672" w:rsidRDefault="00373672" w:rsidP="008D534F">
    <w:pPr>
      <w:pStyle w:val="ArialBeschreibunggrau"/>
      <w:ind w:left="851" w:firstLine="0"/>
      <w:rPr>
        <w:rFonts w:cs="Arial"/>
        <w:color w:val="7F7F7F" w:themeColor="text1" w:themeTint="80"/>
      </w:rPr>
    </w:pPr>
    <w:r w:rsidRPr="00373672">
      <w:rPr>
        <w:rFonts w:cs="Arial"/>
      </w:rPr>
      <w:t>www.</w:t>
    </w:r>
    <w:r w:rsidR="00685FD6" w:rsidRPr="00373672">
      <w:rPr>
        <w:rFonts w:cs="Arial"/>
      </w:rPr>
      <w:t>planet-schule.de</w:t>
    </w:r>
    <w:r w:rsidR="00685FD6" w:rsidRPr="00373672">
      <w:rPr>
        <w:rFonts w:cs="Arial"/>
        <w:color w:val="7F7F7F" w:themeColor="text1" w:themeTint="80"/>
      </w:rPr>
      <w:t>/</w:t>
    </w:r>
    <w:r w:rsidRPr="00373672">
      <w:rPr>
        <w:rFonts w:eastAsiaTheme="minorHAnsi" w:cs="Arial"/>
        <w:color w:val="7F7F7F" w:themeColor="text1" w:themeTint="80"/>
      </w:rPr>
      <w:t>x/ruanda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D6DEC"/>
    <w:multiLevelType w:val="hybridMultilevel"/>
    <w:tmpl w:val="51C0C89E"/>
    <w:lvl w:ilvl="0" w:tplc="E488D588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12" w:hanging="360"/>
      </w:pPr>
    </w:lvl>
    <w:lvl w:ilvl="2" w:tplc="2000001B" w:tentative="1">
      <w:start w:val="1"/>
      <w:numFmt w:val="lowerRoman"/>
      <w:lvlText w:val="%3."/>
      <w:lvlJc w:val="right"/>
      <w:pPr>
        <w:ind w:left="1932" w:hanging="180"/>
      </w:pPr>
    </w:lvl>
    <w:lvl w:ilvl="3" w:tplc="2000000F" w:tentative="1">
      <w:start w:val="1"/>
      <w:numFmt w:val="decimal"/>
      <w:lvlText w:val="%4."/>
      <w:lvlJc w:val="left"/>
      <w:pPr>
        <w:ind w:left="2652" w:hanging="360"/>
      </w:pPr>
    </w:lvl>
    <w:lvl w:ilvl="4" w:tplc="20000019" w:tentative="1">
      <w:start w:val="1"/>
      <w:numFmt w:val="lowerLetter"/>
      <w:lvlText w:val="%5."/>
      <w:lvlJc w:val="left"/>
      <w:pPr>
        <w:ind w:left="3372" w:hanging="360"/>
      </w:pPr>
    </w:lvl>
    <w:lvl w:ilvl="5" w:tplc="2000001B" w:tentative="1">
      <w:start w:val="1"/>
      <w:numFmt w:val="lowerRoman"/>
      <w:lvlText w:val="%6."/>
      <w:lvlJc w:val="right"/>
      <w:pPr>
        <w:ind w:left="4092" w:hanging="180"/>
      </w:pPr>
    </w:lvl>
    <w:lvl w:ilvl="6" w:tplc="2000000F" w:tentative="1">
      <w:start w:val="1"/>
      <w:numFmt w:val="decimal"/>
      <w:lvlText w:val="%7."/>
      <w:lvlJc w:val="left"/>
      <w:pPr>
        <w:ind w:left="4812" w:hanging="360"/>
      </w:pPr>
    </w:lvl>
    <w:lvl w:ilvl="7" w:tplc="20000019" w:tentative="1">
      <w:start w:val="1"/>
      <w:numFmt w:val="lowerLetter"/>
      <w:lvlText w:val="%8."/>
      <w:lvlJc w:val="left"/>
      <w:pPr>
        <w:ind w:left="5532" w:hanging="360"/>
      </w:pPr>
    </w:lvl>
    <w:lvl w:ilvl="8" w:tplc="2000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>
    <w:nsid w:val="1C4538F1"/>
    <w:multiLevelType w:val="hybridMultilevel"/>
    <w:tmpl w:val="FC7495E6"/>
    <w:lvl w:ilvl="0" w:tplc="40C05D7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2F132E4D"/>
    <w:multiLevelType w:val="hybridMultilevel"/>
    <w:tmpl w:val="E7345032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372EE9"/>
    <w:multiLevelType w:val="hybridMultilevel"/>
    <w:tmpl w:val="7E3A0B0A"/>
    <w:lvl w:ilvl="0" w:tplc="E24891BC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3F732D"/>
    <w:rsid w:val="00004A5E"/>
    <w:rsid w:val="00016BB3"/>
    <w:rsid w:val="00074C3D"/>
    <w:rsid w:val="000B1D02"/>
    <w:rsid w:val="000C5BEC"/>
    <w:rsid w:val="00116056"/>
    <w:rsid w:val="0013006C"/>
    <w:rsid w:val="00153735"/>
    <w:rsid w:val="001665D8"/>
    <w:rsid w:val="001773CA"/>
    <w:rsid w:val="001A2159"/>
    <w:rsid w:val="00200DF4"/>
    <w:rsid w:val="002519D5"/>
    <w:rsid w:val="00280CA6"/>
    <w:rsid w:val="00281DDB"/>
    <w:rsid w:val="002C0531"/>
    <w:rsid w:val="002C5E8B"/>
    <w:rsid w:val="002F506E"/>
    <w:rsid w:val="003036B7"/>
    <w:rsid w:val="003069EC"/>
    <w:rsid w:val="00332F5D"/>
    <w:rsid w:val="0036237B"/>
    <w:rsid w:val="00373672"/>
    <w:rsid w:val="00395CD1"/>
    <w:rsid w:val="003A7C35"/>
    <w:rsid w:val="003C1AFD"/>
    <w:rsid w:val="003C7CB4"/>
    <w:rsid w:val="003E19B7"/>
    <w:rsid w:val="003F13C4"/>
    <w:rsid w:val="003F732D"/>
    <w:rsid w:val="00462615"/>
    <w:rsid w:val="004D7C08"/>
    <w:rsid w:val="00560917"/>
    <w:rsid w:val="00585F06"/>
    <w:rsid w:val="00590FC9"/>
    <w:rsid w:val="00593996"/>
    <w:rsid w:val="0060637E"/>
    <w:rsid w:val="00631EB6"/>
    <w:rsid w:val="00650FCE"/>
    <w:rsid w:val="00655FB4"/>
    <w:rsid w:val="00665C0C"/>
    <w:rsid w:val="00685FD6"/>
    <w:rsid w:val="006A21B7"/>
    <w:rsid w:val="006B4C85"/>
    <w:rsid w:val="006F72A7"/>
    <w:rsid w:val="00701ED8"/>
    <w:rsid w:val="00750B38"/>
    <w:rsid w:val="007A3E23"/>
    <w:rsid w:val="007B63C8"/>
    <w:rsid w:val="007F14AB"/>
    <w:rsid w:val="0085408B"/>
    <w:rsid w:val="008826BA"/>
    <w:rsid w:val="00883633"/>
    <w:rsid w:val="008B0864"/>
    <w:rsid w:val="008B1CE8"/>
    <w:rsid w:val="008D534F"/>
    <w:rsid w:val="00903D42"/>
    <w:rsid w:val="00944736"/>
    <w:rsid w:val="00984911"/>
    <w:rsid w:val="00993A82"/>
    <w:rsid w:val="00A22629"/>
    <w:rsid w:val="00AA60EB"/>
    <w:rsid w:val="00AB4136"/>
    <w:rsid w:val="00B10ED1"/>
    <w:rsid w:val="00B3191E"/>
    <w:rsid w:val="00B933C3"/>
    <w:rsid w:val="00B97C48"/>
    <w:rsid w:val="00BF3EEF"/>
    <w:rsid w:val="00C111CB"/>
    <w:rsid w:val="00C22016"/>
    <w:rsid w:val="00C551B6"/>
    <w:rsid w:val="00C84371"/>
    <w:rsid w:val="00C9528C"/>
    <w:rsid w:val="00CA7D1A"/>
    <w:rsid w:val="00CF08A5"/>
    <w:rsid w:val="00D119D0"/>
    <w:rsid w:val="00D61956"/>
    <w:rsid w:val="00DE6680"/>
    <w:rsid w:val="00E41D42"/>
    <w:rsid w:val="00E6059B"/>
    <w:rsid w:val="00E75070"/>
    <w:rsid w:val="00EB6DC9"/>
    <w:rsid w:val="00F500F5"/>
    <w:rsid w:val="00F5668F"/>
    <w:rsid w:val="00FA6BE2"/>
    <w:rsid w:val="00FA6F64"/>
    <w:rsid w:val="00FD077C"/>
    <w:rsid w:val="00FD19BD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2"/>
      <o:rules v:ext="edit">
        <o:r id="V:Rule2" type="connector" idref="#_x0000_s207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F5668F"/>
    <w:pPr>
      <w:ind w:left="720"/>
      <w:contextualSpacing/>
    </w:pPr>
  </w:style>
  <w:style w:type="table" w:styleId="Tabellengitternetz">
    <w:name w:val="Table Grid"/>
    <w:basedOn w:val="NormaleTabelle"/>
    <w:uiPriority w:val="59"/>
    <w:rsid w:val="00C2201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5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3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Ruanda - Versöhnung nach dem Völkermord?</dc:title>
  <dc:creator>planet schule</dc:creator>
  <cp:lastModifiedBy>Martina Frietsch</cp:lastModifiedBy>
  <cp:revision>8</cp:revision>
  <cp:lastPrinted>2025-07-16T10:10:00Z</cp:lastPrinted>
  <dcterms:created xsi:type="dcterms:W3CDTF">2025-06-20T09:20:00Z</dcterms:created>
  <dcterms:modified xsi:type="dcterms:W3CDTF">2025-07-16T10:10:00Z</dcterms:modified>
</cp:coreProperties>
</file>