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55FB4" w:rsidRDefault="00655FB4" w:rsidP="00655FB4">
      <w:pPr>
        <w:pStyle w:val="Arialberschrift"/>
        <w:ind w:firstLine="0"/>
      </w:pPr>
      <w:r>
        <w:t xml:space="preserve">Welche Rolle spielten Regierungspropaganda und </w:t>
      </w:r>
      <w:proofErr w:type="spellStart"/>
      <w:r>
        <w:t>Fake</w:t>
      </w:r>
      <w:proofErr w:type="spellEnd"/>
      <w:r>
        <w:t xml:space="preserve"> News beim Völkermord von 1994?</w:t>
      </w:r>
    </w:p>
    <w:p w:rsidR="00655FB4" w:rsidRDefault="00655FB4" w:rsidP="00655FB4">
      <w:pPr>
        <w:pStyle w:val="ArialZitat"/>
        <w:ind w:left="502" w:hanging="360"/>
        <w:rPr>
          <w:i w:val="0"/>
          <w:sz w:val="24"/>
          <w:szCs w:val="24"/>
        </w:rPr>
      </w:pPr>
    </w:p>
    <w:p w:rsidR="00655FB4" w:rsidRDefault="00655FB4" w:rsidP="00655FB4">
      <w:pPr>
        <w:pStyle w:val="ArialZitat"/>
        <w:ind w:left="502" w:hanging="360"/>
        <w:rPr>
          <w:i w:val="0"/>
          <w:sz w:val="24"/>
          <w:szCs w:val="24"/>
        </w:rPr>
      </w:pPr>
    </w:p>
    <w:p w:rsidR="00C5348C" w:rsidRDefault="00C5348C" w:rsidP="00655FB4">
      <w:pPr>
        <w:pStyle w:val="ArialZitat"/>
        <w:ind w:left="502" w:hanging="360"/>
        <w:rPr>
          <w:i w:val="0"/>
          <w:sz w:val="24"/>
          <w:szCs w:val="24"/>
        </w:rPr>
      </w:pPr>
    </w:p>
    <w:p w:rsidR="00C551B6" w:rsidRDefault="00C5348C" w:rsidP="00655FB4">
      <w:pPr>
        <w:pStyle w:val="ArialZitat"/>
        <w:ind w:left="502" w:hanging="360"/>
        <w:rPr>
          <w:i w:val="0"/>
          <w:iCs w:val="0"/>
        </w:rPr>
      </w:pPr>
      <w:r>
        <w:rPr>
          <w:b/>
          <w:i w:val="0"/>
          <w:iCs w:val="0"/>
        </w:rPr>
        <w:t>1</w:t>
      </w:r>
      <w:r w:rsidR="00655FB4" w:rsidRPr="00655FB4">
        <w:rPr>
          <w:b/>
          <w:i w:val="0"/>
          <w:iCs w:val="0"/>
        </w:rPr>
        <w:t>.</w:t>
      </w:r>
      <w:r w:rsidR="00655FB4" w:rsidRPr="00655FB4">
        <w:rPr>
          <w:i w:val="0"/>
          <w:iCs w:val="0"/>
        </w:rPr>
        <w:t xml:space="preserve"> </w:t>
      </w:r>
      <w:r w:rsidR="00C551B6" w:rsidRPr="00655FB4">
        <w:rPr>
          <w:i w:val="0"/>
          <w:iCs w:val="0"/>
        </w:rPr>
        <w:t>Lies den Textauszug und beantworte anschließend die Fragen dazu.</w:t>
      </w:r>
    </w:p>
    <w:p w:rsidR="00253FCB" w:rsidRPr="00655FB4" w:rsidRDefault="00253FCB" w:rsidP="00655FB4">
      <w:pPr>
        <w:pStyle w:val="ArialZitat"/>
        <w:ind w:left="502" w:hanging="360"/>
        <w:rPr>
          <w:i w:val="0"/>
          <w:iCs w:val="0"/>
        </w:rPr>
      </w:pPr>
    </w:p>
    <w:p w:rsidR="00C551B6" w:rsidRPr="00655FB4" w:rsidRDefault="00253FCB" w:rsidP="00C551B6">
      <w:pPr>
        <w:pStyle w:val="ArialZitat"/>
        <w:rPr>
          <w:iCs w:val="0"/>
        </w:rPr>
      </w:pPr>
      <w:r>
        <w:rPr>
          <w:iCs w:val="0"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4338320</wp:posOffset>
            </wp:positionH>
            <wp:positionV relativeFrom="paragraph">
              <wp:posOffset>174625</wp:posOffset>
            </wp:positionV>
            <wp:extent cx="1928495" cy="1294130"/>
            <wp:effectExtent l="19050" t="0" r="0" b="0"/>
            <wp:wrapTight wrapText="bothSides">
              <wp:wrapPolygon edited="0">
                <wp:start x="-213" y="0"/>
                <wp:lineTo x="-213" y="21303"/>
                <wp:lineTo x="21550" y="21303"/>
                <wp:lineTo x="21550" y="0"/>
                <wp:lineTo x="-213" y="0"/>
              </wp:wrapPolygon>
            </wp:wrapTight>
            <wp:docPr id="5" name="Grafik 4" descr="ruanda000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uanda00025.png"/>
                    <pic:cNvPicPr/>
                  </pic:nvPicPr>
                  <pic:blipFill>
                    <a:blip r:embed="rId7" cstate="print"/>
                    <a:srcRect l="15286"/>
                    <a:stretch>
                      <a:fillRect/>
                    </a:stretch>
                  </pic:blipFill>
                  <pic:spPr>
                    <a:xfrm>
                      <a:off x="0" y="0"/>
                      <a:ext cx="1928495" cy="1294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551B6" w:rsidRPr="00655FB4" w:rsidRDefault="00C551B6" w:rsidP="00253FCB">
      <w:pPr>
        <w:pStyle w:val="ArialZitat"/>
        <w:ind w:left="284" w:firstLine="0"/>
        <w:rPr>
          <w:i w:val="0"/>
        </w:rPr>
      </w:pPr>
      <w:r w:rsidRPr="00655FB4">
        <w:rPr>
          <w:i w:val="0"/>
        </w:rPr>
        <w:t xml:space="preserve">Im Film-Interview sagt </w:t>
      </w:r>
      <w:proofErr w:type="spellStart"/>
      <w:r w:rsidRPr="00655FB4">
        <w:rPr>
          <w:i w:val="0"/>
        </w:rPr>
        <w:t>Vedastes</w:t>
      </w:r>
      <w:proofErr w:type="spellEnd"/>
      <w:r w:rsidRPr="00655FB4">
        <w:rPr>
          <w:i w:val="0"/>
        </w:rPr>
        <w:t xml:space="preserve"> Vater Aloys:</w:t>
      </w:r>
    </w:p>
    <w:p w:rsidR="00C551B6" w:rsidRPr="00655FB4" w:rsidRDefault="00C551B6" w:rsidP="00253FCB">
      <w:pPr>
        <w:pStyle w:val="ArialZitat"/>
        <w:ind w:left="284" w:firstLine="0"/>
        <w:rPr>
          <w:i w:val="0"/>
        </w:rPr>
      </w:pPr>
    </w:p>
    <w:p w:rsidR="00C5348C" w:rsidRPr="00253FCB" w:rsidRDefault="00C551B6" w:rsidP="00253FCB">
      <w:pPr>
        <w:pStyle w:val="ArialZitat"/>
        <w:spacing w:line="276" w:lineRule="auto"/>
        <w:ind w:firstLine="0"/>
        <w:jc w:val="both"/>
        <w:rPr>
          <w:b/>
          <w:i w:val="0"/>
        </w:rPr>
      </w:pPr>
      <w:r w:rsidRPr="00253FCB">
        <w:rPr>
          <w:b/>
          <w:i w:val="0"/>
        </w:rPr>
        <w:t xml:space="preserve">„Ich bin einer der Täter, ich war beteiligt am Völkermord an den Tutsi in Ruanda. (...) </w:t>
      </w:r>
    </w:p>
    <w:p w:rsidR="00C551B6" w:rsidRPr="00253FCB" w:rsidRDefault="00C551B6" w:rsidP="00253FCB">
      <w:pPr>
        <w:pStyle w:val="ArialZitat"/>
        <w:spacing w:line="276" w:lineRule="auto"/>
        <w:ind w:firstLine="0"/>
        <w:jc w:val="both"/>
        <w:rPr>
          <w:b/>
          <w:i w:val="0"/>
        </w:rPr>
      </w:pPr>
      <w:r w:rsidRPr="00253FCB">
        <w:rPr>
          <w:b/>
          <w:i w:val="0"/>
        </w:rPr>
        <w:t xml:space="preserve">Der Völkermord wurde eine lange Zeit geplant und </w:t>
      </w:r>
      <w:r w:rsidR="00F40715">
        <w:rPr>
          <w:b/>
          <w:i w:val="0"/>
        </w:rPr>
        <w:t xml:space="preserve">in </w:t>
      </w:r>
      <w:r w:rsidRPr="00253FCB">
        <w:rPr>
          <w:b/>
          <w:i w:val="0"/>
        </w:rPr>
        <w:t>unsere Köpfe eingepflanzt. (...) Wir wurden so von bösen Führern beeinflusst. Wir hatten den Weg Gottes verlassen.“</w:t>
      </w:r>
    </w:p>
    <w:p w:rsidR="00C551B6" w:rsidRDefault="00C551B6" w:rsidP="00C551B6">
      <w:pPr>
        <w:pStyle w:val="ArialZitat"/>
        <w:rPr>
          <w:i w:val="0"/>
        </w:rPr>
      </w:pPr>
    </w:p>
    <w:p w:rsidR="00C5348C" w:rsidRPr="00655FB4" w:rsidRDefault="00C5348C" w:rsidP="00C551B6">
      <w:pPr>
        <w:pStyle w:val="ArialZitat"/>
        <w:rPr>
          <w:i w:val="0"/>
        </w:rPr>
      </w:pPr>
    </w:p>
    <w:p w:rsidR="00C551B6" w:rsidRPr="00655FB4" w:rsidRDefault="00C551B6" w:rsidP="00C551B6">
      <w:pPr>
        <w:pStyle w:val="ArialZitat"/>
        <w:rPr>
          <w:i w:val="0"/>
        </w:rPr>
      </w:pPr>
      <w:r w:rsidRPr="00655FB4">
        <w:rPr>
          <w:i w:val="0"/>
        </w:rPr>
        <w:t xml:space="preserve">Was meint er wohl </w:t>
      </w:r>
      <w:proofErr w:type="gramStart"/>
      <w:r w:rsidRPr="00655FB4">
        <w:rPr>
          <w:i w:val="0"/>
        </w:rPr>
        <w:t>mit ...</w:t>
      </w:r>
      <w:proofErr w:type="gramEnd"/>
    </w:p>
    <w:p w:rsidR="00C551B6" w:rsidRPr="00655FB4" w:rsidRDefault="00C551B6" w:rsidP="00C551B6">
      <w:pPr>
        <w:pStyle w:val="ArialZitat"/>
        <w:rPr>
          <w:i w:val="0"/>
        </w:rPr>
      </w:pPr>
    </w:p>
    <w:p w:rsidR="00C551B6" w:rsidRDefault="00C5348C" w:rsidP="00655FB4">
      <w:pPr>
        <w:pStyle w:val="ArialZitat"/>
        <w:ind w:firstLine="0"/>
        <w:rPr>
          <w:i w:val="0"/>
        </w:rPr>
      </w:pPr>
      <w:r>
        <w:rPr>
          <w:b/>
          <w:i w:val="0"/>
        </w:rPr>
        <w:t>1</w:t>
      </w:r>
      <w:r w:rsidR="00655FB4" w:rsidRPr="00655FB4">
        <w:rPr>
          <w:b/>
          <w:i w:val="0"/>
        </w:rPr>
        <w:t>a.</w:t>
      </w:r>
      <w:r w:rsidR="00655FB4" w:rsidRPr="00655FB4">
        <w:rPr>
          <w:i w:val="0"/>
        </w:rPr>
        <w:t xml:space="preserve"> </w:t>
      </w:r>
      <w:r w:rsidR="00C551B6" w:rsidRPr="00655FB4">
        <w:rPr>
          <w:i w:val="0"/>
        </w:rPr>
        <w:t>... „der Völkermord wurde (...) in unsere Köpfe eingepflanzt“?</w:t>
      </w:r>
    </w:p>
    <w:p w:rsidR="00C5348C" w:rsidRPr="00655FB4" w:rsidRDefault="00C5348C" w:rsidP="00655FB4">
      <w:pPr>
        <w:pStyle w:val="ArialZitat"/>
        <w:ind w:firstLine="0"/>
        <w:rPr>
          <w:i w:val="0"/>
        </w:rPr>
      </w:pPr>
    </w:p>
    <w:p w:rsidR="00C551B6" w:rsidRDefault="00C551B6" w:rsidP="00655FB4">
      <w:pPr>
        <w:pStyle w:val="ArialZitat"/>
        <w:ind w:firstLine="0"/>
        <w:rPr>
          <w:i w:val="0"/>
        </w:rPr>
      </w:pPr>
    </w:p>
    <w:p w:rsidR="00C5348C" w:rsidRDefault="00C5348C" w:rsidP="00655FB4">
      <w:pPr>
        <w:pStyle w:val="ArialZitat"/>
        <w:ind w:firstLine="0"/>
        <w:rPr>
          <w:i w:val="0"/>
        </w:rPr>
      </w:pPr>
    </w:p>
    <w:p w:rsidR="00C5348C" w:rsidRPr="00655FB4" w:rsidRDefault="00C5348C" w:rsidP="00655FB4">
      <w:pPr>
        <w:pStyle w:val="ArialZitat"/>
        <w:ind w:firstLine="0"/>
        <w:rPr>
          <w:i w:val="0"/>
        </w:rPr>
      </w:pPr>
    </w:p>
    <w:p w:rsidR="00C551B6" w:rsidRPr="00655FB4" w:rsidRDefault="00C551B6" w:rsidP="00655FB4">
      <w:pPr>
        <w:pStyle w:val="ArialZitat"/>
        <w:ind w:firstLine="0"/>
        <w:rPr>
          <w:i w:val="0"/>
        </w:rPr>
      </w:pPr>
    </w:p>
    <w:p w:rsidR="00C551B6" w:rsidRDefault="00C5348C" w:rsidP="00655FB4">
      <w:pPr>
        <w:pStyle w:val="ArialZitat"/>
        <w:ind w:firstLine="0"/>
        <w:rPr>
          <w:i w:val="0"/>
        </w:rPr>
      </w:pPr>
      <w:r>
        <w:rPr>
          <w:b/>
          <w:i w:val="0"/>
        </w:rPr>
        <w:t>1</w:t>
      </w:r>
      <w:r w:rsidR="00655FB4" w:rsidRPr="00655FB4">
        <w:rPr>
          <w:b/>
          <w:i w:val="0"/>
        </w:rPr>
        <w:t>b.</w:t>
      </w:r>
      <w:r w:rsidR="00655FB4" w:rsidRPr="00655FB4">
        <w:rPr>
          <w:i w:val="0"/>
        </w:rPr>
        <w:t xml:space="preserve"> </w:t>
      </w:r>
      <w:r w:rsidR="00C551B6" w:rsidRPr="00655FB4">
        <w:rPr>
          <w:i w:val="0"/>
        </w:rPr>
        <w:t>... den „bösen Führern“?</w:t>
      </w:r>
    </w:p>
    <w:p w:rsidR="00C5348C" w:rsidRPr="00655FB4" w:rsidRDefault="00C5348C" w:rsidP="00655FB4">
      <w:pPr>
        <w:pStyle w:val="ArialZitat"/>
        <w:ind w:firstLine="0"/>
        <w:rPr>
          <w:i w:val="0"/>
        </w:rPr>
      </w:pPr>
    </w:p>
    <w:p w:rsidR="00C551B6" w:rsidRDefault="00C551B6" w:rsidP="00655FB4">
      <w:pPr>
        <w:pStyle w:val="ArialZitat"/>
        <w:ind w:firstLine="0"/>
        <w:rPr>
          <w:i w:val="0"/>
        </w:rPr>
      </w:pPr>
    </w:p>
    <w:p w:rsidR="00C5348C" w:rsidRDefault="00C5348C" w:rsidP="00655FB4">
      <w:pPr>
        <w:pStyle w:val="ArialZitat"/>
        <w:ind w:firstLine="0"/>
        <w:rPr>
          <w:i w:val="0"/>
        </w:rPr>
      </w:pPr>
    </w:p>
    <w:p w:rsidR="00253FCB" w:rsidRDefault="00253FCB" w:rsidP="00655FB4">
      <w:pPr>
        <w:pStyle w:val="ArialZitat"/>
        <w:ind w:firstLine="0"/>
        <w:rPr>
          <w:i w:val="0"/>
        </w:rPr>
      </w:pPr>
    </w:p>
    <w:p w:rsidR="00C5348C" w:rsidRPr="00655FB4" w:rsidRDefault="00C5348C" w:rsidP="00655FB4">
      <w:pPr>
        <w:pStyle w:val="ArialZitat"/>
        <w:ind w:firstLine="0"/>
        <w:rPr>
          <w:i w:val="0"/>
        </w:rPr>
      </w:pPr>
    </w:p>
    <w:p w:rsidR="00C551B6" w:rsidRPr="00655FB4" w:rsidRDefault="00C551B6" w:rsidP="00655FB4">
      <w:pPr>
        <w:pStyle w:val="ArialZitat"/>
        <w:ind w:firstLine="0"/>
        <w:rPr>
          <w:i w:val="0"/>
        </w:rPr>
      </w:pPr>
    </w:p>
    <w:p w:rsidR="00C551B6" w:rsidRDefault="00C5348C" w:rsidP="00655FB4">
      <w:pPr>
        <w:pStyle w:val="ArialZitat"/>
        <w:ind w:firstLine="0"/>
        <w:rPr>
          <w:i w:val="0"/>
        </w:rPr>
      </w:pPr>
      <w:r>
        <w:rPr>
          <w:b/>
          <w:i w:val="0"/>
        </w:rPr>
        <w:t>1</w:t>
      </w:r>
      <w:r w:rsidR="00655FB4" w:rsidRPr="00655FB4">
        <w:rPr>
          <w:b/>
          <w:i w:val="0"/>
        </w:rPr>
        <w:t>c.</w:t>
      </w:r>
      <w:r w:rsidR="00655FB4" w:rsidRPr="00655FB4">
        <w:rPr>
          <w:i w:val="0"/>
        </w:rPr>
        <w:t xml:space="preserve"> </w:t>
      </w:r>
      <w:r w:rsidR="00C551B6" w:rsidRPr="00655FB4">
        <w:rPr>
          <w:i w:val="0"/>
        </w:rPr>
        <w:t>... „wir hatten den Weg Gottes verlassen“?</w:t>
      </w:r>
    </w:p>
    <w:p w:rsidR="00C5348C" w:rsidRDefault="00C5348C" w:rsidP="00655FB4">
      <w:pPr>
        <w:pStyle w:val="ArialZitat"/>
        <w:ind w:firstLine="0"/>
        <w:rPr>
          <w:i w:val="0"/>
        </w:rPr>
      </w:pPr>
    </w:p>
    <w:p w:rsidR="00C5348C" w:rsidRDefault="00C5348C" w:rsidP="00655FB4">
      <w:pPr>
        <w:pStyle w:val="ArialZitat"/>
        <w:ind w:firstLine="0"/>
        <w:rPr>
          <w:i w:val="0"/>
        </w:rPr>
      </w:pPr>
    </w:p>
    <w:p w:rsidR="00C5348C" w:rsidRPr="00655FB4" w:rsidRDefault="00C5348C" w:rsidP="00655FB4">
      <w:pPr>
        <w:pStyle w:val="ArialZitat"/>
        <w:ind w:firstLine="0"/>
        <w:rPr>
          <w:i w:val="0"/>
        </w:rPr>
      </w:pPr>
    </w:p>
    <w:p w:rsidR="00C551B6" w:rsidRDefault="00C551B6" w:rsidP="00C551B6">
      <w:pPr>
        <w:pStyle w:val="ArialZitat"/>
        <w:rPr>
          <w:i w:val="0"/>
        </w:rPr>
      </w:pPr>
    </w:p>
    <w:p w:rsidR="00253FCB" w:rsidRPr="00655FB4" w:rsidRDefault="00253FCB" w:rsidP="00C551B6">
      <w:pPr>
        <w:pStyle w:val="ArialZitat"/>
        <w:rPr>
          <w:i w:val="0"/>
        </w:rPr>
      </w:pPr>
    </w:p>
    <w:p w:rsidR="00C551B6" w:rsidRPr="00655FB4" w:rsidRDefault="00C551B6" w:rsidP="00C551B6">
      <w:pPr>
        <w:pStyle w:val="ArialZitat"/>
        <w:rPr>
          <w:i w:val="0"/>
        </w:rPr>
      </w:pPr>
    </w:p>
    <w:p w:rsidR="00C551B6" w:rsidRPr="00655FB4" w:rsidRDefault="00C5348C" w:rsidP="00655FB4">
      <w:pPr>
        <w:pStyle w:val="ArialZitat"/>
        <w:ind w:firstLine="0"/>
        <w:rPr>
          <w:i w:val="0"/>
          <w:iCs w:val="0"/>
        </w:rPr>
      </w:pPr>
      <w:r>
        <w:rPr>
          <w:b/>
          <w:i w:val="0"/>
          <w:iCs w:val="0"/>
        </w:rPr>
        <w:t>2</w:t>
      </w:r>
      <w:r w:rsidR="00655FB4" w:rsidRPr="00655FB4">
        <w:rPr>
          <w:b/>
          <w:i w:val="0"/>
          <w:iCs w:val="0"/>
        </w:rPr>
        <w:t>.</w:t>
      </w:r>
      <w:r w:rsidR="00655FB4" w:rsidRPr="00655FB4">
        <w:rPr>
          <w:i w:val="0"/>
          <w:iCs w:val="0"/>
        </w:rPr>
        <w:t xml:space="preserve"> </w:t>
      </w:r>
      <w:r w:rsidR="00C551B6" w:rsidRPr="00655FB4">
        <w:rPr>
          <w:i w:val="0"/>
          <w:iCs w:val="0"/>
        </w:rPr>
        <w:t>Notiere die gesuchten Zahlen.</w:t>
      </w:r>
    </w:p>
    <w:p w:rsidR="00C551B6" w:rsidRPr="00655FB4" w:rsidRDefault="00C551B6" w:rsidP="00C551B6">
      <w:pPr>
        <w:pStyle w:val="ArialZitat"/>
        <w:rPr>
          <w:iCs w:val="0"/>
        </w:rPr>
      </w:pPr>
    </w:p>
    <w:p w:rsidR="00C5348C" w:rsidRDefault="00C551B6" w:rsidP="00C551B6">
      <w:pPr>
        <w:pStyle w:val="ArialZitat"/>
        <w:rPr>
          <w:i w:val="0"/>
        </w:rPr>
      </w:pPr>
      <w:r w:rsidRPr="00655FB4">
        <w:rPr>
          <w:i w:val="0"/>
        </w:rPr>
        <w:t xml:space="preserve">Insgesamt wurden 1994 innerhalb von nur drei Monaten ca. _______________ Menschen getötet </w:t>
      </w:r>
    </w:p>
    <w:p w:rsidR="00C5348C" w:rsidRDefault="00C5348C" w:rsidP="00C551B6">
      <w:pPr>
        <w:pStyle w:val="ArialZitat"/>
        <w:rPr>
          <w:i w:val="0"/>
        </w:rPr>
      </w:pPr>
    </w:p>
    <w:p w:rsidR="00C551B6" w:rsidRPr="00655FB4" w:rsidRDefault="00C551B6" w:rsidP="00C551B6">
      <w:pPr>
        <w:pStyle w:val="ArialZitat"/>
        <w:rPr>
          <w:i w:val="0"/>
        </w:rPr>
      </w:pPr>
      <w:r w:rsidRPr="00655FB4">
        <w:rPr>
          <w:i w:val="0"/>
        </w:rPr>
        <w:t>– Junge, Alte, Kinder, ganze Familien, also ca. __% der gesamten Tutsi in Ruanda.</w:t>
      </w:r>
    </w:p>
    <w:p w:rsidR="00655FB4" w:rsidRPr="00655FB4" w:rsidRDefault="00655FB4" w:rsidP="00C551B6">
      <w:pPr>
        <w:pStyle w:val="ArialZitat"/>
        <w:rPr>
          <w:i w:val="0"/>
        </w:rPr>
      </w:pPr>
    </w:p>
    <w:p w:rsidR="00655FB4" w:rsidRPr="00655FB4" w:rsidRDefault="00655FB4" w:rsidP="00C551B6">
      <w:pPr>
        <w:pStyle w:val="ArialZitat"/>
        <w:rPr>
          <w:i w:val="0"/>
        </w:rPr>
      </w:pPr>
    </w:p>
    <w:sectPr w:rsidR="00655FB4" w:rsidRPr="00655FB4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5611" w:rsidRDefault="00285611" w:rsidP="003A7C35">
      <w:pPr>
        <w:spacing w:after="0" w:line="240" w:lineRule="auto"/>
      </w:pPr>
      <w:r>
        <w:separator/>
      </w:r>
    </w:p>
  </w:endnote>
  <w:endnote w:type="continuationSeparator" w:id="0">
    <w:p w:rsidR="00285611" w:rsidRDefault="00285611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E37C50" w:rsidRPr="00E37C50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9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AB4136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E37C50" w:rsidRPr="00E37C50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7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E37C50" w:rsidRPr="00E37C50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8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5611" w:rsidRDefault="00285611" w:rsidP="003A7C35">
      <w:pPr>
        <w:spacing w:after="0" w:line="240" w:lineRule="auto"/>
      </w:pPr>
      <w:r>
        <w:separator/>
      </w:r>
    </w:p>
  </w:footnote>
  <w:footnote w:type="continuationSeparator" w:id="0">
    <w:p w:rsidR="00285611" w:rsidRDefault="00285611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AB4136" w:rsidP="00373672">
    <w:pPr>
      <w:pStyle w:val="ArialTitelgrau"/>
      <w:ind w:firstLine="142"/>
      <w:rPr>
        <w:sz w:val="20"/>
        <w:szCs w:val="2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4023360</wp:posOffset>
          </wp:positionH>
          <wp:positionV relativeFrom="paragraph">
            <wp:posOffset>-364490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4" name="Grafik 3" descr="qr_ruand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ruand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37C50" w:rsidRPr="00E37C50">
      <w:rPr>
        <w:rFonts w:ascii="Calibri" w:eastAsia="Calibri" w:hAnsi="Calibri" w:cs="Calibri"/>
        <w:noProof/>
        <w:sz w:val="20"/>
        <w:szCs w:val="20"/>
      </w:rPr>
      <w:pict>
        <v:rect id="Rechteck 7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C551B6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373672">
      <w:rPr>
        <w:sz w:val="20"/>
        <w:szCs w:val="20"/>
      </w:rPr>
      <w:t>W</w:t>
    </w:r>
    <w:r w:rsidR="00C551B6">
      <w:rPr>
        <w:sz w:val="20"/>
        <w:szCs w:val="20"/>
      </w:rPr>
      <w:t xml:space="preserve">elche Rolle spielten Regierungspropaganda  und </w:t>
    </w:r>
  </w:p>
  <w:p w:rsidR="00C551B6" w:rsidRDefault="00C551B6" w:rsidP="00C551B6">
    <w:pPr>
      <w:pStyle w:val="ArialTitelgrau"/>
      <w:ind w:left="1418"/>
    </w:pPr>
    <w:proofErr w:type="spellStart"/>
    <w:r>
      <w:rPr>
        <w:sz w:val="20"/>
        <w:szCs w:val="20"/>
      </w:rPr>
      <w:t>Fake</w:t>
    </w:r>
    <w:proofErr w:type="spellEnd"/>
    <w:r>
      <w:rPr>
        <w:sz w:val="20"/>
        <w:szCs w:val="20"/>
      </w:rPr>
      <w:t xml:space="preserve"> News beim Völkermord von 1994?</w:t>
    </w:r>
  </w:p>
  <w:p w:rsidR="00685FD6" w:rsidRPr="00000978" w:rsidRDefault="00E37C50" w:rsidP="00685FD6">
    <w:pPr>
      <w:pStyle w:val="KeinLeerraum"/>
      <w:ind w:left="142"/>
      <w:rPr>
        <w:color w:val="909191"/>
        <w:sz w:val="16"/>
        <w:szCs w:val="16"/>
      </w:rPr>
    </w:pPr>
    <w:r w:rsidRPr="00E37C50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B3191E" w:rsidP="00685FD6">
    <w:pPr>
      <w:pStyle w:val="ArialBeschreibunggrau"/>
      <w:ind w:firstLine="132"/>
    </w:pPr>
    <w:r>
      <w:t>Ruanda</w:t>
    </w:r>
    <w:r w:rsidR="00395CD1">
      <w:t xml:space="preserve"> – Versöhnung nach dem Völkermord?</w:t>
    </w:r>
  </w:p>
  <w:p w:rsidR="00685FD6" w:rsidRPr="00373672" w:rsidRDefault="00373672" w:rsidP="00685FD6">
    <w:pPr>
      <w:pStyle w:val="ArialBeschreibunggrau"/>
      <w:ind w:firstLine="132"/>
      <w:rPr>
        <w:rFonts w:cs="Arial"/>
        <w:color w:val="7F7F7F" w:themeColor="text1" w:themeTint="80"/>
      </w:rPr>
    </w:pPr>
    <w:r w:rsidRPr="00373672">
      <w:rPr>
        <w:rFonts w:cs="Arial"/>
      </w:rPr>
      <w:t>www.</w:t>
    </w:r>
    <w:r w:rsidR="00685FD6" w:rsidRPr="00373672">
      <w:rPr>
        <w:rFonts w:cs="Arial"/>
      </w:rPr>
      <w:t>planet-schule.de</w:t>
    </w:r>
    <w:r w:rsidR="00685FD6" w:rsidRPr="00373672">
      <w:rPr>
        <w:rFonts w:cs="Arial"/>
        <w:color w:val="7F7F7F" w:themeColor="text1" w:themeTint="80"/>
      </w:rPr>
      <w:t>/</w:t>
    </w:r>
    <w:r w:rsidRPr="00373672">
      <w:rPr>
        <w:rFonts w:eastAsiaTheme="minorHAnsi" w:cs="Arial"/>
        <w:color w:val="7F7F7F" w:themeColor="text1" w:themeTint="80"/>
      </w:rPr>
      <w:t>x/ruanda</w:t>
    </w:r>
  </w:p>
  <w:p w:rsidR="00685FD6" w:rsidRDefault="00685FD6" w:rsidP="007F14AB">
    <w:pPr>
      <w:pStyle w:val="ArialBeschreibunggrau"/>
      <w:ind w:firstLine="132"/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D6DEC"/>
    <w:multiLevelType w:val="hybridMultilevel"/>
    <w:tmpl w:val="51C0C89E"/>
    <w:lvl w:ilvl="0" w:tplc="E488D588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12" w:hanging="360"/>
      </w:pPr>
    </w:lvl>
    <w:lvl w:ilvl="2" w:tplc="2000001B" w:tentative="1">
      <w:start w:val="1"/>
      <w:numFmt w:val="lowerRoman"/>
      <w:lvlText w:val="%3."/>
      <w:lvlJc w:val="right"/>
      <w:pPr>
        <w:ind w:left="1932" w:hanging="180"/>
      </w:pPr>
    </w:lvl>
    <w:lvl w:ilvl="3" w:tplc="2000000F" w:tentative="1">
      <w:start w:val="1"/>
      <w:numFmt w:val="decimal"/>
      <w:lvlText w:val="%4."/>
      <w:lvlJc w:val="left"/>
      <w:pPr>
        <w:ind w:left="2652" w:hanging="360"/>
      </w:pPr>
    </w:lvl>
    <w:lvl w:ilvl="4" w:tplc="20000019" w:tentative="1">
      <w:start w:val="1"/>
      <w:numFmt w:val="lowerLetter"/>
      <w:lvlText w:val="%5."/>
      <w:lvlJc w:val="left"/>
      <w:pPr>
        <w:ind w:left="3372" w:hanging="360"/>
      </w:pPr>
    </w:lvl>
    <w:lvl w:ilvl="5" w:tplc="2000001B" w:tentative="1">
      <w:start w:val="1"/>
      <w:numFmt w:val="lowerRoman"/>
      <w:lvlText w:val="%6."/>
      <w:lvlJc w:val="right"/>
      <w:pPr>
        <w:ind w:left="4092" w:hanging="180"/>
      </w:pPr>
    </w:lvl>
    <w:lvl w:ilvl="6" w:tplc="2000000F" w:tentative="1">
      <w:start w:val="1"/>
      <w:numFmt w:val="decimal"/>
      <w:lvlText w:val="%7."/>
      <w:lvlJc w:val="left"/>
      <w:pPr>
        <w:ind w:left="4812" w:hanging="360"/>
      </w:pPr>
    </w:lvl>
    <w:lvl w:ilvl="7" w:tplc="20000019" w:tentative="1">
      <w:start w:val="1"/>
      <w:numFmt w:val="lowerLetter"/>
      <w:lvlText w:val="%8."/>
      <w:lvlJc w:val="left"/>
      <w:pPr>
        <w:ind w:left="5532" w:hanging="360"/>
      </w:pPr>
    </w:lvl>
    <w:lvl w:ilvl="8" w:tplc="2000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">
    <w:nsid w:val="1C4538F1"/>
    <w:multiLevelType w:val="hybridMultilevel"/>
    <w:tmpl w:val="FC7495E6"/>
    <w:lvl w:ilvl="0" w:tplc="40C05D7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4C372EE9"/>
    <w:multiLevelType w:val="hybridMultilevel"/>
    <w:tmpl w:val="7E3A0B0A"/>
    <w:lvl w:ilvl="0" w:tplc="E24891BC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3F732D"/>
    <w:rsid w:val="00074C3D"/>
    <w:rsid w:val="000C5BEC"/>
    <w:rsid w:val="0013006C"/>
    <w:rsid w:val="001665D8"/>
    <w:rsid w:val="001773CA"/>
    <w:rsid w:val="00200DF4"/>
    <w:rsid w:val="00253FCB"/>
    <w:rsid w:val="00281DDB"/>
    <w:rsid w:val="00285611"/>
    <w:rsid w:val="002C5E8B"/>
    <w:rsid w:val="0036237B"/>
    <w:rsid w:val="00373672"/>
    <w:rsid w:val="00395CD1"/>
    <w:rsid w:val="003A7C35"/>
    <w:rsid w:val="003C7CB4"/>
    <w:rsid w:val="003E19B7"/>
    <w:rsid w:val="003F732D"/>
    <w:rsid w:val="0044318D"/>
    <w:rsid w:val="00462615"/>
    <w:rsid w:val="00560917"/>
    <w:rsid w:val="00585F06"/>
    <w:rsid w:val="00590FC9"/>
    <w:rsid w:val="005D3B4A"/>
    <w:rsid w:val="0060637E"/>
    <w:rsid w:val="00655FB4"/>
    <w:rsid w:val="00665C0C"/>
    <w:rsid w:val="00685FD6"/>
    <w:rsid w:val="006F72A7"/>
    <w:rsid w:val="00701ED8"/>
    <w:rsid w:val="007A3E23"/>
    <w:rsid w:val="007B63C8"/>
    <w:rsid w:val="007F14AB"/>
    <w:rsid w:val="0085408B"/>
    <w:rsid w:val="008B0864"/>
    <w:rsid w:val="008B1CE8"/>
    <w:rsid w:val="00903D42"/>
    <w:rsid w:val="00984911"/>
    <w:rsid w:val="00A22629"/>
    <w:rsid w:val="00A238B8"/>
    <w:rsid w:val="00AA3F29"/>
    <w:rsid w:val="00AA60EB"/>
    <w:rsid w:val="00AB4136"/>
    <w:rsid w:val="00B10ED1"/>
    <w:rsid w:val="00B3191E"/>
    <w:rsid w:val="00B933C3"/>
    <w:rsid w:val="00B97C48"/>
    <w:rsid w:val="00BE07E8"/>
    <w:rsid w:val="00BF3EEF"/>
    <w:rsid w:val="00C111CB"/>
    <w:rsid w:val="00C5348C"/>
    <w:rsid w:val="00C551B6"/>
    <w:rsid w:val="00C84371"/>
    <w:rsid w:val="00C9528C"/>
    <w:rsid w:val="00CA7D1A"/>
    <w:rsid w:val="00CF08A5"/>
    <w:rsid w:val="00D119D0"/>
    <w:rsid w:val="00E37C50"/>
    <w:rsid w:val="00E41D42"/>
    <w:rsid w:val="00E75070"/>
    <w:rsid w:val="00EB6DC9"/>
    <w:rsid w:val="00F05AD6"/>
    <w:rsid w:val="00F40715"/>
    <w:rsid w:val="00FA6BE2"/>
    <w:rsid w:val="00FA6F64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95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117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Ruanda - Versöhnung nach dem Völkermord?</dc:title>
  <dc:creator>planet schule</dc:creator>
  <cp:lastModifiedBy>Martina Frietsch</cp:lastModifiedBy>
  <cp:revision>4</cp:revision>
  <cp:lastPrinted>2025-07-16T10:03:00Z</cp:lastPrinted>
  <dcterms:created xsi:type="dcterms:W3CDTF">2025-07-16T10:02:00Z</dcterms:created>
  <dcterms:modified xsi:type="dcterms:W3CDTF">2025-07-29T14:41:00Z</dcterms:modified>
</cp:coreProperties>
</file>