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92A" w:rsidRDefault="00963941" w:rsidP="0074392A">
      <w:pPr>
        <w:pStyle w:val="ArialTitelgrau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4613910</wp:posOffset>
            </wp:positionH>
            <wp:positionV relativeFrom="paragraph">
              <wp:posOffset>107118</wp:posOffset>
            </wp:positionV>
            <wp:extent cx="1654810" cy="1532451"/>
            <wp:effectExtent l="19050" t="0" r="2540" b="0"/>
            <wp:wrapNone/>
            <wp:docPr id="6" name="Grafik 5" descr="COLOURBOX33115722  Rizky Djati Munggaran 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33115722  Rizky Djati Munggaran 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4810" cy="15324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93DB7" w:rsidRPr="00F77D1D" w:rsidRDefault="0074392A" w:rsidP="00CF08A5">
      <w:pPr>
        <w:pStyle w:val="Arialberschrift"/>
        <w:ind w:firstLine="0"/>
        <w:rPr>
          <w:sz w:val="40"/>
          <w:szCs w:val="40"/>
        </w:rPr>
      </w:pPr>
      <w:r w:rsidRPr="00F77D1D">
        <w:rPr>
          <w:sz w:val="40"/>
          <w:szCs w:val="40"/>
        </w:rPr>
        <w:t xml:space="preserve">Kommasetzung bei Haupt- und </w:t>
      </w:r>
    </w:p>
    <w:p w:rsidR="00560917" w:rsidRPr="005457B0" w:rsidRDefault="0074392A" w:rsidP="00CF08A5">
      <w:pPr>
        <w:pStyle w:val="Arialberschrift"/>
        <w:ind w:firstLine="0"/>
        <w:rPr>
          <w:b w:val="0"/>
        </w:rPr>
      </w:pPr>
      <w:r w:rsidRPr="00F77D1D">
        <w:rPr>
          <w:sz w:val="40"/>
          <w:szCs w:val="40"/>
        </w:rPr>
        <w:t>Nebensätzen (</w:t>
      </w:r>
      <w:proofErr w:type="spellStart"/>
      <w:r w:rsidRPr="00F77D1D">
        <w:rPr>
          <w:sz w:val="40"/>
          <w:szCs w:val="40"/>
        </w:rPr>
        <w:t>Subjunktionalsätz</w:t>
      </w:r>
      <w:r w:rsidR="001B7C33" w:rsidRPr="00F77D1D">
        <w:rPr>
          <w:sz w:val="40"/>
          <w:szCs w:val="40"/>
        </w:rPr>
        <w:t>e</w:t>
      </w:r>
      <w:proofErr w:type="spellEnd"/>
      <w:r w:rsidRPr="00F77D1D">
        <w:rPr>
          <w:sz w:val="40"/>
          <w:szCs w:val="40"/>
        </w:rPr>
        <w:t>)</w:t>
      </w:r>
    </w:p>
    <w:p w:rsidR="00C93DB7" w:rsidRDefault="00C93DB7" w:rsidP="00C93DB7">
      <w:pPr>
        <w:pStyle w:val="ArialText"/>
        <w:ind w:left="492" w:firstLine="0"/>
        <w:rPr>
          <w:rFonts w:ascii="TheSans C5 SemiLight" w:hAnsi="TheSans C5 SemiLight"/>
        </w:rPr>
      </w:pPr>
    </w:p>
    <w:p w:rsidR="00AF2BA1" w:rsidRPr="00C93DB7" w:rsidRDefault="00C93DB7" w:rsidP="00C93DB7">
      <w:pPr>
        <w:pStyle w:val="ArialText"/>
        <w:ind w:firstLine="0"/>
        <w:rPr>
          <w:b/>
        </w:rPr>
      </w:pPr>
      <w:r w:rsidRPr="00C93DB7">
        <w:rPr>
          <w:b/>
        </w:rPr>
        <w:t xml:space="preserve">1. </w:t>
      </w:r>
      <w:r w:rsidR="00AF2BA1" w:rsidRPr="00C93DB7">
        <w:rPr>
          <w:b/>
        </w:rPr>
        <w:t>Wiederholung der Geschichte</w:t>
      </w:r>
    </w:p>
    <w:p w:rsidR="00C93DB7" w:rsidRDefault="0074392A" w:rsidP="00C93DB7">
      <w:pPr>
        <w:pStyle w:val="ArialText"/>
        <w:ind w:firstLine="0"/>
      </w:pPr>
      <w:r>
        <w:t>In der Geschichte hast du K</w:t>
      </w:r>
      <w:r w:rsidR="00C93DB7">
        <w:t>apitän VERBSTURM</w:t>
      </w:r>
      <w:r w:rsidR="008B7FD2">
        <w:t>s</w:t>
      </w:r>
      <w:r w:rsidR="00C93DB7">
        <w:t xml:space="preserve"> Schiff k</w:t>
      </w:r>
      <w:r>
        <w:t>ennengelernt.</w:t>
      </w:r>
    </w:p>
    <w:p w:rsidR="0074392A" w:rsidRDefault="000328E3" w:rsidP="00C93DB7">
      <w:pPr>
        <w:pStyle w:val="ArialText"/>
        <w:ind w:firstLine="0"/>
      </w:pPr>
      <w:r>
        <w:t>Kreuze die folgenden Aussagen an, wenn sie richtig sind:</w:t>
      </w:r>
    </w:p>
    <w:p w:rsidR="00C93DB7" w:rsidRDefault="00C93DB7" w:rsidP="00C93DB7">
      <w:pPr>
        <w:pStyle w:val="ArialText"/>
        <w:ind w:firstLine="0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21"/>
        <w:gridCol w:w="283"/>
        <w:gridCol w:w="8951"/>
      </w:tblGrid>
      <w:tr w:rsidR="00C93DB7" w:rsidTr="00C93DB7">
        <w:trPr>
          <w:trHeight w:val="332"/>
        </w:trPr>
        <w:tc>
          <w:tcPr>
            <w:tcW w:w="421" w:type="dxa"/>
            <w:tcBorders>
              <w:right w:val="single" w:sz="4" w:space="0" w:color="003480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283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93DB7" w:rsidRDefault="00C93DB7" w:rsidP="008B7FD2">
            <w:pPr>
              <w:pStyle w:val="ArialText"/>
              <w:ind w:left="0" w:firstLine="0"/>
            </w:pPr>
            <w:r>
              <w:t xml:space="preserve">Kapitän VERBSTURM </w:t>
            </w:r>
            <w:r>
              <w:rPr>
                <w:rFonts w:cs="Arial"/>
              </w:rPr>
              <w:t>möchte allein auf seinem Schiff herrschen.</w:t>
            </w:r>
          </w:p>
        </w:tc>
      </w:tr>
      <w:tr w:rsidR="00C93DB7" w:rsidTr="00C93DB7">
        <w:trPr>
          <w:trHeight w:val="332"/>
        </w:trPr>
        <w:tc>
          <w:tcPr>
            <w:tcW w:w="421" w:type="dxa"/>
            <w:tcBorders>
              <w:right w:val="single" w:sz="4" w:space="0" w:color="003480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283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  <w:r>
              <w:t>Kapitän VERBSTURM</w:t>
            </w:r>
            <w:r>
              <w:rPr>
                <w:rFonts w:cs="Arial"/>
              </w:rPr>
              <w:t xml:space="preserve"> möchte sein Schiff mit Kapitän WINDVERB teilen.</w:t>
            </w:r>
          </w:p>
        </w:tc>
      </w:tr>
      <w:tr w:rsidR="00C93DB7" w:rsidTr="00C93DB7">
        <w:trPr>
          <w:trHeight w:val="332"/>
        </w:trPr>
        <w:tc>
          <w:tcPr>
            <w:tcW w:w="421" w:type="dxa"/>
            <w:tcBorders>
              <w:right w:val="single" w:sz="4" w:space="0" w:color="003480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283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  <w:r>
              <w:t>Kapitän VERBSTURM ist der wahre Kapitän, weil er nie am Ende eines Satzes steht.</w:t>
            </w:r>
          </w:p>
        </w:tc>
      </w:tr>
      <w:tr w:rsidR="00C93DB7" w:rsidTr="00C93DB7">
        <w:trPr>
          <w:trHeight w:val="332"/>
        </w:trPr>
        <w:tc>
          <w:tcPr>
            <w:tcW w:w="421" w:type="dxa"/>
            <w:tcBorders>
              <w:right w:val="single" w:sz="4" w:space="0" w:color="003480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283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  <w:r>
              <w:t xml:space="preserve">Kapitän </w:t>
            </w:r>
            <w:r>
              <w:rPr>
                <w:rFonts w:cs="Arial"/>
              </w:rPr>
              <w:t xml:space="preserve">WINDVERB muss immer am Anfang des Satzes stehen. </w:t>
            </w:r>
          </w:p>
        </w:tc>
      </w:tr>
      <w:tr w:rsidR="00C93DB7" w:rsidTr="00C93DB7">
        <w:trPr>
          <w:trHeight w:val="332"/>
        </w:trPr>
        <w:tc>
          <w:tcPr>
            <w:tcW w:w="421" w:type="dxa"/>
            <w:tcBorders>
              <w:right w:val="single" w:sz="4" w:space="0" w:color="003480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283" w:type="dxa"/>
            <w:tcBorders>
              <w:top w:val="nil"/>
              <w:left w:val="single" w:sz="4" w:space="0" w:color="003480"/>
              <w:bottom w:val="nil"/>
              <w:right w:val="nil"/>
            </w:tcBorders>
            <w:vAlign w:val="center"/>
          </w:tcPr>
          <w:p w:rsidR="00C93DB7" w:rsidRDefault="00C93DB7" w:rsidP="00C93DB7">
            <w:pPr>
              <w:pStyle w:val="ArialText"/>
              <w:ind w:left="0" w:firstLine="0"/>
            </w:pPr>
          </w:p>
        </w:tc>
        <w:tc>
          <w:tcPr>
            <w:tcW w:w="89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93DB7" w:rsidRDefault="00BB6120" w:rsidP="00C93DB7">
            <w:pPr>
              <w:pStyle w:val="ArialText"/>
              <w:ind w:left="0" w:firstLine="0"/>
            </w:pPr>
            <w:r>
              <w:rPr>
                <w:rFonts w:cs="Arial"/>
              </w:rPr>
              <w:t>Die beiden Schiffe sind stets getrennt, nämlich durch ein Komma.</w:t>
            </w:r>
          </w:p>
        </w:tc>
      </w:tr>
    </w:tbl>
    <w:p w:rsidR="00C93DB7" w:rsidRDefault="00C93DB7" w:rsidP="00C93DB7">
      <w:pPr>
        <w:pStyle w:val="ArialText"/>
        <w:ind w:firstLine="0"/>
      </w:pPr>
    </w:p>
    <w:p w:rsidR="00C93DB7" w:rsidRDefault="0074392A" w:rsidP="00C93DB7">
      <w:pPr>
        <w:pStyle w:val="ArialText"/>
        <w:ind w:firstLine="0"/>
      </w:pPr>
      <w:r w:rsidRPr="00C93DB7">
        <w:rPr>
          <w:rStyle w:val="TheSansZwischenberschriftZchn"/>
          <w:rFonts w:ascii="Arial" w:hAnsi="Arial" w:cs="Arial"/>
        </w:rPr>
        <w:t>Tipp:</w:t>
      </w:r>
      <w:r w:rsidRPr="00C93DB7">
        <w:rPr>
          <w:rFonts w:cs="Arial"/>
        </w:rPr>
        <w:t xml:space="preserve"> </w:t>
      </w:r>
      <w:r w:rsidR="000328E3" w:rsidRPr="00C93DB7">
        <w:rPr>
          <w:rFonts w:cs="Arial"/>
        </w:rPr>
        <w:t>W</w:t>
      </w:r>
      <w:r w:rsidR="000328E3">
        <w:t xml:space="preserve">enn du nicht sicher bist, </w:t>
      </w:r>
      <w:r w:rsidR="008B7FD2">
        <w:t>kann</w:t>
      </w:r>
      <w:r w:rsidR="000328E3">
        <w:t>st du dir die Geschichte nochmals durchlesen.</w:t>
      </w:r>
    </w:p>
    <w:p w:rsidR="00C93DB7" w:rsidRDefault="00C93DB7" w:rsidP="00C93DB7">
      <w:pPr>
        <w:pStyle w:val="ArialText"/>
        <w:ind w:firstLine="0"/>
      </w:pPr>
    </w:p>
    <w:p w:rsidR="00C93DB7" w:rsidRDefault="00C93DB7" w:rsidP="00C93DB7">
      <w:pPr>
        <w:pStyle w:val="ArialText"/>
        <w:ind w:firstLine="0"/>
      </w:pPr>
    </w:p>
    <w:p w:rsidR="00142CAB" w:rsidRPr="00C93DB7" w:rsidRDefault="00C93DB7" w:rsidP="00C93DB7">
      <w:pPr>
        <w:pStyle w:val="ArialText"/>
        <w:ind w:firstLine="0"/>
        <w:rPr>
          <w:b/>
        </w:rPr>
      </w:pPr>
      <w:r w:rsidRPr="00C93DB7">
        <w:rPr>
          <w:b/>
        </w:rPr>
        <w:t xml:space="preserve">2. </w:t>
      </w:r>
      <w:r w:rsidR="003B6B49" w:rsidRPr="00C93DB7">
        <w:rPr>
          <w:b/>
        </w:rPr>
        <w:t xml:space="preserve">Beispiel und </w:t>
      </w:r>
      <w:r w:rsidR="0047764D" w:rsidRPr="00C93DB7">
        <w:rPr>
          <w:b/>
        </w:rPr>
        <w:t>Merksatz zur Kommasetzung</w:t>
      </w:r>
    </w:p>
    <w:p w:rsidR="0047764D" w:rsidRDefault="003B6B49" w:rsidP="00C93DB7">
      <w:pPr>
        <w:pStyle w:val="ArialText"/>
        <w:ind w:firstLine="0"/>
      </w:pPr>
      <w:r>
        <w:t>Lies den folgenden Satz und b</w:t>
      </w:r>
      <w:r w:rsidRPr="003B6B49">
        <w:t xml:space="preserve">earbeite </w:t>
      </w:r>
      <w:r w:rsidR="00F77D1D">
        <w:t>die</w:t>
      </w:r>
      <w:r w:rsidRPr="003B6B49">
        <w:t xml:space="preserve"> Aufgabe</w:t>
      </w:r>
      <w:r w:rsidR="00C93DB7">
        <w:t xml:space="preserve">: </w:t>
      </w:r>
    </w:p>
    <w:p w:rsidR="00F77D1D" w:rsidRDefault="00F77D1D" w:rsidP="00C93DB7">
      <w:pPr>
        <w:pStyle w:val="ArialText"/>
        <w:ind w:firstLine="0"/>
      </w:pPr>
    </w:p>
    <w:p w:rsidR="00F77D1D" w:rsidRDefault="00F77D1D" w:rsidP="00C93DB7">
      <w:pPr>
        <w:pStyle w:val="ArialText"/>
        <w:ind w:firstLine="0"/>
      </w:pPr>
      <w:r w:rsidRPr="00C03614">
        <w:rPr>
          <w:b/>
        </w:rPr>
        <w:t>Elif malt schöne Bilder weil sich ihre Freundin Lara darüber freut.</w:t>
      </w:r>
    </w:p>
    <w:p w:rsidR="00F77D1D" w:rsidRPr="003B6B49" w:rsidRDefault="00F77D1D" w:rsidP="00C93DB7">
      <w:pPr>
        <w:pStyle w:val="ArialText"/>
        <w:ind w:firstLine="0"/>
      </w:pPr>
    </w:p>
    <w:p w:rsidR="0047764D" w:rsidRDefault="0047764D" w:rsidP="00C93DB7">
      <w:pPr>
        <w:pStyle w:val="ArialText"/>
        <w:ind w:left="284" w:firstLine="0"/>
      </w:pPr>
      <w:r w:rsidRPr="00C93DB7">
        <w:rPr>
          <w:b/>
        </w:rPr>
        <w:t>A:</w:t>
      </w:r>
      <w:r>
        <w:t xml:space="preserve"> Suche die </w:t>
      </w:r>
      <w:r w:rsidR="00C93DB7">
        <w:t>Kapitän</w:t>
      </w:r>
      <w:r>
        <w:t xml:space="preserve">e (Verben) </w:t>
      </w:r>
      <w:r w:rsidR="003B6B49">
        <w:t xml:space="preserve">im Satz </w:t>
      </w:r>
      <w:r>
        <w:t>und male sie gelb an.</w:t>
      </w:r>
    </w:p>
    <w:p w:rsidR="0047764D" w:rsidRDefault="0047764D" w:rsidP="00BB6120">
      <w:pPr>
        <w:pStyle w:val="ArialText"/>
        <w:ind w:left="284" w:firstLine="0"/>
      </w:pPr>
      <w:r w:rsidRPr="00C93DB7">
        <w:rPr>
          <w:b/>
        </w:rPr>
        <w:t>B:</w:t>
      </w:r>
      <w:r>
        <w:t xml:space="preserve"> Bestimme </w:t>
      </w:r>
      <w:r w:rsidR="00C93DB7">
        <w:t xml:space="preserve">Kapitän </w:t>
      </w:r>
      <w:r>
        <w:t xml:space="preserve">1 (Verb 1) und </w:t>
      </w:r>
      <w:r w:rsidR="00C93DB7">
        <w:t xml:space="preserve">Kapitän </w:t>
      </w:r>
      <w:r>
        <w:t>2 (Verb 2</w:t>
      </w:r>
      <w:r w:rsidR="00C93DB7">
        <w:t xml:space="preserve"> </w:t>
      </w:r>
      <w:r w:rsidR="003B6B49">
        <w:t>- am Ende des Satzes</w:t>
      </w:r>
      <w:r>
        <w:t xml:space="preserve">) und schreibe die </w:t>
      </w:r>
      <w:r w:rsidR="00BB6120">
        <w:t xml:space="preserve">Zahlen 1 und 2 </w:t>
      </w:r>
      <w:r>
        <w:t>darunter.</w:t>
      </w:r>
    </w:p>
    <w:p w:rsidR="0047764D" w:rsidRDefault="0047764D" w:rsidP="00C93DB7">
      <w:pPr>
        <w:pStyle w:val="ArialText"/>
        <w:ind w:left="284" w:firstLine="0"/>
      </w:pPr>
      <w:r w:rsidRPr="00C93DB7">
        <w:rPr>
          <w:b/>
        </w:rPr>
        <w:t>C:</w:t>
      </w:r>
      <w:r>
        <w:t xml:space="preserve"> Setze ein Komma am Ende des</w:t>
      </w:r>
      <w:r w:rsidR="003B6B49">
        <w:t xml:space="preserve"> </w:t>
      </w:r>
      <w:r w:rsidR="00C93DB7">
        <w:t>Schiff</w:t>
      </w:r>
      <w:r w:rsidR="00BB6120">
        <w:t>e</w:t>
      </w:r>
      <w:r>
        <w:t>s</w:t>
      </w:r>
      <w:r w:rsidR="003B6B49">
        <w:t xml:space="preserve"> von </w:t>
      </w:r>
      <w:r w:rsidR="00C93DB7">
        <w:t>Kapitän</w:t>
      </w:r>
      <w:r w:rsidR="003B6B49">
        <w:t xml:space="preserve"> 1.</w:t>
      </w:r>
    </w:p>
    <w:p w:rsidR="0047764D" w:rsidRDefault="0047764D" w:rsidP="00C93DB7">
      <w:pPr>
        <w:pStyle w:val="ArialText"/>
        <w:ind w:left="284" w:firstLine="0"/>
      </w:pPr>
      <w:r w:rsidRPr="00C93DB7">
        <w:rPr>
          <w:b/>
        </w:rPr>
        <w:t>D:</w:t>
      </w:r>
      <w:r>
        <w:t xml:space="preserve"> Formuliere zum Schluss einen eigenen Merksatz, damit du diese Regel nicht vergisst:</w:t>
      </w:r>
    </w:p>
    <w:p w:rsidR="0047764D" w:rsidRDefault="0047764D" w:rsidP="00C93DB7">
      <w:pPr>
        <w:pStyle w:val="ArialText"/>
        <w:ind w:firstLine="0"/>
      </w:pPr>
      <w:r>
        <w:tab/>
      </w:r>
      <w:r>
        <w:tab/>
      </w:r>
    </w:p>
    <w:p w:rsidR="0047764D" w:rsidRDefault="0047764D" w:rsidP="00BB6120">
      <w:pPr>
        <w:pStyle w:val="ArialText"/>
        <w:spacing w:line="360" w:lineRule="auto"/>
        <w:ind w:firstLine="0"/>
      </w:pPr>
      <w:r>
        <w:t>Merksatz:__________________________________________________________________</w:t>
      </w:r>
    </w:p>
    <w:p w:rsidR="0047764D" w:rsidRDefault="0047764D" w:rsidP="00BB6120">
      <w:pPr>
        <w:pStyle w:val="ArialText"/>
        <w:spacing w:line="360" w:lineRule="auto"/>
        <w:ind w:firstLine="0"/>
      </w:pPr>
      <w:r>
        <w:t>__________________________________________________________________________</w:t>
      </w:r>
    </w:p>
    <w:p w:rsidR="0047764D" w:rsidRDefault="0047764D" w:rsidP="00BB6120">
      <w:pPr>
        <w:pStyle w:val="ArialText"/>
        <w:spacing w:line="360" w:lineRule="auto"/>
        <w:ind w:firstLine="0"/>
      </w:pPr>
      <w:r>
        <w:t>__________________________________________________________________________</w:t>
      </w:r>
    </w:p>
    <w:p w:rsidR="00C93DB7" w:rsidRDefault="00C93DB7" w:rsidP="00C93DB7">
      <w:pPr>
        <w:pStyle w:val="ArialText"/>
        <w:ind w:firstLine="0"/>
        <w:rPr>
          <w:rStyle w:val="TheSansZwischenberschriftZchn"/>
          <w:rFonts w:ascii="Arial" w:hAnsi="Arial" w:cs="Arial"/>
        </w:rPr>
      </w:pPr>
    </w:p>
    <w:p w:rsidR="006D4052" w:rsidRPr="000B2F6C" w:rsidRDefault="006D4052" w:rsidP="00DC7BBC">
      <w:pPr>
        <w:pStyle w:val="ArialText"/>
        <w:spacing w:after="0"/>
        <w:ind w:firstLine="0"/>
        <w:rPr>
          <w:b/>
        </w:rPr>
      </w:pPr>
      <w:r w:rsidRPr="00C93DB7">
        <w:rPr>
          <w:rStyle w:val="TheSansZwischenberschriftZchn"/>
          <w:rFonts w:ascii="Arial" w:hAnsi="Arial" w:cs="Arial"/>
        </w:rPr>
        <w:t>Tipp:</w:t>
      </w:r>
      <w:r>
        <w:t xml:space="preserve"> Wenn du unsicher bist, darfst du deinen Merksatz mit deinem Banknachbarn</w:t>
      </w:r>
      <w:r w:rsidR="008B7FD2">
        <w:t>/deiner Banknachbarin</w:t>
      </w:r>
      <w:r>
        <w:t xml:space="preserve"> besprechen.</w:t>
      </w:r>
    </w:p>
    <w:p w:rsidR="00C93DB7" w:rsidRDefault="00C93DB7" w:rsidP="00DC7BBC">
      <w:pPr>
        <w:pStyle w:val="ArialText"/>
        <w:spacing w:after="0"/>
        <w:ind w:firstLine="0"/>
      </w:pPr>
    </w:p>
    <w:p w:rsidR="0074392A" w:rsidRDefault="00C93DB7" w:rsidP="00DC7BBC">
      <w:pPr>
        <w:pStyle w:val="ArialText"/>
        <w:spacing w:after="0"/>
        <w:ind w:firstLine="0"/>
      </w:pPr>
      <w:r w:rsidRPr="00C93DB7">
        <w:rPr>
          <w:b/>
        </w:rPr>
        <w:t xml:space="preserve">3. </w:t>
      </w:r>
      <w:r w:rsidR="00AF2BA1" w:rsidRPr="00C93DB7">
        <w:rPr>
          <w:b/>
        </w:rPr>
        <w:t>Übung zur Kommasetzung</w:t>
      </w:r>
    </w:p>
    <w:p w:rsidR="00AF2BA1" w:rsidRDefault="00AF2BA1" w:rsidP="00DC7BBC">
      <w:pPr>
        <w:pStyle w:val="ArialText"/>
        <w:spacing w:after="0"/>
        <w:ind w:firstLine="0"/>
      </w:pPr>
      <w:r>
        <w:t>Lies dir die folgenden Sätze durch und bearbeite sie folgendermaßen:</w:t>
      </w:r>
    </w:p>
    <w:p w:rsidR="00142CAB" w:rsidRDefault="00AF2BA1" w:rsidP="00DC7BBC">
      <w:pPr>
        <w:pStyle w:val="ArialText"/>
        <w:spacing w:after="0" w:line="240" w:lineRule="auto"/>
        <w:ind w:left="284" w:firstLine="0"/>
      </w:pPr>
      <w:r w:rsidRPr="00C93DB7">
        <w:rPr>
          <w:b/>
        </w:rPr>
        <w:t>A:</w:t>
      </w:r>
      <w:r w:rsidR="00142CAB">
        <w:t xml:space="preserve"> </w:t>
      </w:r>
      <w:r>
        <w:t xml:space="preserve">Suche </w:t>
      </w:r>
      <w:r w:rsidR="00142CAB">
        <w:t>die</w:t>
      </w:r>
      <w:r>
        <w:t xml:space="preserve"> </w:t>
      </w:r>
      <w:r w:rsidR="00C93DB7">
        <w:t xml:space="preserve">Kapitäne </w:t>
      </w:r>
      <w:r w:rsidR="003B6B49">
        <w:t>(Verben)</w:t>
      </w:r>
      <w:r w:rsidR="00142CAB">
        <w:t xml:space="preserve"> in den Sätzen</w:t>
      </w:r>
      <w:r w:rsidR="006D4052">
        <w:t xml:space="preserve">, </w:t>
      </w:r>
      <w:r w:rsidR="00142CAB">
        <w:t>male sie gelb an</w:t>
      </w:r>
      <w:r w:rsidR="006D4052">
        <w:t xml:space="preserve"> und markiere sie mit 1 und 2</w:t>
      </w:r>
      <w:r w:rsidR="003B6B49">
        <w:t>.</w:t>
      </w:r>
    </w:p>
    <w:p w:rsidR="00AF2BA1" w:rsidRDefault="006D4052" w:rsidP="00DC7BBC">
      <w:pPr>
        <w:pStyle w:val="ArialText"/>
        <w:spacing w:after="0" w:line="240" w:lineRule="auto"/>
        <w:ind w:left="284" w:firstLine="0"/>
      </w:pPr>
      <w:r w:rsidRPr="00C93DB7">
        <w:rPr>
          <w:b/>
        </w:rPr>
        <w:t>B</w:t>
      </w:r>
      <w:r w:rsidR="00AF2BA1" w:rsidRPr="00C93DB7">
        <w:rPr>
          <w:b/>
        </w:rPr>
        <w:t>:</w:t>
      </w:r>
      <w:r w:rsidR="00142CAB">
        <w:t xml:space="preserve"> </w:t>
      </w:r>
      <w:r w:rsidR="00AF2BA1">
        <w:t xml:space="preserve">Suche die </w:t>
      </w:r>
      <w:r w:rsidR="00C93DB7">
        <w:t>Mannschaft</w:t>
      </w:r>
      <w:r w:rsidR="00BB6120">
        <w:t>en</w:t>
      </w:r>
      <w:r w:rsidR="00AF2BA1">
        <w:t xml:space="preserve"> </w:t>
      </w:r>
      <w:r w:rsidR="003B6B49">
        <w:t xml:space="preserve">(die anderen Wörter) </w:t>
      </w:r>
      <w:r w:rsidR="00142CAB">
        <w:t xml:space="preserve">in den Sätzen </w:t>
      </w:r>
      <w:r w:rsidR="00AF2BA1">
        <w:t>und male sie blau an</w:t>
      </w:r>
      <w:r w:rsidR="00142CAB">
        <w:t>.</w:t>
      </w:r>
    </w:p>
    <w:p w:rsidR="00AF2BA1" w:rsidRDefault="006D4052" w:rsidP="00DC7BBC">
      <w:pPr>
        <w:pStyle w:val="ArialText"/>
        <w:spacing w:after="0" w:line="240" w:lineRule="auto"/>
        <w:ind w:left="284" w:firstLine="0"/>
      </w:pPr>
      <w:r w:rsidRPr="00C93DB7">
        <w:rPr>
          <w:b/>
        </w:rPr>
        <w:t>C</w:t>
      </w:r>
      <w:r w:rsidR="00AF2BA1" w:rsidRPr="00C93DB7">
        <w:rPr>
          <w:b/>
        </w:rPr>
        <w:t>:</w:t>
      </w:r>
      <w:r w:rsidR="00142CAB">
        <w:t xml:space="preserve"> </w:t>
      </w:r>
      <w:r w:rsidR="00AF2BA1">
        <w:t xml:space="preserve">Bestimme, wo die </w:t>
      </w:r>
      <w:r w:rsidR="00C93DB7">
        <w:t>Schiffe</w:t>
      </w:r>
      <w:r w:rsidR="00AF2BA1">
        <w:t xml:space="preserve"> enden und setze zwischen die </w:t>
      </w:r>
      <w:r w:rsidR="00C93DB7">
        <w:t xml:space="preserve">Schiffe </w:t>
      </w:r>
      <w:r w:rsidR="00AF2BA1">
        <w:t>ein Komma</w:t>
      </w:r>
      <w:r w:rsidR="00142CAB">
        <w:t>.</w:t>
      </w:r>
      <w:r w:rsidR="00AF2BA1">
        <w:t xml:space="preserve"> </w:t>
      </w:r>
    </w:p>
    <w:p w:rsidR="00AF2BA1" w:rsidRDefault="00AF2BA1" w:rsidP="00DC7BBC">
      <w:pPr>
        <w:pStyle w:val="ArialText"/>
        <w:spacing w:after="0" w:line="240" w:lineRule="auto"/>
        <w:ind w:left="284" w:firstLine="0"/>
      </w:pPr>
    </w:p>
    <w:p w:rsidR="00142CAB" w:rsidRDefault="00C93DB7" w:rsidP="00DC7BBC">
      <w:pPr>
        <w:pStyle w:val="ArialText"/>
        <w:spacing w:after="0" w:line="276" w:lineRule="auto"/>
        <w:ind w:left="284" w:firstLine="0"/>
      </w:pPr>
      <w:r>
        <w:t xml:space="preserve">1. </w:t>
      </w:r>
      <w:r w:rsidR="00AF2BA1">
        <w:t>Ben geht spazieren</w:t>
      </w:r>
      <w:r w:rsidR="00142CAB">
        <w:t xml:space="preserve"> </w:t>
      </w:r>
      <w:r w:rsidR="007E57C0">
        <w:t>da er dort seinen Freund Enno trifft</w:t>
      </w:r>
      <w:r w:rsidR="00142CAB">
        <w:t>.</w:t>
      </w:r>
    </w:p>
    <w:p w:rsidR="00142CAB" w:rsidRDefault="00417470" w:rsidP="00DC7BBC">
      <w:pPr>
        <w:pStyle w:val="ArialText"/>
        <w:spacing w:after="0" w:line="276" w:lineRule="auto"/>
        <w:ind w:left="284" w:firstLine="0"/>
      </w:pPr>
      <w:r>
        <w:t>2</w:t>
      </w:r>
      <w:r w:rsidR="00C93DB7">
        <w:t xml:space="preserve">. </w:t>
      </w:r>
      <w:r w:rsidR="00142CAB">
        <w:t xml:space="preserve">Ich lache </w:t>
      </w:r>
      <w:r w:rsidR="0047764D">
        <w:t xml:space="preserve">so lange bis </w:t>
      </w:r>
      <w:r w:rsidR="007E57C0">
        <w:t xml:space="preserve">mein Freund </w:t>
      </w:r>
      <w:proofErr w:type="spellStart"/>
      <w:r w:rsidR="007E57C0">
        <w:t>mitlacht</w:t>
      </w:r>
      <w:proofErr w:type="spellEnd"/>
      <w:r w:rsidR="007E57C0">
        <w:t>.</w:t>
      </w:r>
    </w:p>
    <w:p w:rsidR="00142CAB" w:rsidRDefault="00417470" w:rsidP="00DC7BBC">
      <w:pPr>
        <w:pStyle w:val="ArialText"/>
        <w:spacing w:after="0" w:line="276" w:lineRule="auto"/>
        <w:ind w:left="284" w:firstLine="0"/>
      </w:pPr>
      <w:r>
        <w:t>3</w:t>
      </w:r>
      <w:r w:rsidR="00C93DB7">
        <w:t xml:space="preserve">. </w:t>
      </w:r>
      <w:r w:rsidR="00142CAB">
        <w:t xml:space="preserve">Tristan geht spielen weil seine Freunde </w:t>
      </w:r>
      <w:r w:rsidR="003B6B49">
        <w:t xml:space="preserve">auf ihn </w:t>
      </w:r>
      <w:r w:rsidR="00142CAB">
        <w:t>warten.</w:t>
      </w:r>
    </w:p>
    <w:p w:rsidR="00142CAB" w:rsidRDefault="00417470" w:rsidP="00DC7BBC">
      <w:pPr>
        <w:pStyle w:val="ArialText"/>
        <w:spacing w:after="0" w:line="276" w:lineRule="auto"/>
        <w:ind w:left="284" w:firstLine="0"/>
      </w:pPr>
      <w:r>
        <w:t>4</w:t>
      </w:r>
      <w:r w:rsidR="00C93DB7">
        <w:t xml:space="preserve">. </w:t>
      </w:r>
      <w:r w:rsidR="00142CAB">
        <w:t xml:space="preserve">Elise besucht ihre </w:t>
      </w:r>
      <w:r w:rsidR="007E57C0">
        <w:t xml:space="preserve">Nachbarin </w:t>
      </w:r>
      <w:r w:rsidR="00142CAB">
        <w:t xml:space="preserve">obwohl sie </w:t>
      </w:r>
      <w:r w:rsidR="007E57C0">
        <w:t xml:space="preserve">eigentlich </w:t>
      </w:r>
      <w:r w:rsidR="00142CAB">
        <w:t>keine Zeit hat.</w:t>
      </w:r>
    </w:p>
    <w:p w:rsidR="003A7C35" w:rsidRPr="003A7C35" w:rsidRDefault="00417470" w:rsidP="00DC7BBC">
      <w:pPr>
        <w:pStyle w:val="ArialText"/>
        <w:spacing w:after="0" w:line="276" w:lineRule="auto"/>
        <w:ind w:left="284" w:firstLine="0"/>
      </w:pPr>
      <w:r>
        <w:t>5</w:t>
      </w:r>
      <w:r w:rsidR="00C93DB7">
        <w:t xml:space="preserve">. </w:t>
      </w:r>
      <w:r w:rsidR="005D0D1D">
        <w:t>Kilian</w:t>
      </w:r>
      <w:r w:rsidR="00142CAB">
        <w:t xml:space="preserve"> freut sich </w:t>
      </w:r>
      <w:r w:rsidR="0047764D">
        <w:t>dass</w:t>
      </w:r>
      <w:r w:rsidR="00142CAB">
        <w:t xml:space="preserve"> </w:t>
      </w:r>
      <w:r w:rsidR="007E57C0">
        <w:t>sein Team</w:t>
      </w:r>
      <w:r w:rsidR="00142CAB">
        <w:t xml:space="preserve"> gewonnen hat.</w:t>
      </w:r>
    </w:p>
    <w:sectPr w:rsidR="003A7C35" w:rsidRPr="003A7C35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4A9" w:rsidRDefault="00C534A9" w:rsidP="003A7C35">
      <w:pPr>
        <w:spacing w:after="0" w:line="240" w:lineRule="auto"/>
      </w:pPr>
      <w:r>
        <w:separator/>
      </w:r>
    </w:p>
  </w:endnote>
  <w:endnote w:type="continuationSeparator" w:id="0">
    <w:p w:rsidR="00C534A9" w:rsidRDefault="00C534A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198" w:rsidRDefault="0002619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963941">
    <w:pPr>
      <w:spacing w:after="0" w:line="259" w:lineRule="auto"/>
      <w:ind w:left="0" w:right="3684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C93DB7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Illustration: </w:t>
    </w:r>
    <w:proofErr w:type="spellStart"/>
    <w:r w:rsidR="00C93DB7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  <w:r w:rsidR="00963941">
      <w:rPr>
        <w:rFonts w:ascii="Arial" w:eastAsia="TheSans C5 Plain" w:hAnsi="Arial" w:cs="Arial"/>
        <w:bCs/>
        <w:color w:val="909191"/>
        <w:sz w:val="18"/>
        <w:szCs w:val="18"/>
      </w:rPr>
      <w:t xml:space="preserve">, </w:t>
    </w:r>
    <w:proofErr w:type="spellStart"/>
    <w:r w:rsidR="00963941" w:rsidRPr="00963941">
      <w:rPr>
        <w:rFonts w:ascii="Arial" w:eastAsia="TheSans C5 Plain" w:hAnsi="Arial" w:cs="Arial"/>
        <w:bCs/>
        <w:color w:val="909191"/>
        <w:sz w:val="18"/>
        <w:szCs w:val="18"/>
      </w:rPr>
      <w:t>Rizky</w:t>
    </w:r>
    <w:proofErr w:type="spellEnd"/>
    <w:r w:rsidR="00963941" w:rsidRPr="00963941"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proofErr w:type="spellStart"/>
    <w:r w:rsidR="00963941" w:rsidRPr="00963941">
      <w:rPr>
        <w:rFonts w:ascii="Arial" w:eastAsia="TheSans C5 Plain" w:hAnsi="Arial" w:cs="Arial"/>
        <w:bCs/>
        <w:color w:val="909191"/>
        <w:sz w:val="18"/>
        <w:szCs w:val="18"/>
      </w:rPr>
      <w:t>Djati</w:t>
    </w:r>
    <w:proofErr w:type="spellEnd"/>
    <w:r w:rsidR="00963941" w:rsidRPr="00963941"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proofErr w:type="spellStart"/>
    <w:r w:rsidR="00963941" w:rsidRPr="00963941">
      <w:rPr>
        <w:rFonts w:ascii="Arial" w:eastAsia="TheSans C5 Plain" w:hAnsi="Arial" w:cs="Arial"/>
        <w:bCs/>
        <w:color w:val="909191"/>
        <w:sz w:val="18"/>
        <w:szCs w:val="18"/>
      </w:rPr>
      <w:t>Munggaran</w:t>
    </w:r>
    <w:proofErr w:type="spellEnd"/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198" w:rsidRDefault="0002619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4A9" w:rsidRDefault="00C534A9" w:rsidP="003A7C35">
      <w:pPr>
        <w:spacing w:after="0" w:line="240" w:lineRule="auto"/>
      </w:pPr>
      <w:r>
        <w:separator/>
      </w:r>
    </w:p>
  </w:footnote>
  <w:footnote w:type="continuationSeparator" w:id="0">
    <w:p w:rsidR="00C534A9" w:rsidRDefault="00C534A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198" w:rsidRDefault="0002619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7172E" w:rsidP="00E12E7A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4090035</wp:posOffset>
          </wp:positionH>
          <wp:positionV relativeFrom="paragraph">
            <wp:posOffset>-393065</wp:posOffset>
          </wp:positionV>
          <wp:extent cx="581025" cy="571500"/>
          <wp:effectExtent l="19050" t="0" r="9525" b="0"/>
          <wp:wrapTight wrapText="bothSides">
            <wp:wrapPolygon edited="0">
              <wp:start x="-708" y="0"/>
              <wp:lineTo x="-708" y="20880"/>
              <wp:lineTo x="21954" y="20880"/>
              <wp:lineTo x="21954" y="0"/>
              <wp:lineTo x="-708" y="0"/>
            </wp:wrapPolygon>
          </wp:wrapTight>
          <wp:docPr id="4" name="Grafik 3" descr="ohne-punkt-und-komm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hne-punkt-und-komma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22056" w:rsidRPr="00722056">
      <w:rPr>
        <w:rFonts w:ascii="Calibri" w:eastAsia="Calibri" w:hAnsi="Calibri" w:cs="Calibri"/>
        <w:noProof/>
        <w:sz w:val="20"/>
        <w:szCs w:val="20"/>
      </w:rPr>
      <w:pict>
        <v:rect id="Rechteck 5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93DB7">
      <w:rPr>
        <w:sz w:val="20"/>
        <w:szCs w:val="20"/>
      </w:rPr>
      <w:t>8</w:t>
    </w:r>
    <w:r w:rsidR="00685FD6" w:rsidRPr="002D4E32">
      <w:rPr>
        <w:sz w:val="20"/>
        <w:szCs w:val="20"/>
      </w:rPr>
      <w:t xml:space="preserve">: </w:t>
    </w:r>
    <w:r w:rsidR="00EB6813">
      <w:rPr>
        <w:sz w:val="20"/>
        <w:szCs w:val="20"/>
      </w:rPr>
      <w:t xml:space="preserve">Kommasetzung bei </w:t>
    </w:r>
    <w:r w:rsidR="003B6B49">
      <w:rPr>
        <w:sz w:val="20"/>
        <w:szCs w:val="20"/>
      </w:rPr>
      <w:t>Haupt- und Nebensätze</w:t>
    </w:r>
    <w:r w:rsidR="00EB6813">
      <w:rPr>
        <w:sz w:val="20"/>
        <w:szCs w:val="20"/>
      </w:rPr>
      <w:t>n</w:t>
    </w:r>
  </w:p>
  <w:p w:rsidR="00685FD6" w:rsidRPr="00000978" w:rsidRDefault="00722056" w:rsidP="00685FD6">
    <w:pPr>
      <w:pStyle w:val="KeinLeerraum"/>
      <w:ind w:left="142"/>
      <w:rPr>
        <w:color w:val="909191"/>
        <w:sz w:val="16"/>
        <w:szCs w:val="16"/>
      </w:rPr>
    </w:pPr>
    <w:r w:rsidRPr="00722056">
      <w:rPr>
        <w:noProof/>
      </w:rPr>
      <w:pict>
        <v:shape id="Shape 32" o:spid="_x0000_s102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97172E" w:rsidP="00685FD6">
    <w:pPr>
      <w:pStyle w:val="ArialBeschreibunggrau"/>
      <w:ind w:firstLine="132"/>
    </w:pPr>
    <w:r>
      <w:t xml:space="preserve">Ohne Punkt </w:t>
    </w:r>
    <w:r w:rsidR="00026198">
      <w:t xml:space="preserve">&amp; </w:t>
    </w:r>
    <w:r>
      <w:t xml:space="preserve">Komma </w:t>
    </w:r>
    <w:r>
      <w:rPr>
        <w:rFonts w:ascii="TheSans C5 ExtraBold" w:hAnsi="TheSans C5 ExtraBold"/>
      </w:rPr>
      <w:t>⋅</w:t>
    </w:r>
    <w:r>
      <w:t xml:space="preserve"> Das Lernspiel zur Zeichensetzung</w:t>
    </w:r>
  </w:p>
  <w:p w:rsidR="00685FD6" w:rsidRPr="0097172E" w:rsidRDefault="00722056" w:rsidP="00685FD6">
    <w:pPr>
      <w:pStyle w:val="ArialBeschreibunggrau"/>
      <w:ind w:firstLine="132"/>
      <w:rPr>
        <w:rFonts w:cs="Arial"/>
      </w:rPr>
    </w:pPr>
    <w:hyperlink r:id="rId5" w:tgtFrame="_blank" w:history="1">
      <w:r w:rsidR="0097172E">
        <w:rPr>
          <w:rStyle w:val="Hyperlink"/>
          <w:rFonts w:eastAsiaTheme="minorHAnsi" w:cs="Arial"/>
        </w:rPr>
        <w:t>www.planet-schule.de/x/kommaspiel</w:t>
      </w:r>
    </w:hyperlink>
  </w:p>
  <w:p w:rsidR="00685FD6" w:rsidRDefault="00685FD6" w:rsidP="008B7FD2">
    <w:pPr>
      <w:pStyle w:val="ArialBeschreibunggrau"/>
      <w:ind w:firstLine="132"/>
    </w:pPr>
    <w:r>
      <w:rPr>
        <w:szCs w:val="16"/>
      </w:rPr>
      <w:t>Name: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6198" w:rsidRDefault="00026198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D3F2F"/>
    <w:multiLevelType w:val="hybridMultilevel"/>
    <w:tmpl w:val="FEA6B7E0"/>
    <w:lvl w:ilvl="0" w:tplc="19729AAA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>
    <w:nsid w:val="12C83C60"/>
    <w:multiLevelType w:val="hybridMultilevel"/>
    <w:tmpl w:val="F6908428"/>
    <w:lvl w:ilvl="0" w:tplc="A9E41BC0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2">
    <w:nsid w:val="2C270C4E"/>
    <w:multiLevelType w:val="hybridMultilevel"/>
    <w:tmpl w:val="ABC06798"/>
    <w:lvl w:ilvl="0" w:tplc="9CA01D34">
      <w:start w:val="1"/>
      <w:numFmt w:val="upperLetter"/>
      <w:lvlText w:val="%1."/>
      <w:lvlJc w:val="left"/>
      <w:pPr>
        <w:ind w:left="10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0" w:hanging="360"/>
      </w:pPr>
    </w:lvl>
    <w:lvl w:ilvl="2" w:tplc="0407001B" w:tentative="1">
      <w:start w:val="1"/>
      <w:numFmt w:val="lowerRoman"/>
      <w:lvlText w:val="%3."/>
      <w:lvlJc w:val="right"/>
      <w:pPr>
        <w:ind w:left="2500" w:hanging="180"/>
      </w:pPr>
    </w:lvl>
    <w:lvl w:ilvl="3" w:tplc="0407000F" w:tentative="1">
      <w:start w:val="1"/>
      <w:numFmt w:val="decimal"/>
      <w:lvlText w:val="%4."/>
      <w:lvlJc w:val="left"/>
      <w:pPr>
        <w:ind w:left="3220" w:hanging="360"/>
      </w:pPr>
    </w:lvl>
    <w:lvl w:ilvl="4" w:tplc="04070019" w:tentative="1">
      <w:start w:val="1"/>
      <w:numFmt w:val="lowerLetter"/>
      <w:lvlText w:val="%5."/>
      <w:lvlJc w:val="left"/>
      <w:pPr>
        <w:ind w:left="3940" w:hanging="360"/>
      </w:pPr>
    </w:lvl>
    <w:lvl w:ilvl="5" w:tplc="0407001B" w:tentative="1">
      <w:start w:val="1"/>
      <w:numFmt w:val="lowerRoman"/>
      <w:lvlText w:val="%6."/>
      <w:lvlJc w:val="right"/>
      <w:pPr>
        <w:ind w:left="4660" w:hanging="180"/>
      </w:pPr>
    </w:lvl>
    <w:lvl w:ilvl="6" w:tplc="0407000F" w:tentative="1">
      <w:start w:val="1"/>
      <w:numFmt w:val="decimal"/>
      <w:lvlText w:val="%7."/>
      <w:lvlJc w:val="left"/>
      <w:pPr>
        <w:ind w:left="5380" w:hanging="360"/>
      </w:pPr>
    </w:lvl>
    <w:lvl w:ilvl="7" w:tplc="04070019" w:tentative="1">
      <w:start w:val="1"/>
      <w:numFmt w:val="lowerLetter"/>
      <w:lvlText w:val="%8."/>
      <w:lvlJc w:val="left"/>
      <w:pPr>
        <w:ind w:left="6100" w:hanging="360"/>
      </w:pPr>
    </w:lvl>
    <w:lvl w:ilvl="8" w:tplc="0407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3">
    <w:nsid w:val="49352D9D"/>
    <w:multiLevelType w:val="hybridMultilevel"/>
    <w:tmpl w:val="DBB2D81C"/>
    <w:lvl w:ilvl="0" w:tplc="3CD642B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716E6A92"/>
    <w:multiLevelType w:val="hybridMultilevel"/>
    <w:tmpl w:val="9F946180"/>
    <w:lvl w:ilvl="0" w:tplc="24622C2A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2" w:hanging="360"/>
      </w:pPr>
    </w:lvl>
    <w:lvl w:ilvl="2" w:tplc="0407001B" w:tentative="1">
      <w:start w:val="1"/>
      <w:numFmt w:val="lowerRoman"/>
      <w:lvlText w:val="%3."/>
      <w:lvlJc w:val="right"/>
      <w:pPr>
        <w:ind w:left="2502" w:hanging="180"/>
      </w:pPr>
    </w:lvl>
    <w:lvl w:ilvl="3" w:tplc="0407000F" w:tentative="1">
      <w:start w:val="1"/>
      <w:numFmt w:val="decimal"/>
      <w:lvlText w:val="%4."/>
      <w:lvlJc w:val="left"/>
      <w:pPr>
        <w:ind w:left="3222" w:hanging="360"/>
      </w:pPr>
    </w:lvl>
    <w:lvl w:ilvl="4" w:tplc="04070019" w:tentative="1">
      <w:start w:val="1"/>
      <w:numFmt w:val="lowerLetter"/>
      <w:lvlText w:val="%5."/>
      <w:lvlJc w:val="left"/>
      <w:pPr>
        <w:ind w:left="3942" w:hanging="360"/>
      </w:pPr>
    </w:lvl>
    <w:lvl w:ilvl="5" w:tplc="0407001B" w:tentative="1">
      <w:start w:val="1"/>
      <w:numFmt w:val="lowerRoman"/>
      <w:lvlText w:val="%6."/>
      <w:lvlJc w:val="right"/>
      <w:pPr>
        <w:ind w:left="4662" w:hanging="180"/>
      </w:pPr>
    </w:lvl>
    <w:lvl w:ilvl="6" w:tplc="0407000F" w:tentative="1">
      <w:start w:val="1"/>
      <w:numFmt w:val="decimal"/>
      <w:lvlText w:val="%7."/>
      <w:lvlJc w:val="left"/>
      <w:pPr>
        <w:ind w:left="5382" w:hanging="360"/>
      </w:pPr>
    </w:lvl>
    <w:lvl w:ilvl="7" w:tplc="04070019" w:tentative="1">
      <w:start w:val="1"/>
      <w:numFmt w:val="lowerLetter"/>
      <w:lvlText w:val="%8."/>
      <w:lvlJc w:val="left"/>
      <w:pPr>
        <w:ind w:left="6102" w:hanging="360"/>
      </w:pPr>
    </w:lvl>
    <w:lvl w:ilvl="8" w:tplc="0407001B" w:tentative="1">
      <w:start w:val="1"/>
      <w:numFmt w:val="lowerRoman"/>
      <w:lvlText w:val="%9."/>
      <w:lvlJc w:val="right"/>
      <w:pPr>
        <w:ind w:left="6822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531C0"/>
    <w:rsid w:val="00026198"/>
    <w:rsid w:val="000328E3"/>
    <w:rsid w:val="000C5BEC"/>
    <w:rsid w:val="001272C0"/>
    <w:rsid w:val="00142CAB"/>
    <w:rsid w:val="001773CA"/>
    <w:rsid w:val="001B7C33"/>
    <w:rsid w:val="00200DF4"/>
    <w:rsid w:val="00243FCE"/>
    <w:rsid w:val="00246BD1"/>
    <w:rsid w:val="00281DDB"/>
    <w:rsid w:val="00317EB8"/>
    <w:rsid w:val="00335E90"/>
    <w:rsid w:val="00372F92"/>
    <w:rsid w:val="003A7C35"/>
    <w:rsid w:val="003B0871"/>
    <w:rsid w:val="003B6B49"/>
    <w:rsid w:val="003D35D2"/>
    <w:rsid w:val="003E013D"/>
    <w:rsid w:val="004033C9"/>
    <w:rsid w:val="00417470"/>
    <w:rsid w:val="00462615"/>
    <w:rsid w:val="0047764D"/>
    <w:rsid w:val="0048059E"/>
    <w:rsid w:val="0052199E"/>
    <w:rsid w:val="005562ED"/>
    <w:rsid w:val="00560917"/>
    <w:rsid w:val="005D0D1D"/>
    <w:rsid w:val="0060637E"/>
    <w:rsid w:val="00644297"/>
    <w:rsid w:val="00685FD6"/>
    <w:rsid w:val="006D4052"/>
    <w:rsid w:val="006D4337"/>
    <w:rsid w:val="006F2769"/>
    <w:rsid w:val="00722056"/>
    <w:rsid w:val="0074392A"/>
    <w:rsid w:val="00751706"/>
    <w:rsid w:val="00753ABD"/>
    <w:rsid w:val="007B436A"/>
    <w:rsid w:val="007E57C0"/>
    <w:rsid w:val="00806A40"/>
    <w:rsid w:val="00834399"/>
    <w:rsid w:val="00834693"/>
    <w:rsid w:val="008B0864"/>
    <w:rsid w:val="008B7FD2"/>
    <w:rsid w:val="008C5CBF"/>
    <w:rsid w:val="00963941"/>
    <w:rsid w:val="009670D2"/>
    <w:rsid w:val="0097172E"/>
    <w:rsid w:val="00AA60EB"/>
    <w:rsid w:val="00AC06C5"/>
    <w:rsid w:val="00AF2BA1"/>
    <w:rsid w:val="00B035E1"/>
    <w:rsid w:val="00B14FC7"/>
    <w:rsid w:val="00B91C7E"/>
    <w:rsid w:val="00B933C3"/>
    <w:rsid w:val="00BB6120"/>
    <w:rsid w:val="00C111CB"/>
    <w:rsid w:val="00C534A9"/>
    <w:rsid w:val="00C93DB7"/>
    <w:rsid w:val="00CF08A5"/>
    <w:rsid w:val="00D531C0"/>
    <w:rsid w:val="00DC7BBC"/>
    <w:rsid w:val="00E12E7A"/>
    <w:rsid w:val="00E246FD"/>
    <w:rsid w:val="00E510A9"/>
    <w:rsid w:val="00EB6813"/>
    <w:rsid w:val="00F314D4"/>
    <w:rsid w:val="00F750E7"/>
    <w:rsid w:val="00F77D1D"/>
    <w:rsid w:val="00FB171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uiPriority w:val="99"/>
    <w:unhideWhenUsed/>
    <w:rsid w:val="0097172E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97172E"/>
    <w:rPr>
      <w:color w:val="800080" w:themeColor="followedHyperlink"/>
      <w:u w:val="single"/>
    </w:rPr>
  </w:style>
  <w:style w:type="table" w:styleId="Tabellengitternetz">
    <w:name w:val="Table Grid"/>
    <w:basedOn w:val="NormaleTabelle"/>
    <w:uiPriority w:val="59"/>
    <w:rsid w:val="00E12E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142CA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s://www.planet-schule.de/x/kommaspiel" TargetMode="External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289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Ohne Punkt &amp; Komma ⋅ Das Lernspiel zur Zeichensetzung</dc:title>
  <dc:creator>planet schule</dc:creator>
  <cp:lastModifiedBy>Martina Frietsch</cp:lastModifiedBy>
  <cp:revision>10</cp:revision>
  <cp:lastPrinted>2025-10-05T12:41:00Z</cp:lastPrinted>
  <dcterms:created xsi:type="dcterms:W3CDTF">2025-10-14T14:46:00Z</dcterms:created>
  <dcterms:modified xsi:type="dcterms:W3CDTF">2025-10-27T10:18:00Z</dcterms:modified>
</cp:coreProperties>
</file>