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5FD6" w:rsidRDefault="00685FD6" w:rsidP="00560917">
      <w:pPr>
        <w:pStyle w:val="ArialTitelgrau"/>
        <w:ind w:firstLine="142"/>
        <w:rPr>
          <w:sz w:val="20"/>
          <w:szCs w:val="20"/>
        </w:rPr>
      </w:pPr>
    </w:p>
    <w:p w:rsidR="00560917" w:rsidRPr="005457B0" w:rsidRDefault="00F3250A" w:rsidP="00A861DA">
      <w:pPr>
        <w:pStyle w:val="Arialberschrift"/>
        <w:rPr>
          <w:b w:val="0"/>
        </w:rPr>
      </w:pPr>
      <w:r>
        <w:t>Geschichte vom K</w:t>
      </w:r>
      <w:r w:rsidR="00DD7C78">
        <w:t>apitän</w:t>
      </w:r>
      <w:r w:rsidR="00F123A7">
        <w:t xml:space="preserve"> VER</w:t>
      </w:r>
      <w:r w:rsidR="00A861DA">
        <w:t>BSTURM</w:t>
      </w:r>
    </w:p>
    <w:p w:rsidR="00560917" w:rsidRDefault="00560917" w:rsidP="00E12E7A">
      <w:pPr>
        <w:pStyle w:val="ArialText"/>
      </w:pPr>
    </w:p>
    <w:p w:rsidR="00EE4B81" w:rsidRDefault="0043360B" w:rsidP="00EE4B81">
      <w:pPr>
        <w:pStyle w:val="ArialText"/>
        <w:ind w:firstLine="0"/>
      </w:pPr>
      <w:r>
        <w:t>„</w:t>
      </w:r>
      <w:r w:rsidR="00DD7C78">
        <w:t xml:space="preserve">Es war einmal ein tapferer Kapitän mit dem Namen </w:t>
      </w:r>
      <w:r w:rsidR="00A151FF">
        <w:t>Kapitän VERBSTURM</w:t>
      </w:r>
      <w:r w:rsidR="00DD7C78">
        <w:t>. Er war von Geburt an ein Verb und damit dazu bestimmt, über sein Schiff, den Satz, zu herrschen.</w:t>
      </w:r>
    </w:p>
    <w:p w:rsidR="00DD7C78" w:rsidRDefault="00DD7C78" w:rsidP="00EE4B81">
      <w:pPr>
        <w:pStyle w:val="ArialText"/>
        <w:ind w:firstLine="0"/>
      </w:pPr>
      <w:r>
        <w:t>Tagein</w:t>
      </w:r>
      <w:r w:rsidR="00A861DA">
        <w:t>,</w:t>
      </w:r>
      <w:r>
        <w:t xml:space="preserve"> </w:t>
      </w:r>
      <w:r w:rsidR="0043360B">
        <w:t>tag</w:t>
      </w:r>
      <w:r>
        <w:t>aus steuerte er sein Schiff über die weiten Meere der Sprache und war niemals allein. Seine treue Mannschaft, die anderen Wörter im Satz, war immer bei ihm und gemeinsam erlebten sie viele Abenteuer.</w:t>
      </w:r>
      <w:r w:rsidR="0043360B">
        <w:t>“</w:t>
      </w:r>
    </w:p>
    <w:p w:rsidR="00EE4B81" w:rsidRDefault="00EE4B81" w:rsidP="00EE4B81">
      <w:pPr>
        <w:pStyle w:val="ArialText"/>
        <w:ind w:firstLine="0"/>
      </w:pPr>
    </w:p>
    <w:p w:rsidR="006D56E5" w:rsidRDefault="00EE4B81" w:rsidP="006D56E5">
      <w:pPr>
        <w:pStyle w:val="ArialText"/>
        <w:pBdr>
          <w:top w:val="single" w:sz="4" w:space="1" w:color="003480"/>
          <w:left w:val="single" w:sz="4" w:space="4" w:color="003480"/>
          <w:bottom w:val="single" w:sz="4" w:space="1" w:color="003480"/>
          <w:right w:val="single" w:sz="4" w:space="4" w:color="003480"/>
        </w:pBdr>
        <w:ind w:left="284" w:firstLine="0"/>
      </w:pPr>
      <w:r w:rsidRPr="0043360B">
        <w:rPr>
          <w:b/>
        </w:rPr>
        <w:t>Frage an die Klasse</w:t>
      </w:r>
      <w:r w:rsidRPr="006D56E5">
        <w:rPr>
          <w:b/>
        </w:rPr>
        <w:t>:</w:t>
      </w:r>
      <w:r>
        <w:t xml:space="preserve"> </w:t>
      </w:r>
    </w:p>
    <w:p w:rsidR="00EE4B81" w:rsidRDefault="00EE4B81" w:rsidP="006D56E5">
      <w:pPr>
        <w:pStyle w:val="ArialText"/>
        <w:pBdr>
          <w:top w:val="single" w:sz="4" w:space="1" w:color="003480"/>
          <w:left w:val="single" w:sz="4" w:space="4" w:color="003480"/>
          <w:bottom w:val="single" w:sz="4" w:space="1" w:color="003480"/>
          <w:right w:val="single" w:sz="4" w:space="4" w:color="003480"/>
        </w:pBdr>
        <w:ind w:left="284" w:firstLine="0"/>
      </w:pPr>
      <w:r>
        <w:t xml:space="preserve">Wo ist </w:t>
      </w:r>
      <w:r w:rsidR="00A151FF">
        <w:t>Kapitän VERBSTURM</w:t>
      </w:r>
      <w:r>
        <w:t xml:space="preserve"> und wo </w:t>
      </w:r>
      <w:r w:rsidR="00DD7C78">
        <w:t>ist seine Mannschaft</w:t>
      </w:r>
      <w:r>
        <w:t xml:space="preserve"> in folgendem Satz?</w:t>
      </w:r>
    </w:p>
    <w:p w:rsidR="00EE4B81" w:rsidRDefault="00EE4B81" w:rsidP="006D56E5">
      <w:pPr>
        <w:pStyle w:val="ArialText"/>
        <w:pBdr>
          <w:top w:val="single" w:sz="4" w:space="1" w:color="003480"/>
          <w:left w:val="single" w:sz="4" w:space="4" w:color="003480"/>
          <w:bottom w:val="single" w:sz="4" w:space="1" w:color="003480"/>
          <w:right w:val="single" w:sz="4" w:space="4" w:color="003480"/>
        </w:pBdr>
        <w:ind w:left="284" w:firstLine="0"/>
      </w:pPr>
    </w:p>
    <w:p w:rsidR="00AB339D" w:rsidRDefault="006D56E5" w:rsidP="006D56E5">
      <w:pPr>
        <w:pStyle w:val="ArialText"/>
        <w:pBdr>
          <w:top w:val="single" w:sz="4" w:space="1" w:color="003480"/>
          <w:left w:val="single" w:sz="4" w:space="4" w:color="003480"/>
          <w:bottom w:val="single" w:sz="4" w:space="1" w:color="003480"/>
          <w:right w:val="single" w:sz="4" w:space="4" w:color="003480"/>
        </w:pBdr>
        <w:ind w:left="284" w:firstLine="0"/>
        <w:rPr>
          <w:b/>
          <w:bCs/>
        </w:rPr>
      </w:pPr>
      <w:r>
        <w:rPr>
          <w:b/>
          <w:bCs/>
        </w:rPr>
        <w:t>„</w:t>
      </w:r>
      <w:r w:rsidR="00EE4B81" w:rsidRPr="00EE4B81">
        <w:rPr>
          <w:b/>
          <w:bCs/>
        </w:rPr>
        <w:t xml:space="preserve">Wir </w:t>
      </w:r>
      <w:r w:rsidR="00DD7C78">
        <w:rPr>
          <w:b/>
          <w:bCs/>
        </w:rPr>
        <w:t>segeln auf unserem Schiff</w:t>
      </w:r>
      <w:r w:rsidR="0043360B">
        <w:rPr>
          <w:b/>
          <w:bCs/>
        </w:rPr>
        <w:t>.</w:t>
      </w:r>
      <w:r>
        <w:rPr>
          <w:b/>
          <w:bCs/>
        </w:rPr>
        <w:t>“</w:t>
      </w:r>
    </w:p>
    <w:p w:rsidR="00AB339D" w:rsidRDefault="00AB339D" w:rsidP="006D56E5">
      <w:pPr>
        <w:pStyle w:val="ArialText"/>
        <w:pBdr>
          <w:top w:val="single" w:sz="4" w:space="1" w:color="003480"/>
          <w:left w:val="single" w:sz="4" w:space="4" w:color="003480"/>
          <w:bottom w:val="single" w:sz="4" w:space="1" w:color="003480"/>
          <w:right w:val="single" w:sz="4" w:space="4" w:color="003480"/>
        </w:pBdr>
        <w:ind w:left="284" w:firstLine="0"/>
        <w:jc w:val="center"/>
        <w:rPr>
          <w:b/>
          <w:bCs/>
        </w:rPr>
      </w:pPr>
    </w:p>
    <w:p w:rsidR="00EE4B81" w:rsidRPr="00AB339D" w:rsidRDefault="00EE4B81" w:rsidP="006D56E5">
      <w:pPr>
        <w:pStyle w:val="ArialText"/>
        <w:pBdr>
          <w:top w:val="single" w:sz="4" w:space="1" w:color="003480"/>
          <w:left w:val="single" w:sz="4" w:space="4" w:color="003480"/>
          <w:bottom w:val="single" w:sz="4" w:space="1" w:color="003480"/>
          <w:right w:val="single" w:sz="4" w:space="4" w:color="003480"/>
        </w:pBdr>
        <w:ind w:left="284" w:firstLine="0"/>
        <w:rPr>
          <w:b/>
          <w:bCs/>
        </w:rPr>
      </w:pPr>
      <w:r w:rsidRPr="0043360B">
        <w:rPr>
          <w:b/>
          <w:iCs/>
        </w:rPr>
        <w:t>Lösung:</w:t>
      </w:r>
      <w:r w:rsidRPr="00EE4B81">
        <w:rPr>
          <w:i/>
          <w:iCs/>
        </w:rPr>
        <w:t xml:space="preserve"> Wir (</w:t>
      </w:r>
      <w:r w:rsidR="00DD7C78">
        <w:rPr>
          <w:i/>
          <w:iCs/>
        </w:rPr>
        <w:t>Mannschaft</w:t>
      </w:r>
      <w:r w:rsidRPr="00EE4B81">
        <w:rPr>
          <w:i/>
          <w:iCs/>
        </w:rPr>
        <w:t xml:space="preserve">) </w:t>
      </w:r>
      <w:r w:rsidR="00DD7C78">
        <w:rPr>
          <w:i/>
          <w:iCs/>
        </w:rPr>
        <w:t>segeln</w:t>
      </w:r>
      <w:r w:rsidRPr="00EE4B81">
        <w:rPr>
          <w:i/>
          <w:iCs/>
        </w:rPr>
        <w:t xml:space="preserve"> (K</w:t>
      </w:r>
      <w:r w:rsidR="00DD7C78">
        <w:rPr>
          <w:i/>
          <w:iCs/>
        </w:rPr>
        <w:t>apitän</w:t>
      </w:r>
      <w:r w:rsidRPr="00EE4B81">
        <w:rPr>
          <w:i/>
          <w:iCs/>
        </w:rPr>
        <w:t xml:space="preserve"> </w:t>
      </w:r>
      <w:r w:rsidR="00A151FF">
        <w:rPr>
          <w:i/>
          <w:iCs/>
        </w:rPr>
        <w:t>VERBSTURM</w:t>
      </w:r>
      <w:r w:rsidRPr="00EE4B81">
        <w:rPr>
          <w:i/>
          <w:iCs/>
        </w:rPr>
        <w:t xml:space="preserve">) </w:t>
      </w:r>
      <w:r w:rsidR="00DD7C78">
        <w:rPr>
          <w:i/>
          <w:iCs/>
        </w:rPr>
        <w:t>auf</w:t>
      </w:r>
      <w:r w:rsidRPr="00EE4B81">
        <w:rPr>
          <w:i/>
          <w:iCs/>
        </w:rPr>
        <w:t xml:space="preserve"> (</w:t>
      </w:r>
      <w:r w:rsidR="00DD7C78">
        <w:rPr>
          <w:i/>
          <w:iCs/>
        </w:rPr>
        <w:t>Mannschaft</w:t>
      </w:r>
      <w:r w:rsidRPr="00EE4B81">
        <w:rPr>
          <w:i/>
          <w:iCs/>
        </w:rPr>
        <w:t xml:space="preserve">) </w:t>
      </w:r>
      <w:r w:rsidR="00DD7C78">
        <w:rPr>
          <w:i/>
          <w:iCs/>
        </w:rPr>
        <w:t>unserem</w:t>
      </w:r>
      <w:r w:rsidRPr="00EE4B81">
        <w:rPr>
          <w:i/>
          <w:iCs/>
        </w:rPr>
        <w:t xml:space="preserve"> (</w:t>
      </w:r>
      <w:r w:rsidR="00DD7C78">
        <w:rPr>
          <w:i/>
          <w:iCs/>
        </w:rPr>
        <w:t>Mannschaft</w:t>
      </w:r>
      <w:r w:rsidRPr="00EE4B81">
        <w:rPr>
          <w:i/>
          <w:iCs/>
        </w:rPr>
        <w:t xml:space="preserve">) </w:t>
      </w:r>
      <w:r w:rsidR="00DD7C78">
        <w:rPr>
          <w:i/>
          <w:iCs/>
        </w:rPr>
        <w:t>Schiff</w:t>
      </w:r>
      <w:r w:rsidRPr="00EE4B81">
        <w:rPr>
          <w:i/>
          <w:iCs/>
        </w:rPr>
        <w:t xml:space="preserve"> (</w:t>
      </w:r>
      <w:r w:rsidR="00DD7C78">
        <w:rPr>
          <w:i/>
          <w:iCs/>
        </w:rPr>
        <w:t>Mannschaft</w:t>
      </w:r>
      <w:r w:rsidRPr="00EE4B81">
        <w:rPr>
          <w:i/>
          <w:iCs/>
        </w:rPr>
        <w:t>)</w:t>
      </w:r>
      <w:r w:rsidR="00DD7C78">
        <w:rPr>
          <w:i/>
          <w:iCs/>
        </w:rPr>
        <w:t>.</w:t>
      </w:r>
    </w:p>
    <w:p w:rsidR="00EE4B81" w:rsidRDefault="00EE4B81" w:rsidP="00EE4B81">
      <w:pPr>
        <w:pStyle w:val="ArialText"/>
        <w:ind w:left="0" w:firstLine="0"/>
        <w:rPr>
          <w:i/>
          <w:iCs/>
        </w:rPr>
      </w:pPr>
    </w:p>
    <w:p w:rsidR="00EE4B81" w:rsidRDefault="0043360B" w:rsidP="00EE4B81">
      <w:pPr>
        <w:pStyle w:val="ArialText"/>
        <w:ind w:firstLine="0"/>
      </w:pPr>
      <w:r>
        <w:t>„</w:t>
      </w:r>
      <w:r w:rsidR="00DD7C78">
        <w:t>Alle an Bord</w:t>
      </w:r>
      <w:r w:rsidR="00EE4B81">
        <w:t xml:space="preserve"> wusste</w:t>
      </w:r>
      <w:r w:rsidR="00DD7C78">
        <w:t>n</w:t>
      </w:r>
      <w:r w:rsidR="00EE4B81">
        <w:t>: Niemand durfte wichtiger sein als K</w:t>
      </w:r>
      <w:r w:rsidR="00DD7C78">
        <w:t>apitä</w:t>
      </w:r>
      <w:r w:rsidR="00FB12D9">
        <w:t>n</w:t>
      </w:r>
      <w:r w:rsidR="00EE4B81">
        <w:t xml:space="preserve"> VER</w:t>
      </w:r>
      <w:r w:rsidR="00A151FF">
        <w:t>BSTURM</w:t>
      </w:r>
      <w:r w:rsidR="00DD7C78">
        <w:t>, schließlich hatte er die ganze Verantwortung über das Schiff.</w:t>
      </w:r>
      <w:r w:rsidR="00EE4B81">
        <w:t xml:space="preserve"> </w:t>
      </w:r>
      <w:r w:rsidR="00A151FF">
        <w:t>U</w:t>
      </w:r>
      <w:r w:rsidR="00EE4B81">
        <w:t xml:space="preserve">nd </w:t>
      </w:r>
      <w:r w:rsidR="00A151FF">
        <w:t>deshalb war er auch der ein</w:t>
      </w:r>
      <w:r w:rsidR="00A861DA">
        <w:t>zige</w:t>
      </w:r>
      <w:r w:rsidR="00A151FF">
        <w:t xml:space="preserve"> Kapitän auf seinem Satz-Schiff.</w:t>
      </w:r>
    </w:p>
    <w:p w:rsidR="00EE4B81" w:rsidRDefault="00EE4B81" w:rsidP="00EE4B81">
      <w:pPr>
        <w:pStyle w:val="ArialText"/>
        <w:ind w:firstLine="0"/>
      </w:pPr>
    </w:p>
    <w:p w:rsidR="00FB12D9" w:rsidRDefault="002219E8" w:rsidP="00EE4B81">
      <w:pPr>
        <w:pStyle w:val="ArialText"/>
        <w:ind w:firstLine="0"/>
      </w:pPr>
      <w:r>
        <w:t xml:space="preserve">Eines Tages war </w:t>
      </w:r>
      <w:r w:rsidR="00EE4B81">
        <w:t xml:space="preserve">ein dumpfes Klopfen </w:t>
      </w:r>
      <w:r w:rsidR="00A151FF">
        <w:t>am Bug des Satz-Schiffes</w:t>
      </w:r>
      <w:r>
        <w:t xml:space="preserve"> zu hören</w:t>
      </w:r>
      <w:r w:rsidR="008E4F5C">
        <w:t>.</w:t>
      </w:r>
      <w:r w:rsidR="00A151FF">
        <w:t xml:space="preserve"> Draußen auf den Wellen tauchte ein anderes Schiff auf mit einem weiteren Kapitän und seiner Mannschaft. Die ganze Besatzung um Kapitän VERBSTURM staunte und blickte neugierig über die Reling. Schließlich trat Kapitän VERBSTURM selbst an die Reling und sprach: „Ahoi, was wünscht ihr</w:t>
      </w:r>
      <w:r w:rsidR="00A861DA">
        <w:t>?</w:t>
      </w:r>
      <w:r w:rsidR="00A151FF">
        <w:t xml:space="preserve">“ </w:t>
      </w:r>
    </w:p>
    <w:p w:rsidR="00A151FF" w:rsidRDefault="00A151FF" w:rsidP="00FB12D9">
      <w:pPr>
        <w:pStyle w:val="ArialText"/>
        <w:ind w:firstLine="0"/>
      </w:pPr>
      <w:r>
        <w:t>Der fremde Kapitän an</w:t>
      </w:r>
      <w:r w:rsidR="00FB12D9">
        <w:t>t</w:t>
      </w:r>
      <w:r>
        <w:t xml:space="preserve">wortete: „Mein Name ist Kapitän </w:t>
      </w:r>
      <w:r w:rsidR="00FB12D9">
        <w:t>WINDVERB. Meine Mannschaft und ich haben von eurem schnellen und mächtigen Schiff gehört und sind weit gereist, um zu fragen, ob wir bei euch anlegen dürfen und auf euer Schiff kommen dürfen.“</w:t>
      </w:r>
    </w:p>
    <w:p w:rsidR="00FB12D9" w:rsidRDefault="00FB12D9" w:rsidP="00FB12D9">
      <w:pPr>
        <w:pStyle w:val="ArialText"/>
        <w:ind w:firstLine="0"/>
      </w:pPr>
      <w:r>
        <w:t>Kapitän VERBSTURM verschränkte die Arme, musterte den anderen Kapitän und sprach streng: „Auf jedem Schiff darf es nur einen Kapitän geben. Und was seid ihr für ein Kapitän, der immer hinter allen Schiffen herfährt?</w:t>
      </w:r>
      <w:r w:rsidR="00A861DA">
        <w:t>“</w:t>
      </w:r>
    </w:p>
    <w:p w:rsidR="00AB339D" w:rsidRDefault="00AB339D" w:rsidP="00AB339D">
      <w:pPr>
        <w:pStyle w:val="ArialText"/>
        <w:ind w:firstLine="0"/>
      </w:pPr>
    </w:p>
    <w:p w:rsidR="006D56E5" w:rsidRDefault="00AB339D" w:rsidP="006D56E5">
      <w:pPr>
        <w:pStyle w:val="ArialText"/>
        <w:pBdr>
          <w:top w:val="single" w:sz="4" w:space="1" w:color="003480"/>
          <w:left w:val="single" w:sz="4" w:space="4" w:color="003480"/>
          <w:bottom w:val="single" w:sz="4" w:space="1" w:color="003480"/>
          <w:right w:val="single" w:sz="4" w:space="4" w:color="003480"/>
        </w:pBdr>
        <w:ind w:left="284" w:firstLine="0"/>
      </w:pPr>
      <w:r w:rsidRPr="0043360B">
        <w:rPr>
          <w:b/>
        </w:rPr>
        <w:t>Frage an die Klasse:</w:t>
      </w:r>
      <w:r>
        <w:t xml:space="preserve"> </w:t>
      </w:r>
    </w:p>
    <w:p w:rsidR="00AB339D" w:rsidRDefault="00AB339D" w:rsidP="006D56E5">
      <w:pPr>
        <w:pStyle w:val="ArialText"/>
        <w:pBdr>
          <w:top w:val="single" w:sz="4" w:space="1" w:color="003480"/>
          <w:left w:val="single" w:sz="4" w:space="4" w:color="003480"/>
          <w:bottom w:val="single" w:sz="4" w:space="1" w:color="003480"/>
          <w:right w:val="single" w:sz="4" w:space="4" w:color="003480"/>
        </w:pBdr>
        <w:ind w:left="284" w:firstLine="0"/>
      </w:pPr>
      <w:r>
        <w:t xml:space="preserve">Wo ist </w:t>
      </w:r>
      <w:r w:rsidR="00FB12D9">
        <w:t>Kapitän WINDVERB</w:t>
      </w:r>
      <w:r>
        <w:t xml:space="preserve"> und wo </w:t>
      </w:r>
      <w:r w:rsidR="00FB12D9">
        <w:t>ist seine Mannschaft</w:t>
      </w:r>
      <w:r>
        <w:t xml:space="preserve"> in folgendem Satz?</w:t>
      </w:r>
    </w:p>
    <w:p w:rsidR="0043360B" w:rsidRDefault="0043360B" w:rsidP="006D56E5">
      <w:pPr>
        <w:pStyle w:val="ArialText"/>
        <w:pBdr>
          <w:top w:val="single" w:sz="4" w:space="1" w:color="003480"/>
          <w:left w:val="single" w:sz="4" w:space="4" w:color="003480"/>
          <w:bottom w:val="single" w:sz="4" w:space="1" w:color="003480"/>
          <w:right w:val="single" w:sz="4" w:space="4" w:color="003480"/>
        </w:pBdr>
        <w:ind w:left="284" w:firstLine="0"/>
      </w:pPr>
    </w:p>
    <w:p w:rsidR="00AB339D" w:rsidRDefault="006D56E5" w:rsidP="006D56E5">
      <w:pPr>
        <w:pStyle w:val="ArialText"/>
        <w:pBdr>
          <w:top w:val="single" w:sz="4" w:space="1" w:color="003480"/>
          <w:left w:val="single" w:sz="4" w:space="4" w:color="003480"/>
          <w:bottom w:val="single" w:sz="4" w:space="1" w:color="003480"/>
          <w:right w:val="single" w:sz="4" w:space="4" w:color="003480"/>
        </w:pBdr>
        <w:ind w:left="284" w:firstLine="0"/>
        <w:rPr>
          <w:b/>
          <w:bCs/>
        </w:rPr>
      </w:pPr>
      <w:r>
        <w:rPr>
          <w:b/>
          <w:bCs/>
        </w:rPr>
        <w:t>„</w:t>
      </w:r>
      <w:r w:rsidR="009C64E9">
        <w:rPr>
          <w:b/>
          <w:bCs/>
        </w:rPr>
        <w:t xml:space="preserve">Weil wir </w:t>
      </w:r>
      <w:r w:rsidR="00FB12D9">
        <w:rPr>
          <w:b/>
          <w:bCs/>
        </w:rPr>
        <w:t xml:space="preserve">große </w:t>
      </w:r>
      <w:r w:rsidR="0043360B">
        <w:rPr>
          <w:b/>
          <w:bCs/>
        </w:rPr>
        <w:t>Freude</w:t>
      </w:r>
      <w:r w:rsidR="00FB12D9">
        <w:rPr>
          <w:b/>
          <w:bCs/>
        </w:rPr>
        <w:t xml:space="preserve"> haben</w:t>
      </w:r>
      <w:r w:rsidR="00AB339D">
        <w:rPr>
          <w:b/>
          <w:bCs/>
        </w:rPr>
        <w:t>.</w:t>
      </w:r>
      <w:r>
        <w:rPr>
          <w:b/>
          <w:bCs/>
        </w:rPr>
        <w:t>“</w:t>
      </w:r>
    </w:p>
    <w:p w:rsidR="00AB339D" w:rsidRDefault="00AB339D" w:rsidP="006D56E5">
      <w:pPr>
        <w:pStyle w:val="ArialText"/>
        <w:pBdr>
          <w:top w:val="single" w:sz="4" w:space="1" w:color="003480"/>
          <w:left w:val="single" w:sz="4" w:space="4" w:color="003480"/>
          <w:bottom w:val="single" w:sz="4" w:space="1" w:color="003480"/>
          <w:right w:val="single" w:sz="4" w:space="4" w:color="003480"/>
        </w:pBdr>
        <w:ind w:left="284" w:firstLine="0"/>
        <w:jc w:val="center"/>
        <w:rPr>
          <w:b/>
          <w:bCs/>
        </w:rPr>
      </w:pPr>
    </w:p>
    <w:p w:rsidR="00EE4B81" w:rsidRDefault="00AB339D" w:rsidP="006D56E5">
      <w:pPr>
        <w:pStyle w:val="ArialText"/>
        <w:pBdr>
          <w:top w:val="single" w:sz="4" w:space="1" w:color="003480"/>
          <w:left w:val="single" w:sz="4" w:space="4" w:color="003480"/>
          <w:bottom w:val="single" w:sz="4" w:space="1" w:color="003480"/>
          <w:right w:val="single" w:sz="4" w:space="4" w:color="003480"/>
        </w:pBdr>
        <w:ind w:left="284" w:firstLine="0"/>
        <w:rPr>
          <w:i/>
          <w:iCs/>
        </w:rPr>
      </w:pPr>
      <w:r w:rsidRPr="00EE4B81">
        <w:rPr>
          <w:i/>
          <w:iCs/>
        </w:rPr>
        <w:t xml:space="preserve">Lösung: </w:t>
      </w:r>
      <w:r w:rsidR="00FB12D9">
        <w:rPr>
          <w:i/>
          <w:iCs/>
        </w:rPr>
        <w:t>Weil</w:t>
      </w:r>
      <w:r w:rsidRPr="00EE4B81">
        <w:rPr>
          <w:i/>
          <w:iCs/>
        </w:rPr>
        <w:t xml:space="preserve"> (</w:t>
      </w:r>
      <w:r w:rsidR="00FB12D9">
        <w:rPr>
          <w:i/>
          <w:iCs/>
        </w:rPr>
        <w:t>Mannschaft</w:t>
      </w:r>
      <w:r w:rsidRPr="00EE4B81">
        <w:rPr>
          <w:i/>
          <w:iCs/>
        </w:rPr>
        <w:t xml:space="preserve">) </w:t>
      </w:r>
      <w:r>
        <w:rPr>
          <w:i/>
          <w:iCs/>
        </w:rPr>
        <w:t>wir (</w:t>
      </w:r>
      <w:r w:rsidR="00FB12D9">
        <w:rPr>
          <w:i/>
          <w:iCs/>
        </w:rPr>
        <w:t>Mannschaft</w:t>
      </w:r>
      <w:r>
        <w:rPr>
          <w:i/>
          <w:iCs/>
        </w:rPr>
        <w:t>) große (</w:t>
      </w:r>
      <w:r w:rsidR="00FB12D9">
        <w:rPr>
          <w:i/>
          <w:iCs/>
        </w:rPr>
        <w:t>Mannschaft</w:t>
      </w:r>
      <w:r>
        <w:rPr>
          <w:i/>
          <w:iCs/>
        </w:rPr>
        <w:t xml:space="preserve">) </w:t>
      </w:r>
      <w:r w:rsidR="0043360B">
        <w:rPr>
          <w:i/>
          <w:iCs/>
        </w:rPr>
        <w:t>Freude</w:t>
      </w:r>
      <w:r>
        <w:rPr>
          <w:i/>
          <w:iCs/>
        </w:rPr>
        <w:t xml:space="preserve"> (</w:t>
      </w:r>
      <w:r w:rsidR="00FB12D9">
        <w:rPr>
          <w:i/>
          <w:iCs/>
        </w:rPr>
        <w:t>Mannschaft</w:t>
      </w:r>
      <w:r>
        <w:rPr>
          <w:i/>
          <w:iCs/>
        </w:rPr>
        <w:t>) haben (</w:t>
      </w:r>
      <w:r w:rsidR="00FB12D9">
        <w:rPr>
          <w:i/>
          <w:iCs/>
        </w:rPr>
        <w:t>Kapitän WINDVERB</w:t>
      </w:r>
      <w:r w:rsidR="0043360B">
        <w:rPr>
          <w:i/>
          <w:iCs/>
        </w:rPr>
        <w:t>.</w:t>
      </w:r>
    </w:p>
    <w:p w:rsidR="0043360B" w:rsidRDefault="0043360B" w:rsidP="00EE4B81">
      <w:pPr>
        <w:pStyle w:val="ArialText"/>
        <w:ind w:left="0" w:firstLine="0"/>
        <w:rPr>
          <w:i/>
          <w:iCs/>
        </w:rPr>
      </w:pPr>
    </w:p>
    <w:p w:rsidR="00AB339D" w:rsidRDefault="0043360B" w:rsidP="0043360B">
      <w:pPr>
        <w:pStyle w:val="ArialText"/>
        <w:ind w:firstLine="0"/>
      </w:pPr>
      <w:r>
        <w:t>„</w:t>
      </w:r>
      <w:r w:rsidR="00FB12D9">
        <w:t xml:space="preserve">Kapitän VERBSTURM dachte einen Moment nach und sprach dann weiter: Ich möchte aber gerecht sein. Schließlich bin ich ein freundlicher Kapitän. Ihr dürft euer Schiff mit einem Seil an unserem Schiff befestigen und wir ziehen euch mit. Aber damit eins klar ist: Ich segle immer </w:t>
      </w:r>
      <w:r w:rsidR="00671D43">
        <w:t>vorneweg</w:t>
      </w:r>
      <w:r w:rsidR="00FB12D9">
        <w:t xml:space="preserve"> und ihr werdet immer hinter mir segeln. Unsere Schiffe werden immer getrennt bleiben</w:t>
      </w:r>
      <w:r w:rsidR="006D56E5">
        <w:t>, es wird stets ein Komma zwischen uns stehen</w:t>
      </w:r>
      <w:r w:rsidR="00FB12D9">
        <w:t>.</w:t>
      </w:r>
      <w:r w:rsidR="00671D43">
        <w:t>“</w:t>
      </w:r>
    </w:p>
    <w:p w:rsidR="00F123A7" w:rsidRDefault="00F123A7" w:rsidP="00EE4B81">
      <w:pPr>
        <w:pStyle w:val="ArialText"/>
        <w:ind w:left="0" w:firstLine="0"/>
      </w:pPr>
    </w:p>
    <w:p w:rsidR="00F123A7" w:rsidRPr="00AB339D" w:rsidRDefault="00FB12D9" w:rsidP="0043360B">
      <w:pPr>
        <w:pStyle w:val="ArialText"/>
        <w:ind w:left="0" w:firstLine="142"/>
      </w:pPr>
      <w:r>
        <w:rPr>
          <w:b/>
          <w:bCs/>
        </w:rPr>
        <w:t>Wir segeln auf unserem Schiff, weil wir große Freude haben.</w:t>
      </w:r>
    </w:p>
    <w:sectPr w:rsidR="00F123A7" w:rsidRPr="00AB339D" w:rsidSect="00560917">
      <w:headerReference w:type="even" r:id="rId6"/>
      <w:headerReference w:type="default" r:id="rId7"/>
      <w:footerReference w:type="even" r:id="rId8"/>
      <w:footerReference w:type="default" r:id="rId9"/>
      <w:headerReference w:type="first" r:id="rId10"/>
      <w:footerReference w:type="first" r:id="rId11"/>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31495" w:rsidRDefault="00231495" w:rsidP="003A7C35">
      <w:pPr>
        <w:spacing w:after="0" w:line="240" w:lineRule="auto"/>
      </w:pPr>
      <w:r>
        <w:separator/>
      </w:r>
    </w:p>
  </w:endnote>
  <w:endnote w:type="continuationSeparator" w:id="0">
    <w:p w:rsidR="00231495" w:rsidRDefault="00231495"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ExtraBold">
    <w:panose1 w:val="00000000000000000000"/>
    <w:charset w:val="00"/>
    <w:family w:val="swiss"/>
    <w:notTrueType/>
    <w:pitch w:val="variable"/>
    <w:sig w:usb0="A00000FF" w:usb1="5000F0FB" w:usb2="00000000" w:usb3="00000000" w:csb0="00000193"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0877" w:rsidRDefault="00100877">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334357818"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 202</w:t>
    </w:r>
    <w:r w:rsidR="0052199E">
      <w:rPr>
        <w:rFonts w:ascii="Arial" w:eastAsia="TheSans C5 Plain" w:hAnsi="Arial" w:cs="Arial"/>
        <w:bCs/>
        <w:color w:val="909191"/>
        <w:sz w:val="18"/>
        <w:szCs w:val="18"/>
      </w:rPr>
      <w:t>5</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0877" w:rsidRDefault="00100877">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31495" w:rsidRDefault="00231495" w:rsidP="003A7C35">
      <w:pPr>
        <w:spacing w:after="0" w:line="240" w:lineRule="auto"/>
      </w:pPr>
      <w:r>
        <w:separator/>
      </w:r>
    </w:p>
  </w:footnote>
  <w:footnote w:type="continuationSeparator" w:id="0">
    <w:p w:rsidR="00231495" w:rsidRDefault="00231495"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0877" w:rsidRDefault="00100877">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Default="0097172E" w:rsidP="00E12E7A">
    <w:pPr>
      <w:pStyle w:val="ArialTitelgrau"/>
      <w:ind w:firstLine="142"/>
    </w:pPr>
    <w:r>
      <w:rPr>
        <w:rFonts w:ascii="Calibri" w:eastAsia="Calibri" w:hAnsi="Calibri" w:cs="Calibri"/>
        <w:noProof/>
        <w:sz w:val="20"/>
        <w:szCs w:val="20"/>
      </w:rPr>
      <w:drawing>
        <wp:anchor distT="0" distB="0" distL="114300" distR="114300" simplePos="0" relativeHeight="251670528" behindDoc="0" locked="0" layoutInCell="1" allowOverlap="1">
          <wp:simplePos x="0" y="0"/>
          <wp:positionH relativeFrom="column">
            <wp:posOffset>4090035</wp:posOffset>
          </wp:positionH>
          <wp:positionV relativeFrom="paragraph">
            <wp:posOffset>-240665</wp:posOffset>
          </wp:positionV>
          <wp:extent cx="581025" cy="571500"/>
          <wp:effectExtent l="19050" t="0" r="9525" b="0"/>
          <wp:wrapTight wrapText="bothSides">
            <wp:wrapPolygon edited="0">
              <wp:start x="-708" y="0"/>
              <wp:lineTo x="-708" y="20880"/>
              <wp:lineTo x="21954" y="20880"/>
              <wp:lineTo x="21954" y="0"/>
              <wp:lineTo x="-708" y="0"/>
            </wp:wrapPolygon>
          </wp:wrapTight>
          <wp:docPr id="1080058596" name="Grafik 3" descr="ohne-punkt-und-komm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hne-punkt-und-komma.png"/>
                  <pic:cNvPicPr/>
                </pic:nvPicPr>
                <pic:blipFill>
                  <a:blip r:embed="rId1"/>
                  <a:stretch>
                    <a:fillRect/>
                  </a:stretch>
                </pic:blipFill>
                <pic:spPr>
                  <a:xfrm>
                    <a:off x="0" y="0"/>
                    <a:ext cx="581025" cy="571500"/>
                  </a:xfrm>
                  <a:prstGeom prst="rect">
                    <a:avLst/>
                  </a:prstGeom>
                </pic:spPr>
              </pic:pic>
            </a:graphicData>
          </a:graphic>
        </wp:anchor>
      </w:drawing>
    </w:r>
    <w:r w:rsidR="008178BB" w:rsidRPr="008178BB">
      <w:rPr>
        <w:rFonts w:ascii="Calibri" w:eastAsia="Calibri" w:hAnsi="Calibri" w:cs="Calibri"/>
        <w:noProof/>
        <w:sz w:val="20"/>
        <w:szCs w:val="20"/>
      </w:rPr>
      <w:pict>
        <v:rect id="Rechteck 5" o:spid="_x0000_s1026"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" fillcolor="#00347d" stroked="f" strokeweight="2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590594247"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151887079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4"/>
                      </a:ext>
                    </a:extLst>
                  </a:blip>
                  <a:stretch>
                    <a:fillRect/>
                  </a:stretch>
                </pic:blipFill>
                <pic:spPr>
                  <a:xfrm>
                    <a:off x="0" y="0"/>
                    <a:ext cx="1026000" cy="180000"/>
                  </a:xfrm>
                  <a:prstGeom prst="rect">
                    <a:avLst/>
                  </a:prstGeom>
                </pic:spPr>
              </pic:pic>
            </a:graphicData>
          </a:graphic>
        </wp:anchor>
      </w:drawing>
    </w:r>
    <w:r w:rsidR="00685FD6" w:rsidRPr="002D4E32">
      <w:rPr>
        <w:sz w:val="20"/>
        <w:szCs w:val="20"/>
      </w:rPr>
      <w:t xml:space="preserve">Arbeitsblatt </w:t>
    </w:r>
    <w:r w:rsidR="006D56E5">
      <w:rPr>
        <w:sz w:val="20"/>
        <w:szCs w:val="20"/>
      </w:rPr>
      <w:t>7</w:t>
    </w:r>
    <w:r w:rsidR="00685FD6" w:rsidRPr="002D4E32">
      <w:rPr>
        <w:sz w:val="20"/>
        <w:szCs w:val="20"/>
      </w:rPr>
      <w:t xml:space="preserve">: </w:t>
    </w:r>
    <w:r w:rsidR="00100877">
      <w:rPr>
        <w:sz w:val="20"/>
        <w:szCs w:val="20"/>
      </w:rPr>
      <w:t>Geschichte vom Kapitän VERBSTURM</w:t>
    </w:r>
  </w:p>
  <w:p w:rsidR="00685FD6" w:rsidRPr="00000978" w:rsidRDefault="008178BB" w:rsidP="00685FD6">
    <w:pPr>
      <w:pStyle w:val="KeinLeerraum"/>
      <w:ind w:left="142"/>
      <w:rPr>
        <w:color w:val="909191"/>
        <w:sz w:val="16"/>
        <w:szCs w:val="16"/>
      </w:rPr>
    </w:pPr>
    <w:r w:rsidRPr="008178BB">
      <w:rPr>
        <w:noProof/>
      </w:rPr>
      <w:pict>
        <v:shape id="Shape 32" o:spid="_x0000_s1027"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" adj="0,,0" path="m,l4545000,e" filled="f" strokecolor="#909191" strokeweight="1.25pt">
          <v:stroke miterlimit="1" joinstyle="miter"/>
          <v:formulas/>
          <v:path arrowok="t" o:connecttype="custom" o:connectlocs="0,0;4544060,0" o:connectangles="0,0" textboxrect="0,0,4545000,0"/>
        </v:shape>
      </w:pict>
    </w:r>
  </w:p>
  <w:p w:rsidR="00685FD6" w:rsidRDefault="0097172E" w:rsidP="00685FD6">
    <w:pPr>
      <w:pStyle w:val="ArialBeschreibunggrau"/>
      <w:ind w:firstLine="132"/>
    </w:pPr>
    <w:r>
      <w:t xml:space="preserve">Ohne Punkt </w:t>
    </w:r>
    <w:r w:rsidR="00853580">
      <w:t>&amp;</w:t>
    </w:r>
    <w:r w:rsidR="0022340E">
      <w:t xml:space="preserve"> </w:t>
    </w:r>
    <w:r>
      <w:t xml:space="preserve">Komma </w:t>
    </w:r>
    <w:r>
      <w:rPr>
        <w:rFonts w:ascii="TheSans C5 ExtraBold" w:hAnsi="TheSans C5 ExtraBold"/>
      </w:rPr>
      <w:t>⋅</w:t>
    </w:r>
    <w:r>
      <w:t xml:space="preserve"> Das Lernspiel zur Zeichensetzung</w:t>
    </w:r>
  </w:p>
  <w:p w:rsidR="00685FD6" w:rsidRPr="0097172E" w:rsidRDefault="008178BB" w:rsidP="00685FD6">
    <w:pPr>
      <w:pStyle w:val="ArialBeschreibunggrau"/>
      <w:ind w:firstLine="132"/>
      <w:rPr>
        <w:rFonts w:cs="Arial"/>
      </w:rPr>
    </w:pPr>
    <w:hyperlink r:id="rId5" w:tgtFrame="_blank" w:history="1">
      <w:r w:rsidR="0097172E">
        <w:rPr>
          <w:rStyle w:val="Hyperlink"/>
          <w:rFonts w:eastAsiaTheme="minorHAnsi" w:cs="Arial"/>
        </w:rPr>
        <w:t>www.planet-schule.de/x/kommaspiel</w:t>
      </w:r>
    </w:hyperlink>
  </w:p>
  <w:p w:rsidR="00685FD6" w:rsidRPr="00EA14C0" w:rsidRDefault="00685FD6" w:rsidP="00685FD6">
    <w:pPr>
      <w:pStyle w:val="ArialBeschreibunggrau"/>
      <w:ind w:firstLine="132"/>
      <w:rPr>
        <w:szCs w:val="16"/>
      </w:rPr>
    </w:pPr>
    <w:r>
      <w:rPr>
        <w:szCs w:val="16"/>
      </w:rPr>
      <w:t>Name:</w:t>
    </w:r>
  </w:p>
  <w:p w:rsidR="00685FD6" w:rsidRDefault="00685FD6">
    <w:pPr>
      <w:pStyle w:val="Kopfzeil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0877" w:rsidRDefault="00100877">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hdrShapeDefaults>
    <o:shapedefaults v:ext="edit" spidmax="12290"/>
    <o:shapelayout v:ext="edit">
      <o:idmap v:ext="edit" data="1"/>
    </o:shapelayout>
  </w:hdrShapeDefaults>
  <w:footnotePr>
    <w:footnote w:id="-1"/>
    <w:footnote w:id="0"/>
  </w:footnotePr>
  <w:endnotePr>
    <w:endnote w:id="-1"/>
    <w:endnote w:id="0"/>
  </w:endnotePr>
  <w:compat/>
  <w:rsids>
    <w:rsidRoot w:val="00D531C0"/>
    <w:rsid w:val="000254DB"/>
    <w:rsid w:val="00056D24"/>
    <w:rsid w:val="000C5BEC"/>
    <w:rsid w:val="00100877"/>
    <w:rsid w:val="001272C0"/>
    <w:rsid w:val="001773CA"/>
    <w:rsid w:val="001E5168"/>
    <w:rsid w:val="00200DF4"/>
    <w:rsid w:val="002219E8"/>
    <w:rsid w:val="0022340E"/>
    <w:rsid w:val="00231495"/>
    <w:rsid w:val="00281DDB"/>
    <w:rsid w:val="00286167"/>
    <w:rsid w:val="00324732"/>
    <w:rsid w:val="00335E90"/>
    <w:rsid w:val="003A7C35"/>
    <w:rsid w:val="004026A6"/>
    <w:rsid w:val="0043360B"/>
    <w:rsid w:val="00450A1B"/>
    <w:rsid w:val="00462615"/>
    <w:rsid w:val="00480068"/>
    <w:rsid w:val="0052199E"/>
    <w:rsid w:val="00522656"/>
    <w:rsid w:val="005562ED"/>
    <w:rsid w:val="00560917"/>
    <w:rsid w:val="00570DF6"/>
    <w:rsid w:val="0060637E"/>
    <w:rsid w:val="0061248C"/>
    <w:rsid w:val="006443D0"/>
    <w:rsid w:val="00671D43"/>
    <w:rsid w:val="00685FD6"/>
    <w:rsid w:val="006A4276"/>
    <w:rsid w:val="006D56E5"/>
    <w:rsid w:val="006F2769"/>
    <w:rsid w:val="00751706"/>
    <w:rsid w:val="007B436A"/>
    <w:rsid w:val="007D5E20"/>
    <w:rsid w:val="008178BB"/>
    <w:rsid w:val="00834399"/>
    <w:rsid w:val="00853580"/>
    <w:rsid w:val="008A3A25"/>
    <w:rsid w:val="008B0864"/>
    <w:rsid w:val="008C5CBF"/>
    <w:rsid w:val="008E4F5C"/>
    <w:rsid w:val="0097172E"/>
    <w:rsid w:val="00986271"/>
    <w:rsid w:val="009C64E9"/>
    <w:rsid w:val="009E7BB9"/>
    <w:rsid w:val="00A151FF"/>
    <w:rsid w:val="00A2300F"/>
    <w:rsid w:val="00A861DA"/>
    <w:rsid w:val="00AA60EB"/>
    <w:rsid w:val="00AB339D"/>
    <w:rsid w:val="00B14FC7"/>
    <w:rsid w:val="00B933C3"/>
    <w:rsid w:val="00C111CB"/>
    <w:rsid w:val="00CF08A5"/>
    <w:rsid w:val="00D531C0"/>
    <w:rsid w:val="00DD7C78"/>
    <w:rsid w:val="00E12E7A"/>
    <w:rsid w:val="00E246FD"/>
    <w:rsid w:val="00E84201"/>
    <w:rsid w:val="00EC7A74"/>
    <w:rsid w:val="00EE4B81"/>
    <w:rsid w:val="00F123A7"/>
    <w:rsid w:val="00F314D4"/>
    <w:rsid w:val="00F3250A"/>
    <w:rsid w:val="00FB12D9"/>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FB12D9"/>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character" w:styleId="Hyperlink">
    <w:name w:val="Hyperlink"/>
    <w:uiPriority w:val="99"/>
    <w:unhideWhenUsed/>
    <w:rsid w:val="0097172E"/>
    <w:rPr>
      <w:color w:val="0000FF"/>
      <w:u w:val="single"/>
    </w:rPr>
  </w:style>
  <w:style w:type="character" w:styleId="BesuchterHyperlink">
    <w:name w:val="FollowedHyperlink"/>
    <w:basedOn w:val="Absatz-Standardschriftart"/>
    <w:uiPriority w:val="99"/>
    <w:semiHidden/>
    <w:unhideWhenUsed/>
    <w:rsid w:val="0097172E"/>
    <w:rPr>
      <w:color w:val="800080" w:themeColor="followedHyperlink"/>
      <w:u w:val="single"/>
    </w:rPr>
  </w:style>
  <w:style w:type="table" w:styleId="Tabellengitternetz">
    <w:name w:val="Table Grid"/>
    <w:basedOn w:val="NormaleTabelle"/>
    <w:uiPriority w:val="59"/>
    <w:rsid w:val="00E12E7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hyperlink" Target="https://www.planet-schule.de/x/kommaspiel" TargetMode="External"/><Relationship Id="rId4" Type="http://schemas.openxmlformats.org/officeDocument/2006/relationships/image" Target="media/image4.sv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5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2025_arbeitsblatt.dotx</Template>
  <TotalTime>0</TotalTime>
  <Pages>1</Pages>
  <Words>328</Words>
  <Characters>2069</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2393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Ohne Punkt &amp; Komma ⋅ Das Lernspiel zur Zeichensetzung</dc:title>
  <dc:creator>planet schule</dc:creator>
  <cp:lastModifiedBy>Martina Frietsch</cp:lastModifiedBy>
  <cp:revision>9</cp:revision>
  <dcterms:created xsi:type="dcterms:W3CDTF">2025-10-14T14:35:00Z</dcterms:created>
  <dcterms:modified xsi:type="dcterms:W3CDTF">2025-10-22T16:37:00Z</dcterms:modified>
</cp:coreProperties>
</file>