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92A" w:rsidRDefault="0020426A" w:rsidP="0074392A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4309110</wp:posOffset>
            </wp:positionH>
            <wp:positionV relativeFrom="paragraph">
              <wp:posOffset>-46990</wp:posOffset>
            </wp:positionV>
            <wp:extent cx="1885315" cy="1762125"/>
            <wp:effectExtent l="19050" t="0" r="635" b="0"/>
            <wp:wrapNone/>
            <wp:docPr id="6" name="Grafik 5" descr="COLOURBOX54738500  Igor Zakowski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54738500  Igor Zakowski 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5315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2C5F26" w:rsidP="00CF08A5">
      <w:pPr>
        <w:pStyle w:val="Arialberschrift"/>
        <w:ind w:firstLine="0"/>
        <w:rPr>
          <w:b w:val="0"/>
        </w:rPr>
      </w:pPr>
      <w:r>
        <w:t>Komma</w:t>
      </w:r>
      <w:r w:rsidR="00676C1D">
        <w:t>setzung</w:t>
      </w:r>
      <w:r>
        <w:t xml:space="preserve"> bei Aufzählungen</w:t>
      </w:r>
    </w:p>
    <w:p w:rsidR="00AF2BA1" w:rsidRDefault="00AF2BA1" w:rsidP="0047764D">
      <w:pPr>
        <w:pStyle w:val="TheSansText"/>
        <w:ind w:left="0" w:firstLine="0"/>
      </w:pPr>
    </w:p>
    <w:p w:rsidR="001360CA" w:rsidRPr="00CD1F55" w:rsidRDefault="00CD1F55" w:rsidP="00CD1F55">
      <w:pPr>
        <w:pStyle w:val="ArialText"/>
        <w:ind w:firstLine="0"/>
      </w:pPr>
      <w:r w:rsidRPr="00CD1F55">
        <w:rPr>
          <w:b/>
        </w:rPr>
        <w:t>1.</w:t>
      </w:r>
      <w:r>
        <w:t xml:space="preserve"> </w:t>
      </w:r>
      <w:r w:rsidR="002C5F26" w:rsidRPr="00CD1F55">
        <w:t>Regel zur Kommasetzung bei Aufzählungen:</w:t>
      </w:r>
    </w:p>
    <w:p w:rsidR="002C5F26" w:rsidRDefault="002C5F26" w:rsidP="00CD1F55">
      <w:pPr>
        <w:pStyle w:val="ArialText"/>
        <w:ind w:firstLine="0"/>
        <w:rPr>
          <w:u w:val="single"/>
        </w:rPr>
      </w:pPr>
    </w:p>
    <w:p w:rsidR="006425A8" w:rsidRDefault="002C5F26" w:rsidP="00CD1F55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>Wenn Wörter</w:t>
      </w:r>
      <w:r w:rsidR="006F7884" w:rsidRPr="00CD1F55">
        <w:rPr>
          <w:b/>
          <w:bCs/>
        </w:rPr>
        <w:t xml:space="preserve"> (Banane, Birne,..) oder Wortgruppen </w:t>
      </w:r>
    </w:p>
    <w:p w:rsidR="006425A8" w:rsidRDefault="006F7884" w:rsidP="00CD1F55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>(zwei Bananen, große Birnen,..)</w:t>
      </w:r>
      <w:r w:rsidR="002C5F26" w:rsidRPr="00CD1F55">
        <w:rPr>
          <w:b/>
          <w:bCs/>
        </w:rPr>
        <w:t xml:space="preserve"> aufgezählt werden</w:t>
      </w:r>
      <w:r w:rsidR="004A6A20" w:rsidRPr="00CD1F55">
        <w:rPr>
          <w:b/>
          <w:bCs/>
        </w:rPr>
        <w:t>,</w:t>
      </w:r>
      <w:r w:rsidR="002C5F26" w:rsidRPr="00CD1F55">
        <w:rPr>
          <w:b/>
          <w:bCs/>
        </w:rPr>
        <w:t xml:space="preserve"> </w:t>
      </w:r>
    </w:p>
    <w:p w:rsidR="006F7884" w:rsidRPr="00CD1F55" w:rsidRDefault="009F34E3" w:rsidP="00CD1F55">
      <w:pPr>
        <w:pStyle w:val="ArialText"/>
        <w:spacing w:line="276" w:lineRule="auto"/>
        <w:ind w:firstLine="0"/>
        <w:rPr>
          <w:b/>
          <w:bCs/>
        </w:rPr>
      </w:pPr>
      <w:r>
        <w:rPr>
          <w:b/>
          <w:bCs/>
        </w:rPr>
        <w:t>werden si</w:t>
      </w:r>
      <w:r w:rsidR="002C5F26" w:rsidRPr="00CD1F55">
        <w:rPr>
          <w:b/>
          <w:bCs/>
        </w:rPr>
        <w:t>e durch ein Komma</w:t>
      </w:r>
      <w:r>
        <w:rPr>
          <w:b/>
          <w:bCs/>
        </w:rPr>
        <w:t xml:space="preserve"> getrennt</w:t>
      </w:r>
      <w:r w:rsidR="002C5F26" w:rsidRPr="00CD1F55">
        <w:rPr>
          <w:b/>
          <w:bCs/>
        </w:rPr>
        <w:t xml:space="preserve">. </w:t>
      </w:r>
      <w:r w:rsidR="00676C1D" w:rsidRPr="00CD1F55">
        <w:rPr>
          <w:b/>
          <w:bCs/>
        </w:rPr>
        <w:t xml:space="preserve">                  </w:t>
      </w:r>
    </w:p>
    <w:p w:rsidR="002C5F26" w:rsidRPr="00CD1F55" w:rsidRDefault="002C5F26" w:rsidP="00CD1F55">
      <w:pPr>
        <w:pStyle w:val="ArialText"/>
        <w:spacing w:line="276" w:lineRule="auto"/>
        <w:ind w:firstLine="0"/>
        <w:rPr>
          <w:b/>
          <w:bCs/>
        </w:rPr>
      </w:pPr>
      <w:r w:rsidRPr="00CD1F55">
        <w:rPr>
          <w:b/>
          <w:bCs/>
        </w:rPr>
        <w:t>Die Wörter „</w:t>
      </w:r>
      <w:r w:rsidRPr="00CD1F55">
        <w:rPr>
          <w:b/>
          <w:bCs/>
          <w:i/>
          <w:iCs/>
        </w:rPr>
        <w:t>und</w:t>
      </w:r>
      <w:r w:rsidRPr="00CD1F55">
        <w:rPr>
          <w:b/>
          <w:bCs/>
        </w:rPr>
        <w:t>“ und „</w:t>
      </w:r>
      <w:r w:rsidRPr="00CD1F55">
        <w:rPr>
          <w:b/>
          <w:bCs/>
          <w:i/>
          <w:iCs/>
        </w:rPr>
        <w:t>oder</w:t>
      </w:r>
      <w:r w:rsidRPr="00CD1F55">
        <w:rPr>
          <w:b/>
          <w:bCs/>
        </w:rPr>
        <w:t>“ ersetzen das Komma.</w:t>
      </w:r>
    </w:p>
    <w:p w:rsidR="002C5F26" w:rsidRDefault="002C5F26" w:rsidP="00CD1F55">
      <w:pPr>
        <w:pStyle w:val="ArialText"/>
        <w:ind w:firstLine="0"/>
        <w:rPr>
          <w:u w:val="single"/>
        </w:rPr>
      </w:pPr>
    </w:p>
    <w:p w:rsidR="002C5F26" w:rsidRPr="00CD1F55" w:rsidRDefault="002C5F26" w:rsidP="00CD1F55">
      <w:pPr>
        <w:pStyle w:val="ArialText"/>
        <w:ind w:firstLine="0"/>
        <w:rPr>
          <w:b/>
        </w:rPr>
      </w:pPr>
      <w:r w:rsidRPr="00CD1F55">
        <w:rPr>
          <w:b/>
        </w:rPr>
        <w:t>Beispiel</w:t>
      </w:r>
      <w:r w:rsidR="006F7884" w:rsidRPr="00CD1F55">
        <w:rPr>
          <w:b/>
        </w:rPr>
        <w:t>e</w:t>
      </w:r>
      <w:r w:rsidRPr="00CD1F55">
        <w:rPr>
          <w:b/>
        </w:rPr>
        <w:t>:</w:t>
      </w:r>
    </w:p>
    <w:p w:rsidR="002C5F26" w:rsidRPr="00CD1F55" w:rsidRDefault="002C5F26" w:rsidP="00CD1F55">
      <w:pPr>
        <w:pStyle w:val="ArialText"/>
        <w:spacing w:line="276" w:lineRule="auto"/>
        <w:ind w:firstLine="0"/>
        <w:rPr>
          <w:bCs/>
        </w:rPr>
      </w:pPr>
      <w:r w:rsidRPr="00CD1F55">
        <w:rPr>
          <w:bCs/>
        </w:rPr>
        <w:t>Ich mag Äpfel, Birnen, Bananen und Orangen.</w:t>
      </w:r>
    </w:p>
    <w:p w:rsidR="006F7884" w:rsidRPr="00CD1F55" w:rsidRDefault="006F7884" w:rsidP="00CD1F55">
      <w:pPr>
        <w:pStyle w:val="ArialText"/>
        <w:spacing w:line="276" w:lineRule="auto"/>
        <w:ind w:firstLine="0"/>
        <w:rPr>
          <w:bCs/>
        </w:rPr>
      </w:pPr>
      <w:r w:rsidRPr="00CD1F55">
        <w:rPr>
          <w:bCs/>
        </w:rPr>
        <w:t>Meine Mutter kauft einen Apfel, drei süße Birnen und fünf Tomaten.</w:t>
      </w:r>
    </w:p>
    <w:p w:rsidR="006F7884" w:rsidRPr="00CD1F55" w:rsidRDefault="006F7884" w:rsidP="00CD1F55">
      <w:pPr>
        <w:pStyle w:val="ArialText"/>
        <w:ind w:firstLine="0"/>
        <w:rPr>
          <w:bCs/>
        </w:rPr>
      </w:pPr>
      <w:r w:rsidRPr="00CD1F55">
        <w:rPr>
          <w:bCs/>
        </w:rPr>
        <w:t>Meine Schwester mag Äpfel, ich mag lieber Birnen.</w:t>
      </w:r>
    </w:p>
    <w:p w:rsidR="002C5F26" w:rsidRPr="002C5F26" w:rsidRDefault="002C5F26" w:rsidP="002C5F26">
      <w:pPr>
        <w:pStyle w:val="ArialText"/>
        <w:rPr>
          <w:b/>
          <w:bCs/>
          <w:sz w:val="28"/>
          <w:szCs w:val="28"/>
          <w:u w:val="single"/>
        </w:rPr>
      </w:pPr>
    </w:p>
    <w:p w:rsidR="002C5F26" w:rsidRDefault="00CD1F55" w:rsidP="00CD1F55">
      <w:pPr>
        <w:pStyle w:val="ArialText"/>
        <w:ind w:firstLine="0"/>
      </w:pPr>
      <w:r w:rsidRPr="00CD1F55">
        <w:rPr>
          <w:b/>
        </w:rPr>
        <w:t>2.</w:t>
      </w:r>
      <w:r>
        <w:t xml:space="preserve"> </w:t>
      </w:r>
      <w:r w:rsidR="00676C1D">
        <w:t>Formuliere einen eigenen Merksatz</w:t>
      </w:r>
      <w:r>
        <w:t>. Schreibe dann ein Beispiel auf.</w:t>
      </w:r>
    </w:p>
    <w:p w:rsidR="00676C1D" w:rsidRDefault="00676C1D" w:rsidP="00CD1F55">
      <w:pPr>
        <w:pStyle w:val="ArialText"/>
        <w:ind w:firstLine="0"/>
      </w:pPr>
    </w:p>
    <w:p w:rsidR="00676C1D" w:rsidRDefault="00676C1D" w:rsidP="00CD1F55">
      <w:pPr>
        <w:pStyle w:val="ArialText"/>
        <w:spacing w:line="276" w:lineRule="auto"/>
        <w:ind w:firstLine="0"/>
      </w:pPr>
      <w:r>
        <w:t>Immer wenn _____</w:t>
      </w:r>
      <w:r w:rsidR="006425A8">
        <w:t>___</w:t>
      </w:r>
      <w:r>
        <w:t>____________________________________________________________</w:t>
      </w:r>
    </w:p>
    <w:p w:rsidR="00676C1D" w:rsidRDefault="00676C1D" w:rsidP="00CD1F55">
      <w:pPr>
        <w:pStyle w:val="ArialText"/>
        <w:spacing w:line="276" w:lineRule="auto"/>
        <w:ind w:firstLine="0"/>
      </w:pPr>
      <w:r>
        <w:t>____________________________________________________________</w:t>
      </w:r>
      <w:r w:rsidR="006425A8">
        <w:t>___</w:t>
      </w:r>
      <w:r>
        <w:t>_______________</w:t>
      </w:r>
    </w:p>
    <w:p w:rsidR="00676C1D" w:rsidRDefault="00676C1D" w:rsidP="00CD1F55">
      <w:pPr>
        <w:pStyle w:val="ArialText"/>
        <w:spacing w:line="276" w:lineRule="auto"/>
        <w:ind w:firstLine="0"/>
      </w:pPr>
      <w:r>
        <w:t>______________________________________________________________________</w:t>
      </w:r>
      <w:r w:rsidR="006425A8">
        <w:t>___</w:t>
      </w:r>
      <w:r>
        <w:t>_____</w:t>
      </w:r>
    </w:p>
    <w:p w:rsidR="00676C1D" w:rsidRDefault="00676C1D" w:rsidP="00CD1F55">
      <w:pPr>
        <w:pStyle w:val="ArialText"/>
        <w:ind w:firstLine="0"/>
      </w:pPr>
    </w:p>
    <w:p w:rsidR="00676C1D" w:rsidRDefault="00676C1D" w:rsidP="00CD1F55">
      <w:pPr>
        <w:pStyle w:val="ArialText"/>
        <w:spacing w:line="276" w:lineRule="auto"/>
        <w:ind w:firstLine="0"/>
      </w:pPr>
      <w:r w:rsidRPr="00CD1F55">
        <w:rPr>
          <w:b/>
        </w:rPr>
        <w:t>Beispiel:</w:t>
      </w:r>
      <w:r w:rsidR="006425A8">
        <w:rPr>
          <w:b/>
        </w:rPr>
        <w:t xml:space="preserve">  </w:t>
      </w:r>
      <w:r>
        <w:t>______________________________________________________________________</w:t>
      </w:r>
    </w:p>
    <w:p w:rsidR="00676C1D" w:rsidRDefault="00676C1D" w:rsidP="00CD1F55">
      <w:pPr>
        <w:pStyle w:val="ArialText"/>
        <w:spacing w:line="276" w:lineRule="auto"/>
        <w:ind w:firstLine="0"/>
      </w:pPr>
      <w:r>
        <w:t>_______________________________________________________________________</w:t>
      </w:r>
      <w:r w:rsidR="006425A8">
        <w:t>_______</w:t>
      </w:r>
    </w:p>
    <w:p w:rsidR="00676C1D" w:rsidRDefault="00676C1D" w:rsidP="00CD1F55">
      <w:pPr>
        <w:pStyle w:val="ArialText"/>
        <w:ind w:firstLine="0"/>
        <w:rPr>
          <w:rStyle w:val="TheSansZwischenberschriftZchn"/>
          <w:rFonts w:cs="Arial"/>
        </w:rPr>
      </w:pPr>
    </w:p>
    <w:p w:rsidR="00676C1D" w:rsidRPr="000B2F6C" w:rsidRDefault="00676C1D" w:rsidP="00CD1F55">
      <w:pPr>
        <w:pStyle w:val="ArialText"/>
        <w:ind w:firstLine="0"/>
        <w:rPr>
          <w:b/>
        </w:rPr>
      </w:pPr>
      <w:r w:rsidRPr="00CD1F55">
        <w:rPr>
          <w:rStyle w:val="TheSansZwischenberschriftZchn"/>
          <w:rFonts w:ascii="Arial" w:hAnsi="Arial" w:cs="Arial"/>
        </w:rPr>
        <w:t>Tipp:</w:t>
      </w:r>
      <w:r>
        <w:t xml:space="preserve"> Wenn du Hilfe brauchst, schau dir die Regel zur Kommasetzung nochmals an.</w:t>
      </w:r>
    </w:p>
    <w:p w:rsidR="00CD1F55" w:rsidRDefault="00CD1F55" w:rsidP="00CD1F55">
      <w:pPr>
        <w:pStyle w:val="ArialText"/>
        <w:ind w:firstLine="0"/>
      </w:pPr>
    </w:p>
    <w:p w:rsidR="0042567C" w:rsidRDefault="00CD1F55" w:rsidP="00CD1F55">
      <w:pPr>
        <w:pStyle w:val="ArialText"/>
        <w:ind w:firstLine="0"/>
      </w:pPr>
      <w:r w:rsidRPr="00CD1F55">
        <w:rPr>
          <w:b/>
        </w:rPr>
        <w:t>3.</w:t>
      </w:r>
      <w:r>
        <w:t xml:space="preserve"> </w:t>
      </w:r>
      <w:r w:rsidR="00807B02" w:rsidRPr="00CD1F55">
        <w:t xml:space="preserve">Übungen zu </w:t>
      </w:r>
      <w:r w:rsidR="00676C1D" w:rsidRPr="00CD1F55">
        <w:t>Kommasetzung bei Aufzählungen</w:t>
      </w:r>
    </w:p>
    <w:p w:rsidR="00AF2BA1" w:rsidRDefault="00AF2BA1" w:rsidP="00CD1F55">
      <w:pPr>
        <w:pStyle w:val="ArialText"/>
        <w:ind w:firstLine="0"/>
      </w:pPr>
      <w:r>
        <w:t>Lies dir die folgenden Sätze durch und bearbeite sie folgendermaßen:</w:t>
      </w:r>
    </w:p>
    <w:p w:rsidR="0042567C" w:rsidRDefault="0042567C" w:rsidP="00CD1F55">
      <w:pPr>
        <w:pStyle w:val="ArialText"/>
        <w:ind w:firstLine="0"/>
      </w:pPr>
      <w:r w:rsidRPr="00CD1F55">
        <w:rPr>
          <w:b/>
        </w:rPr>
        <w:t>A:</w:t>
      </w:r>
      <w:r>
        <w:t xml:space="preserve"> </w:t>
      </w:r>
      <w:r w:rsidR="00676C1D">
        <w:t>Unterstreiche die Aufzählungswörter</w:t>
      </w:r>
      <w:r w:rsidR="004A6A20">
        <w:t>.</w:t>
      </w:r>
      <w:r w:rsidR="006F7884">
        <w:t xml:space="preserve"> </w:t>
      </w:r>
    </w:p>
    <w:p w:rsidR="00F53EE7" w:rsidRDefault="00F53EE7" w:rsidP="00CD1F55">
      <w:pPr>
        <w:pStyle w:val="ArialText"/>
        <w:ind w:firstLine="0"/>
      </w:pPr>
      <w:r w:rsidRPr="00CD1F55">
        <w:rPr>
          <w:b/>
        </w:rPr>
        <w:t>B:</w:t>
      </w:r>
      <w:r>
        <w:t xml:space="preserve"> Setze </w:t>
      </w:r>
      <w:r w:rsidR="00676C1D">
        <w:t>die Kommas.</w:t>
      </w:r>
    </w:p>
    <w:p w:rsidR="00676C1D" w:rsidRDefault="00676C1D" w:rsidP="00CD1F55">
      <w:pPr>
        <w:pStyle w:val="ArialText"/>
        <w:ind w:firstLine="0"/>
      </w:pPr>
      <w:r w:rsidRPr="00CD1F55">
        <w:rPr>
          <w:rStyle w:val="TheSansZwischenberschriftZchn"/>
          <w:rFonts w:ascii="Arial" w:hAnsi="Arial" w:cs="Arial"/>
        </w:rPr>
        <w:t>Tipp:</w:t>
      </w:r>
      <w:r>
        <w:t xml:space="preserve"> Die Wörter „</w:t>
      </w:r>
      <w:r w:rsidRPr="00676C1D">
        <w:rPr>
          <w:b/>
          <w:bCs/>
        </w:rPr>
        <w:t>und</w:t>
      </w:r>
      <w:r>
        <w:t>“ und „</w:t>
      </w:r>
      <w:r w:rsidRPr="00676C1D">
        <w:rPr>
          <w:b/>
          <w:bCs/>
        </w:rPr>
        <w:t>oder</w:t>
      </w:r>
      <w:r>
        <w:rPr>
          <w:b/>
          <w:bCs/>
        </w:rPr>
        <w:t>“</w:t>
      </w:r>
      <w:r>
        <w:t xml:space="preserve"> ersetzen das Komma</w:t>
      </w:r>
    </w:p>
    <w:p w:rsidR="00AF2BA1" w:rsidRDefault="00AF2BA1" w:rsidP="00CD1F55">
      <w:pPr>
        <w:pStyle w:val="ArialText"/>
        <w:ind w:firstLine="0"/>
      </w:pPr>
    </w:p>
    <w:p w:rsidR="00807B02" w:rsidRDefault="00CD1F55" w:rsidP="00CD1F55">
      <w:pPr>
        <w:pStyle w:val="ArialText"/>
        <w:spacing w:line="276" w:lineRule="auto"/>
        <w:ind w:left="284" w:firstLine="0"/>
      </w:pPr>
      <w:r>
        <w:t xml:space="preserve">1. </w:t>
      </w:r>
      <w:r w:rsidR="00676C1D">
        <w:t>Ich kaufe mir heute Kir</w:t>
      </w:r>
      <w:r w:rsidR="004A6A20">
        <w:t>s</w:t>
      </w:r>
      <w:r w:rsidR="00676C1D">
        <w:t>chen Trauben und Melonen.</w:t>
      </w:r>
    </w:p>
    <w:p w:rsidR="006F7884" w:rsidRDefault="00CD1F55" w:rsidP="00CD1F55">
      <w:pPr>
        <w:pStyle w:val="ArialText"/>
        <w:spacing w:line="276" w:lineRule="auto"/>
        <w:ind w:left="284" w:firstLine="0"/>
      </w:pPr>
      <w:r>
        <w:t xml:space="preserve">2. </w:t>
      </w:r>
      <w:r w:rsidR="006F7884">
        <w:t>Am liebsten esse ich Tomaten Gurken Kürbis und Kartoffel</w:t>
      </w:r>
      <w:r w:rsidR="0084284D">
        <w:t>n</w:t>
      </w:r>
      <w:r w:rsidR="006F7884">
        <w:t>.</w:t>
      </w:r>
    </w:p>
    <w:p w:rsidR="00676C1D" w:rsidRDefault="00CD1F55" w:rsidP="00CD1F55">
      <w:pPr>
        <w:pStyle w:val="ArialText"/>
        <w:spacing w:line="276" w:lineRule="auto"/>
        <w:ind w:left="284" w:firstLine="0"/>
      </w:pPr>
      <w:r>
        <w:t xml:space="preserve">3. </w:t>
      </w:r>
      <w:r w:rsidR="00676C1D">
        <w:t>Im Garten wachsen Himbeeren Blaubeere</w:t>
      </w:r>
      <w:r w:rsidR="0084284D">
        <w:t>n</w:t>
      </w:r>
      <w:r w:rsidR="00676C1D">
        <w:t xml:space="preserve"> Brombeeren und Stachelbeeren.</w:t>
      </w:r>
    </w:p>
    <w:p w:rsidR="006F7884" w:rsidRDefault="00CD1F55" w:rsidP="00CD1F55">
      <w:pPr>
        <w:pStyle w:val="ArialText"/>
        <w:spacing w:line="276" w:lineRule="auto"/>
        <w:ind w:left="284" w:firstLine="0"/>
      </w:pPr>
      <w:r>
        <w:t xml:space="preserve">4. </w:t>
      </w:r>
      <w:r w:rsidR="006F7884">
        <w:t>Zum Abendessen schneiden wir einen Salatkopf zwei Tomaten und fünf Gurken</w:t>
      </w:r>
      <w:r w:rsidR="004A6A20">
        <w:t>.</w:t>
      </w:r>
    </w:p>
    <w:p w:rsidR="00676C1D" w:rsidRDefault="00CD1F55" w:rsidP="00CD1F55">
      <w:pPr>
        <w:pStyle w:val="ArialText"/>
        <w:spacing w:line="276" w:lineRule="auto"/>
        <w:ind w:left="284" w:firstLine="0"/>
      </w:pPr>
      <w:r>
        <w:t xml:space="preserve">5. </w:t>
      </w:r>
      <w:r w:rsidR="006F7884">
        <w:t>Der Obstsalat enthält saftige Melonen süße Ananas saure Orangen und Kiwi.</w:t>
      </w:r>
    </w:p>
    <w:p w:rsidR="006F7884" w:rsidRDefault="00CD1F55" w:rsidP="00CD1F55">
      <w:pPr>
        <w:pStyle w:val="ArialText"/>
        <w:spacing w:line="276" w:lineRule="auto"/>
        <w:ind w:left="284" w:firstLine="0"/>
      </w:pPr>
      <w:r>
        <w:t xml:space="preserve">6. </w:t>
      </w:r>
      <w:r w:rsidR="006F7884">
        <w:t>Die Klasse 3a mag lieber Obst die Klasse 3b mag lieber Gemüse</w:t>
      </w:r>
      <w:r w:rsidR="004A6A20">
        <w:t>.</w:t>
      </w:r>
    </w:p>
    <w:p w:rsidR="006F7884" w:rsidRDefault="006F7884" w:rsidP="00CD1F55">
      <w:pPr>
        <w:pStyle w:val="ArialText"/>
        <w:ind w:firstLine="0"/>
      </w:pPr>
    </w:p>
    <w:p w:rsidR="00F53EE7" w:rsidRDefault="00CD1F55" w:rsidP="00CD1F55">
      <w:pPr>
        <w:pStyle w:val="ArialText"/>
        <w:ind w:right="-285" w:firstLine="0"/>
      </w:pPr>
      <w:r w:rsidRPr="00CD1F55">
        <w:rPr>
          <w:b/>
        </w:rPr>
        <w:t>4.</w:t>
      </w:r>
      <w:r w:rsidRPr="00CD1F55">
        <w:t xml:space="preserve"> </w:t>
      </w:r>
      <w:r w:rsidR="009F34E3">
        <w:t>Komma-Wirrwarr: Streiche die fal</w:t>
      </w:r>
      <w:r w:rsidR="006F7884" w:rsidRPr="00CD1F55">
        <w:t>schen Kommas</w:t>
      </w:r>
      <w:r w:rsidR="009F34E3">
        <w:t xml:space="preserve"> rot an und fülle in Grün die korrigierten (oder fehlenden) </w:t>
      </w:r>
      <w:r w:rsidR="006F7884">
        <w:t>Kommas</w:t>
      </w:r>
      <w:r w:rsidR="009F34E3">
        <w:t xml:space="preserve"> ein</w:t>
      </w:r>
      <w:r w:rsidR="006F7884">
        <w:t>.</w:t>
      </w:r>
    </w:p>
    <w:p w:rsidR="00CD1F55" w:rsidRDefault="00CD1F55" w:rsidP="00CD1F55">
      <w:pPr>
        <w:pStyle w:val="ArialText"/>
        <w:spacing w:line="276" w:lineRule="auto"/>
        <w:ind w:left="284" w:firstLine="0"/>
      </w:pPr>
    </w:p>
    <w:p w:rsidR="00DC4281" w:rsidRPr="006F7884" w:rsidRDefault="00CD1F55" w:rsidP="00CD1F55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 xml:space="preserve">1. </w:t>
      </w:r>
      <w:r w:rsidR="00DC4281">
        <w:t>Zum Mittagessen gibt es Erbsen, Rosenkohl Kürbis und Zucc</w:t>
      </w:r>
      <w:r>
        <w:t>h</w:t>
      </w:r>
      <w:r w:rsidR="00DC4281">
        <w:t>ini.</w:t>
      </w:r>
    </w:p>
    <w:p w:rsidR="006F7884" w:rsidRPr="006F7884" w:rsidRDefault="00CD1F55" w:rsidP="00CD1F55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 xml:space="preserve">2. </w:t>
      </w:r>
      <w:r w:rsidR="006F7884">
        <w:t>Auf dem Tisch steht eine Schüssel mit, Feigen, Trauben, und Tomaten.</w:t>
      </w:r>
    </w:p>
    <w:p w:rsidR="006F7884" w:rsidRPr="00DC4281" w:rsidRDefault="00CD1F55" w:rsidP="00CD1F55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 xml:space="preserve">3. </w:t>
      </w:r>
      <w:r w:rsidR="006F7884">
        <w:t>In meinem Salat sehe ich Gurken</w:t>
      </w:r>
      <w:r w:rsidR="00DC4281">
        <w:t>, und Karotten und Zwiebeln</w:t>
      </w:r>
      <w:r w:rsidR="006F7884">
        <w:t>.</w:t>
      </w:r>
    </w:p>
    <w:sectPr w:rsidR="006F7884" w:rsidRPr="00DC4281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6912" w:rsidRDefault="00A36912" w:rsidP="003A7C35">
      <w:pPr>
        <w:spacing w:after="0" w:line="240" w:lineRule="auto"/>
      </w:pPr>
      <w:r>
        <w:separator/>
      </w:r>
    </w:p>
  </w:endnote>
  <w:endnote w:type="continuationSeparator" w:id="0">
    <w:p w:rsidR="00A36912" w:rsidRDefault="00A3691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C68" w:rsidRDefault="00447C6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20426A">
    <w:pPr>
      <w:spacing w:after="0" w:line="259" w:lineRule="auto"/>
      <w:ind w:left="0" w:right="5244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DD6CC7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Illustration: </w:t>
    </w:r>
    <w:proofErr w:type="spellStart"/>
    <w:r w:rsidR="00DD6CC7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20426A">
      <w:rPr>
        <w:rFonts w:ascii="Arial" w:eastAsia="TheSans C5 Plain" w:hAnsi="Arial" w:cs="Arial"/>
        <w:bCs/>
        <w:color w:val="909191"/>
        <w:sz w:val="18"/>
        <w:szCs w:val="18"/>
      </w:rPr>
      <w:t xml:space="preserve">, </w:t>
    </w:r>
    <w:r w:rsidR="0020426A" w:rsidRPr="0020426A">
      <w:rPr>
        <w:rFonts w:ascii="Arial" w:eastAsia="TheSans C5 Plain" w:hAnsi="Arial" w:cs="Arial"/>
        <w:bCs/>
        <w:color w:val="909191"/>
        <w:sz w:val="18"/>
        <w:szCs w:val="18"/>
      </w:rPr>
      <w:t>Igor Zakowski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C68" w:rsidRDefault="00447C6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6912" w:rsidRDefault="00A36912" w:rsidP="003A7C35">
      <w:pPr>
        <w:spacing w:after="0" w:line="240" w:lineRule="auto"/>
      </w:pPr>
      <w:r>
        <w:separator/>
      </w:r>
    </w:p>
  </w:footnote>
  <w:footnote w:type="continuationSeparator" w:id="0">
    <w:p w:rsidR="00A36912" w:rsidRDefault="00A3691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C68" w:rsidRDefault="00447C6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3975735</wp:posOffset>
          </wp:positionH>
          <wp:positionV relativeFrom="paragraph">
            <wp:posOffset>-402590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57E25" w:rsidRPr="00257E25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D1F55">
      <w:rPr>
        <w:sz w:val="20"/>
        <w:szCs w:val="20"/>
      </w:rPr>
      <w:t>6</w:t>
    </w:r>
    <w:r w:rsidR="00685FD6" w:rsidRPr="002D4E32">
      <w:rPr>
        <w:sz w:val="20"/>
        <w:szCs w:val="20"/>
      </w:rPr>
      <w:t xml:space="preserve">: </w:t>
    </w:r>
    <w:r w:rsidR="002F1B5D">
      <w:rPr>
        <w:sz w:val="20"/>
        <w:szCs w:val="20"/>
      </w:rPr>
      <w:t>Kommasetzung bei Aufzählungen</w:t>
    </w:r>
  </w:p>
  <w:p w:rsidR="00685FD6" w:rsidRPr="00000978" w:rsidRDefault="00257E25" w:rsidP="00685FD6">
    <w:pPr>
      <w:pStyle w:val="KeinLeerraum"/>
      <w:ind w:left="142"/>
      <w:rPr>
        <w:color w:val="909191"/>
        <w:sz w:val="16"/>
        <w:szCs w:val="16"/>
      </w:rPr>
    </w:pPr>
    <w:r w:rsidRPr="00257E25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447C68">
      <w:t>&amp;</w:t>
    </w:r>
    <w:r w:rsidR="00370C01">
      <w:t xml:space="preserve">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257E25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C68" w:rsidRDefault="00447C6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D3F2F"/>
    <w:multiLevelType w:val="hybridMultilevel"/>
    <w:tmpl w:val="FEA6B7E0"/>
    <w:lvl w:ilvl="0" w:tplc="19729AAA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0EA06CD"/>
    <w:multiLevelType w:val="hybridMultilevel"/>
    <w:tmpl w:val="10C0EC64"/>
    <w:lvl w:ilvl="0" w:tplc="DB807684">
      <w:start w:val="1"/>
      <w:numFmt w:val="decimal"/>
      <w:lvlText w:val="%1."/>
      <w:lvlJc w:val="left"/>
      <w:pPr>
        <w:ind w:left="492" w:hanging="360"/>
      </w:pPr>
      <w:rPr>
        <w:rFonts w:hint="default"/>
        <w:u w:val="single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12C83C60"/>
    <w:multiLevelType w:val="hybridMultilevel"/>
    <w:tmpl w:val="F6908428"/>
    <w:lvl w:ilvl="0" w:tplc="A9E41BC0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3">
    <w:nsid w:val="262F1A6F"/>
    <w:multiLevelType w:val="hybridMultilevel"/>
    <w:tmpl w:val="1D48B064"/>
    <w:lvl w:ilvl="0" w:tplc="47C84B9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2C270C4E"/>
    <w:multiLevelType w:val="hybridMultilevel"/>
    <w:tmpl w:val="ABC06798"/>
    <w:lvl w:ilvl="0" w:tplc="9CA01D34">
      <w:start w:val="1"/>
      <w:numFmt w:val="upperLetter"/>
      <w:lvlText w:val="%1."/>
      <w:lvlJc w:val="left"/>
      <w:pPr>
        <w:ind w:left="10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0" w:hanging="360"/>
      </w:pPr>
    </w:lvl>
    <w:lvl w:ilvl="2" w:tplc="0407001B" w:tentative="1">
      <w:start w:val="1"/>
      <w:numFmt w:val="lowerRoman"/>
      <w:lvlText w:val="%3."/>
      <w:lvlJc w:val="right"/>
      <w:pPr>
        <w:ind w:left="2500" w:hanging="180"/>
      </w:pPr>
    </w:lvl>
    <w:lvl w:ilvl="3" w:tplc="0407000F" w:tentative="1">
      <w:start w:val="1"/>
      <w:numFmt w:val="decimal"/>
      <w:lvlText w:val="%4."/>
      <w:lvlJc w:val="left"/>
      <w:pPr>
        <w:ind w:left="3220" w:hanging="360"/>
      </w:pPr>
    </w:lvl>
    <w:lvl w:ilvl="4" w:tplc="04070019" w:tentative="1">
      <w:start w:val="1"/>
      <w:numFmt w:val="lowerLetter"/>
      <w:lvlText w:val="%5."/>
      <w:lvlJc w:val="left"/>
      <w:pPr>
        <w:ind w:left="3940" w:hanging="360"/>
      </w:pPr>
    </w:lvl>
    <w:lvl w:ilvl="5" w:tplc="0407001B" w:tentative="1">
      <w:start w:val="1"/>
      <w:numFmt w:val="lowerRoman"/>
      <w:lvlText w:val="%6."/>
      <w:lvlJc w:val="right"/>
      <w:pPr>
        <w:ind w:left="4660" w:hanging="180"/>
      </w:pPr>
    </w:lvl>
    <w:lvl w:ilvl="6" w:tplc="0407000F" w:tentative="1">
      <w:start w:val="1"/>
      <w:numFmt w:val="decimal"/>
      <w:lvlText w:val="%7."/>
      <w:lvlJc w:val="left"/>
      <w:pPr>
        <w:ind w:left="5380" w:hanging="360"/>
      </w:pPr>
    </w:lvl>
    <w:lvl w:ilvl="7" w:tplc="04070019" w:tentative="1">
      <w:start w:val="1"/>
      <w:numFmt w:val="lowerLetter"/>
      <w:lvlText w:val="%8."/>
      <w:lvlJc w:val="left"/>
      <w:pPr>
        <w:ind w:left="6100" w:hanging="360"/>
      </w:pPr>
    </w:lvl>
    <w:lvl w:ilvl="8" w:tplc="0407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">
    <w:nsid w:val="2EBE72FA"/>
    <w:multiLevelType w:val="hybridMultilevel"/>
    <w:tmpl w:val="7B7A5C8A"/>
    <w:lvl w:ilvl="0" w:tplc="8F3ECB94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>
    <w:nsid w:val="31A66DB0"/>
    <w:multiLevelType w:val="hybridMultilevel"/>
    <w:tmpl w:val="999C7050"/>
    <w:lvl w:ilvl="0" w:tplc="2986695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>
    <w:nsid w:val="49352D9D"/>
    <w:multiLevelType w:val="hybridMultilevel"/>
    <w:tmpl w:val="DBB2D81C"/>
    <w:lvl w:ilvl="0" w:tplc="3CD642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51B425D8"/>
    <w:multiLevelType w:val="hybridMultilevel"/>
    <w:tmpl w:val="44807828"/>
    <w:lvl w:ilvl="0" w:tplc="9F56137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9">
    <w:nsid w:val="52DD3298"/>
    <w:multiLevelType w:val="hybridMultilevel"/>
    <w:tmpl w:val="2D4C23CE"/>
    <w:lvl w:ilvl="0" w:tplc="79481B1A">
      <w:start w:val="1"/>
      <w:numFmt w:val="decimal"/>
      <w:lvlText w:val="%1."/>
      <w:lvlJc w:val="left"/>
      <w:pPr>
        <w:ind w:left="852" w:hanging="360"/>
      </w:pPr>
      <w:rPr>
        <w:rFonts w:hint="default"/>
        <w:b w:val="0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572" w:hanging="360"/>
      </w:pPr>
    </w:lvl>
    <w:lvl w:ilvl="2" w:tplc="0407001B" w:tentative="1">
      <w:start w:val="1"/>
      <w:numFmt w:val="lowerRoman"/>
      <w:lvlText w:val="%3."/>
      <w:lvlJc w:val="right"/>
      <w:pPr>
        <w:ind w:left="2292" w:hanging="180"/>
      </w:pPr>
    </w:lvl>
    <w:lvl w:ilvl="3" w:tplc="0407000F" w:tentative="1">
      <w:start w:val="1"/>
      <w:numFmt w:val="decimal"/>
      <w:lvlText w:val="%4."/>
      <w:lvlJc w:val="left"/>
      <w:pPr>
        <w:ind w:left="3012" w:hanging="360"/>
      </w:pPr>
    </w:lvl>
    <w:lvl w:ilvl="4" w:tplc="04070019" w:tentative="1">
      <w:start w:val="1"/>
      <w:numFmt w:val="lowerLetter"/>
      <w:lvlText w:val="%5."/>
      <w:lvlJc w:val="left"/>
      <w:pPr>
        <w:ind w:left="3732" w:hanging="360"/>
      </w:pPr>
    </w:lvl>
    <w:lvl w:ilvl="5" w:tplc="0407001B" w:tentative="1">
      <w:start w:val="1"/>
      <w:numFmt w:val="lowerRoman"/>
      <w:lvlText w:val="%6."/>
      <w:lvlJc w:val="right"/>
      <w:pPr>
        <w:ind w:left="4452" w:hanging="180"/>
      </w:pPr>
    </w:lvl>
    <w:lvl w:ilvl="6" w:tplc="0407000F" w:tentative="1">
      <w:start w:val="1"/>
      <w:numFmt w:val="decimal"/>
      <w:lvlText w:val="%7."/>
      <w:lvlJc w:val="left"/>
      <w:pPr>
        <w:ind w:left="5172" w:hanging="360"/>
      </w:pPr>
    </w:lvl>
    <w:lvl w:ilvl="7" w:tplc="04070019" w:tentative="1">
      <w:start w:val="1"/>
      <w:numFmt w:val="lowerLetter"/>
      <w:lvlText w:val="%8."/>
      <w:lvlJc w:val="left"/>
      <w:pPr>
        <w:ind w:left="5892" w:hanging="360"/>
      </w:pPr>
    </w:lvl>
    <w:lvl w:ilvl="8" w:tplc="0407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10">
    <w:nsid w:val="716E6A92"/>
    <w:multiLevelType w:val="hybridMultilevel"/>
    <w:tmpl w:val="9F946180"/>
    <w:lvl w:ilvl="0" w:tplc="24622C2A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1">
    <w:nsid w:val="7D51652E"/>
    <w:multiLevelType w:val="hybridMultilevel"/>
    <w:tmpl w:val="03AC2684"/>
    <w:lvl w:ilvl="0" w:tplc="33BC0D7E">
      <w:start w:val="4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  <w:num w:numId="2">
    <w:abstractNumId w:val="7"/>
  </w:num>
  <w:num w:numId="3">
    <w:abstractNumId w:val="10"/>
  </w:num>
  <w:num w:numId="4">
    <w:abstractNumId w:val="2"/>
  </w:num>
  <w:num w:numId="5">
    <w:abstractNumId w:val="4"/>
  </w:num>
  <w:num w:numId="6">
    <w:abstractNumId w:val="8"/>
  </w:num>
  <w:num w:numId="7">
    <w:abstractNumId w:val="6"/>
  </w:num>
  <w:num w:numId="8">
    <w:abstractNumId w:val="1"/>
  </w:num>
  <w:num w:numId="9">
    <w:abstractNumId w:val="5"/>
  </w:num>
  <w:num w:numId="10">
    <w:abstractNumId w:val="3"/>
  </w:num>
  <w:num w:numId="11">
    <w:abstractNumId w:val="9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328E3"/>
    <w:rsid w:val="000A1F3D"/>
    <w:rsid w:val="000C5BEC"/>
    <w:rsid w:val="00116436"/>
    <w:rsid w:val="001272C0"/>
    <w:rsid w:val="001360CA"/>
    <w:rsid w:val="00142CAB"/>
    <w:rsid w:val="001773CA"/>
    <w:rsid w:val="001914D4"/>
    <w:rsid w:val="001B7C33"/>
    <w:rsid w:val="00200DF4"/>
    <w:rsid w:val="0020426A"/>
    <w:rsid w:val="002237C9"/>
    <w:rsid w:val="00243FCE"/>
    <w:rsid w:val="00257E25"/>
    <w:rsid w:val="00281DDB"/>
    <w:rsid w:val="002C5F26"/>
    <w:rsid w:val="002F1B5D"/>
    <w:rsid w:val="00335E90"/>
    <w:rsid w:val="00370C01"/>
    <w:rsid w:val="003A7C35"/>
    <w:rsid w:val="004033C9"/>
    <w:rsid w:val="0042567C"/>
    <w:rsid w:val="00447C68"/>
    <w:rsid w:val="00462615"/>
    <w:rsid w:val="0047764D"/>
    <w:rsid w:val="004A6A20"/>
    <w:rsid w:val="004D09DB"/>
    <w:rsid w:val="0052199E"/>
    <w:rsid w:val="0054602C"/>
    <w:rsid w:val="005562ED"/>
    <w:rsid w:val="00560917"/>
    <w:rsid w:val="005D0D1D"/>
    <w:rsid w:val="0060637E"/>
    <w:rsid w:val="006425A8"/>
    <w:rsid w:val="0065072D"/>
    <w:rsid w:val="00676C1D"/>
    <w:rsid w:val="00685FD6"/>
    <w:rsid w:val="006D4052"/>
    <w:rsid w:val="006D4337"/>
    <w:rsid w:val="006F2769"/>
    <w:rsid w:val="006F7884"/>
    <w:rsid w:val="0074392A"/>
    <w:rsid w:val="00751706"/>
    <w:rsid w:val="007B408B"/>
    <w:rsid w:val="007B436A"/>
    <w:rsid w:val="00807B02"/>
    <w:rsid w:val="00834399"/>
    <w:rsid w:val="0084284D"/>
    <w:rsid w:val="008B0864"/>
    <w:rsid w:val="008C5CBF"/>
    <w:rsid w:val="008E465A"/>
    <w:rsid w:val="008F0268"/>
    <w:rsid w:val="00943ED6"/>
    <w:rsid w:val="0097172E"/>
    <w:rsid w:val="009F34E3"/>
    <w:rsid w:val="00A36912"/>
    <w:rsid w:val="00A805C5"/>
    <w:rsid w:val="00A8383B"/>
    <w:rsid w:val="00AA60EB"/>
    <w:rsid w:val="00AF2BA1"/>
    <w:rsid w:val="00B14FC7"/>
    <w:rsid w:val="00B933C3"/>
    <w:rsid w:val="00C111CB"/>
    <w:rsid w:val="00C501C4"/>
    <w:rsid w:val="00CD1F55"/>
    <w:rsid w:val="00CE7991"/>
    <w:rsid w:val="00CF08A5"/>
    <w:rsid w:val="00D531C0"/>
    <w:rsid w:val="00D96B98"/>
    <w:rsid w:val="00DC4281"/>
    <w:rsid w:val="00DD6CC7"/>
    <w:rsid w:val="00E12E7A"/>
    <w:rsid w:val="00E246FD"/>
    <w:rsid w:val="00E351E5"/>
    <w:rsid w:val="00F314D4"/>
    <w:rsid w:val="00F34B29"/>
    <w:rsid w:val="00F53EE7"/>
    <w:rsid w:val="00F750E7"/>
    <w:rsid w:val="00FB171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142C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269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7</cp:revision>
  <cp:lastPrinted>2025-10-05T12:34:00Z</cp:lastPrinted>
  <dcterms:created xsi:type="dcterms:W3CDTF">2025-10-14T14:28:00Z</dcterms:created>
  <dcterms:modified xsi:type="dcterms:W3CDTF">2025-10-22T16:52:00Z</dcterms:modified>
</cp:coreProperties>
</file>