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E22203" w:rsidP="00CF08A5">
      <w:pPr>
        <w:pStyle w:val="Arialberschrift"/>
        <w:ind w:firstLine="0"/>
        <w:rPr>
          <w:b w:val="0"/>
        </w:rPr>
      </w:pPr>
      <w:r w:rsidRPr="00E22203">
        <w:rPr>
          <w:szCs w:val="44"/>
        </w:rPr>
        <w:t>Kommasetzung bei Aufzählungen</w:t>
      </w:r>
      <w:r>
        <w:t xml:space="preserve">: </w:t>
      </w:r>
      <w:r w:rsidR="000109D9">
        <w:t>Begriff</w:t>
      </w:r>
      <w:r w:rsidR="00121159">
        <w:t>skärtchen</w:t>
      </w:r>
    </w:p>
    <w:p w:rsidR="00560917" w:rsidRDefault="00560917" w:rsidP="00E12E7A">
      <w:pPr>
        <w:pStyle w:val="ArialText"/>
      </w:pPr>
    </w:p>
    <w:p w:rsidR="00560917" w:rsidRPr="00F56153" w:rsidRDefault="00560917" w:rsidP="00CF08A5">
      <w:pPr>
        <w:pStyle w:val="TheSansText"/>
        <w:ind w:left="142" w:firstLine="0"/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464"/>
        <w:gridCol w:w="2464"/>
        <w:gridCol w:w="2463"/>
        <w:gridCol w:w="2463"/>
      </w:tblGrid>
      <w:tr w:rsidR="00E255C2" w:rsidTr="00E22203">
        <w:tc>
          <w:tcPr>
            <w:tcW w:w="2464" w:type="dxa"/>
          </w:tcPr>
          <w:p w:rsidR="00E12E7A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255C2" w:rsidRDefault="000109D9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Wasser</w:t>
            </w:r>
          </w:p>
          <w:p w:rsidR="00E255C2" w:rsidRPr="00E255C2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0109D9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Flasche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Kinder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Zimmer</w:t>
            </w:r>
          </w:p>
        </w:tc>
      </w:tr>
      <w:tr w:rsidR="00E255C2" w:rsidTr="00E22203"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Hand</w:t>
            </w:r>
          </w:p>
          <w:p w:rsidR="00E255C2" w:rsidRP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P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Tasche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P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Zahn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Bürste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</w:tr>
      <w:tr w:rsidR="00E255C2" w:rsidTr="00E22203"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Haus</w:t>
            </w:r>
          </w:p>
          <w:p w:rsidR="00E255C2" w:rsidRDefault="00E255C2" w:rsidP="00E255C2">
            <w:pPr>
              <w:pStyle w:val="ArialText"/>
              <w:ind w:left="0" w:firstLine="0"/>
              <w:jc w:val="center"/>
            </w:pPr>
          </w:p>
          <w:p w:rsidR="00E255C2" w:rsidRDefault="00E255C2" w:rsidP="00E255C2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Tür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Auto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Fahrt</w:t>
            </w: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</w:tr>
      <w:tr w:rsidR="00E255C2" w:rsidTr="00E22203"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Kuchen</w:t>
            </w:r>
          </w:p>
          <w:p w:rsidR="00E255C2" w:rsidRDefault="00E255C2" w:rsidP="00E255C2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Stück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Schuh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Karton</w:t>
            </w:r>
          </w:p>
        </w:tc>
      </w:tr>
      <w:tr w:rsidR="00E255C2" w:rsidTr="00E22203"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Brief</w:t>
            </w:r>
          </w:p>
          <w:p w:rsidR="00E255C2" w:rsidRDefault="00E255C2" w:rsidP="00E255C2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Kasten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Zucker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Dose</w:t>
            </w:r>
          </w:p>
        </w:tc>
      </w:tr>
      <w:tr w:rsidR="00E255C2" w:rsidTr="00E22203"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Apfel</w:t>
            </w:r>
          </w:p>
          <w:p w:rsidR="00E255C2" w:rsidRDefault="00E255C2" w:rsidP="00E255C2">
            <w:pPr>
              <w:pStyle w:val="ArialText"/>
              <w:ind w:left="0" w:firstLine="0"/>
              <w:jc w:val="center"/>
            </w:pPr>
          </w:p>
          <w:p w:rsidR="00E12E7A" w:rsidRDefault="00E12E7A" w:rsidP="00E12E7A">
            <w:pPr>
              <w:pStyle w:val="ArialText"/>
              <w:ind w:left="0" w:firstLine="0"/>
              <w:jc w:val="center"/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1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Pr="00E255C2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Saft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2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Fußball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2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Platz</w:t>
            </w:r>
          </w:p>
        </w:tc>
      </w:tr>
      <w:tr w:rsidR="00E255C2" w:rsidTr="00E22203"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3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Vogel</w:t>
            </w:r>
          </w:p>
          <w:p w:rsidR="00E255C2" w:rsidRDefault="00E255C2" w:rsidP="00E255C2">
            <w:pPr>
              <w:pStyle w:val="ArialText"/>
              <w:ind w:left="0" w:firstLine="0"/>
              <w:jc w:val="center"/>
            </w:pPr>
          </w:p>
          <w:p w:rsidR="001272C0" w:rsidRDefault="001272C0" w:rsidP="001272C0">
            <w:pPr>
              <w:pStyle w:val="ArialText"/>
              <w:ind w:left="0" w:firstLine="0"/>
            </w:pPr>
          </w:p>
        </w:tc>
        <w:tc>
          <w:tcPr>
            <w:tcW w:w="2464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3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E255C2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Haus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0109D9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Regen</w:t>
            </w:r>
          </w:p>
        </w:tc>
        <w:tc>
          <w:tcPr>
            <w:tcW w:w="2463" w:type="dxa"/>
          </w:tcPr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E255C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</w:t>
            </w:r>
          </w:p>
          <w:p w:rsidR="00E255C2" w:rsidRDefault="00E255C2" w:rsidP="00E255C2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  <w:p w:rsidR="00E12E7A" w:rsidRDefault="000109D9" w:rsidP="00E255C2">
            <w:pPr>
              <w:pStyle w:val="ArialText"/>
              <w:ind w:left="0" w:firstLine="0"/>
              <w:jc w:val="center"/>
            </w:pPr>
            <w:r>
              <w:rPr>
                <w:sz w:val="40"/>
                <w:szCs w:val="40"/>
              </w:rPr>
              <w:t>Jacke</w:t>
            </w:r>
          </w:p>
        </w:tc>
      </w:tr>
    </w:tbl>
    <w:p w:rsidR="003A7C35" w:rsidRDefault="003A7C35" w:rsidP="00CF08A5">
      <w:pPr>
        <w:pStyle w:val="ArialText"/>
        <w:ind w:firstLine="0"/>
      </w:pPr>
    </w:p>
    <w:p w:rsidR="003A7C35" w:rsidRPr="003A7C35" w:rsidRDefault="003A7C35" w:rsidP="001272C0">
      <w:pPr>
        <w:ind w:left="0" w:firstLine="0"/>
      </w:pPr>
    </w:p>
    <w:sectPr w:rsidR="003A7C35" w:rsidRPr="003A7C35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26A7" w:rsidRDefault="001026A7" w:rsidP="003A7C35">
      <w:pPr>
        <w:spacing w:after="0" w:line="240" w:lineRule="auto"/>
      </w:pPr>
      <w:r>
        <w:separator/>
      </w:r>
    </w:p>
  </w:endnote>
  <w:endnote w:type="continuationSeparator" w:id="0">
    <w:p w:rsidR="001026A7" w:rsidRDefault="001026A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EE7" w:rsidRDefault="005F6EE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EE7" w:rsidRDefault="005F6EE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26A7" w:rsidRDefault="001026A7" w:rsidP="003A7C35">
      <w:pPr>
        <w:spacing w:after="0" w:line="240" w:lineRule="auto"/>
      </w:pPr>
      <w:r>
        <w:separator/>
      </w:r>
    </w:p>
  </w:footnote>
  <w:footnote w:type="continuationSeparator" w:id="0">
    <w:p w:rsidR="001026A7" w:rsidRDefault="001026A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EE7" w:rsidRDefault="005F6EE7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4090035</wp:posOffset>
          </wp:positionH>
          <wp:positionV relativeFrom="paragraph">
            <wp:posOffset>-240665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63163" w:rsidRPr="00263163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22203">
      <w:rPr>
        <w:sz w:val="20"/>
        <w:szCs w:val="20"/>
      </w:rPr>
      <w:t>5</w:t>
    </w:r>
    <w:r w:rsidR="00685FD6" w:rsidRPr="002D4E32">
      <w:rPr>
        <w:sz w:val="20"/>
        <w:szCs w:val="20"/>
      </w:rPr>
      <w:t xml:space="preserve">: </w:t>
    </w:r>
    <w:r w:rsidR="00206755">
      <w:rPr>
        <w:sz w:val="20"/>
        <w:szCs w:val="20"/>
      </w:rPr>
      <w:t>Kommasetzung bei Aufzählungen</w:t>
    </w:r>
  </w:p>
  <w:p w:rsidR="00685FD6" w:rsidRPr="00000978" w:rsidRDefault="00263163" w:rsidP="00685FD6">
    <w:pPr>
      <w:pStyle w:val="KeinLeerraum"/>
      <w:ind w:left="142"/>
      <w:rPr>
        <w:color w:val="909191"/>
        <w:sz w:val="16"/>
        <w:szCs w:val="16"/>
      </w:rPr>
    </w:pPr>
    <w:r w:rsidRPr="00263163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5F6EE7">
      <w:t>&amp;</w:t>
    </w:r>
    <w:r w:rsidR="00EC407E">
      <w:t xml:space="preserve"> </w:t>
    </w:r>
    <w:r>
      <w:t xml:space="preserve">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263163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EE7" w:rsidRDefault="005F6EE7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3B1463"/>
    <w:multiLevelType w:val="hybridMultilevel"/>
    <w:tmpl w:val="A080D61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109D9"/>
    <w:rsid w:val="000C5BEC"/>
    <w:rsid w:val="001026A7"/>
    <w:rsid w:val="00121159"/>
    <w:rsid w:val="001272C0"/>
    <w:rsid w:val="001773CA"/>
    <w:rsid w:val="00200DF4"/>
    <w:rsid w:val="00206755"/>
    <w:rsid w:val="00263163"/>
    <w:rsid w:val="00281DDB"/>
    <w:rsid w:val="00335E90"/>
    <w:rsid w:val="003A7C35"/>
    <w:rsid w:val="0044418B"/>
    <w:rsid w:val="00462615"/>
    <w:rsid w:val="0052199E"/>
    <w:rsid w:val="005562ED"/>
    <w:rsid w:val="00560917"/>
    <w:rsid w:val="005F6EE7"/>
    <w:rsid w:val="0060637E"/>
    <w:rsid w:val="00685FD6"/>
    <w:rsid w:val="006F2769"/>
    <w:rsid w:val="0072694A"/>
    <w:rsid w:val="00751706"/>
    <w:rsid w:val="007B436A"/>
    <w:rsid w:val="00834399"/>
    <w:rsid w:val="008B0864"/>
    <w:rsid w:val="008C5CBF"/>
    <w:rsid w:val="0097172E"/>
    <w:rsid w:val="00A025E3"/>
    <w:rsid w:val="00AA60EB"/>
    <w:rsid w:val="00B14FC7"/>
    <w:rsid w:val="00B933C3"/>
    <w:rsid w:val="00C111CB"/>
    <w:rsid w:val="00C47433"/>
    <w:rsid w:val="00CF08A5"/>
    <w:rsid w:val="00D531C0"/>
    <w:rsid w:val="00D66979"/>
    <w:rsid w:val="00DB62A0"/>
    <w:rsid w:val="00E12E7A"/>
    <w:rsid w:val="00E22203"/>
    <w:rsid w:val="00E246FD"/>
    <w:rsid w:val="00E255C2"/>
    <w:rsid w:val="00EC407E"/>
    <w:rsid w:val="00F314D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46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4</cp:revision>
  <dcterms:created xsi:type="dcterms:W3CDTF">2025-10-14T14:09:00Z</dcterms:created>
  <dcterms:modified xsi:type="dcterms:W3CDTF">2025-10-22T16:37:00Z</dcterms:modified>
</cp:coreProperties>
</file>