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74392A" w:rsidRDefault="006C2529" w:rsidP="0074392A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4500245</wp:posOffset>
            </wp:positionH>
            <wp:positionV relativeFrom="paragraph">
              <wp:posOffset>130810</wp:posOffset>
            </wp:positionV>
            <wp:extent cx="2047240" cy="1840230"/>
            <wp:effectExtent l="19050" t="0" r="0" b="0"/>
            <wp:wrapNone/>
            <wp:docPr id="6" name="Grafik 5" descr="tiere COLOURBOX433071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ere COLOURBOX43307196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240" cy="1840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54602C" w:rsidP="00CF08A5">
      <w:pPr>
        <w:pStyle w:val="Arialberschrift"/>
        <w:ind w:firstLine="0"/>
        <w:rPr>
          <w:b w:val="0"/>
        </w:rPr>
      </w:pPr>
      <w:r>
        <w:t>Fragesätze</w:t>
      </w:r>
      <w:r w:rsidR="001360CA">
        <w:t>: Entscheidungsfragen</w:t>
      </w:r>
    </w:p>
    <w:p w:rsidR="00AF2BA1" w:rsidRDefault="00AF2BA1" w:rsidP="0047764D">
      <w:pPr>
        <w:pStyle w:val="TheSansText"/>
        <w:ind w:left="0" w:firstLine="0"/>
      </w:pPr>
    </w:p>
    <w:p w:rsidR="0042567C" w:rsidRDefault="0042567C" w:rsidP="0047764D">
      <w:pPr>
        <w:pStyle w:val="TheSansText"/>
        <w:ind w:left="0" w:firstLine="0"/>
      </w:pPr>
    </w:p>
    <w:p w:rsidR="001360CA" w:rsidRPr="000F07F6" w:rsidRDefault="000F07F6" w:rsidP="000F07F6">
      <w:pPr>
        <w:pStyle w:val="ArialText"/>
        <w:ind w:firstLine="0"/>
        <w:rPr>
          <w:b/>
        </w:rPr>
      </w:pPr>
      <w:r w:rsidRPr="000F07F6">
        <w:rPr>
          <w:b/>
        </w:rPr>
        <w:t xml:space="preserve">1. </w:t>
      </w:r>
      <w:r w:rsidR="001360CA" w:rsidRPr="000F07F6">
        <w:rPr>
          <w:b/>
        </w:rPr>
        <w:t xml:space="preserve">Beispiel </w:t>
      </w:r>
      <w:r w:rsidR="00C54D73" w:rsidRPr="000F07F6">
        <w:rPr>
          <w:b/>
        </w:rPr>
        <w:t xml:space="preserve">für </w:t>
      </w:r>
      <w:r w:rsidR="001360CA" w:rsidRPr="000F07F6">
        <w:rPr>
          <w:b/>
        </w:rPr>
        <w:t>Entscheidungsfrage</w:t>
      </w:r>
    </w:p>
    <w:p w:rsidR="000F07F6" w:rsidRDefault="000F07F6" w:rsidP="000F07F6">
      <w:pPr>
        <w:pStyle w:val="ArialText"/>
        <w:ind w:firstLine="0"/>
      </w:pPr>
    </w:p>
    <w:p w:rsidR="0042567C" w:rsidRPr="001360CA" w:rsidRDefault="001360CA" w:rsidP="000F07F6">
      <w:pPr>
        <w:pStyle w:val="ArialText"/>
        <w:ind w:firstLine="0"/>
      </w:pPr>
      <w:r w:rsidRPr="001360CA">
        <w:t xml:space="preserve">Beantworte folgende </w:t>
      </w:r>
      <w:r w:rsidRPr="0065586F">
        <w:rPr>
          <w:bCs/>
        </w:rPr>
        <w:t>Entscheidungsfrage</w:t>
      </w:r>
      <w:r w:rsidR="0042567C" w:rsidRPr="001360CA">
        <w:t>:</w:t>
      </w:r>
    </w:p>
    <w:p w:rsidR="0042567C" w:rsidRDefault="001360CA" w:rsidP="000F07F6">
      <w:pPr>
        <w:pStyle w:val="ArialText"/>
        <w:ind w:firstLin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Gehst du </w:t>
      </w:r>
      <w:r w:rsidR="00FF5FD3">
        <w:rPr>
          <w:b/>
          <w:bCs/>
          <w:sz w:val="28"/>
          <w:szCs w:val="28"/>
        </w:rPr>
        <w:t>gerne in den Zoo</w:t>
      </w:r>
      <w:r w:rsidR="0042567C" w:rsidRPr="00F53EE7">
        <w:rPr>
          <w:b/>
          <w:bCs/>
          <w:sz w:val="28"/>
          <w:szCs w:val="28"/>
        </w:rPr>
        <w:t>?</w:t>
      </w:r>
      <w:r>
        <w:rPr>
          <w:b/>
          <w:bCs/>
          <w:sz w:val="28"/>
          <w:szCs w:val="28"/>
        </w:rPr>
        <w:t xml:space="preserve"> </w:t>
      </w:r>
    </w:p>
    <w:p w:rsidR="000F07F6" w:rsidRDefault="000F07F6" w:rsidP="000F07F6">
      <w:pPr>
        <w:pStyle w:val="ArialText"/>
        <w:ind w:firstLine="0"/>
        <w:rPr>
          <w:b/>
          <w:bCs/>
          <w:sz w:val="28"/>
          <w:szCs w:val="28"/>
        </w:rPr>
      </w:pPr>
    </w:p>
    <w:p w:rsidR="001360CA" w:rsidRDefault="001360CA" w:rsidP="000F07F6">
      <w:pPr>
        <w:pStyle w:val="ArialText"/>
        <w:ind w:firstLine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Antwort</w:t>
      </w:r>
      <w:r w:rsidRPr="0065586F">
        <w:rPr>
          <w:bCs/>
          <w:sz w:val="28"/>
          <w:szCs w:val="28"/>
        </w:rPr>
        <w:t>:______________</w:t>
      </w:r>
      <w:r w:rsidR="0065586F">
        <w:rPr>
          <w:bCs/>
          <w:sz w:val="28"/>
          <w:szCs w:val="28"/>
        </w:rPr>
        <w:t>_____________</w:t>
      </w:r>
      <w:r w:rsidRPr="0065586F">
        <w:rPr>
          <w:bCs/>
          <w:sz w:val="28"/>
          <w:szCs w:val="28"/>
        </w:rPr>
        <w:t>_____</w:t>
      </w:r>
    </w:p>
    <w:p w:rsidR="00F53EE7" w:rsidRDefault="00F53EE7" w:rsidP="000F07F6">
      <w:pPr>
        <w:pStyle w:val="ArialText"/>
        <w:ind w:firstLine="0"/>
        <w:jc w:val="center"/>
        <w:rPr>
          <w:b/>
          <w:bCs/>
          <w:sz w:val="20"/>
          <w:szCs w:val="20"/>
        </w:rPr>
      </w:pPr>
    </w:p>
    <w:p w:rsidR="000F07F6" w:rsidRPr="00F53EE7" w:rsidRDefault="000F07F6" w:rsidP="000F07F6">
      <w:pPr>
        <w:pStyle w:val="ArialText"/>
        <w:ind w:firstLine="0"/>
        <w:jc w:val="center"/>
        <w:rPr>
          <w:b/>
          <w:bCs/>
          <w:sz w:val="20"/>
          <w:szCs w:val="20"/>
        </w:rPr>
      </w:pPr>
    </w:p>
    <w:p w:rsidR="0042567C" w:rsidRPr="000F07F6" w:rsidRDefault="000F07F6" w:rsidP="000F07F6">
      <w:pPr>
        <w:pStyle w:val="ArialText"/>
        <w:ind w:firstLine="0"/>
        <w:rPr>
          <w:b/>
        </w:rPr>
      </w:pPr>
      <w:r w:rsidRPr="000F07F6">
        <w:rPr>
          <w:b/>
        </w:rPr>
        <w:t xml:space="preserve">2. </w:t>
      </w:r>
      <w:r w:rsidR="0042567C" w:rsidRPr="000F07F6">
        <w:rPr>
          <w:b/>
        </w:rPr>
        <w:t>Merksätze</w:t>
      </w:r>
    </w:p>
    <w:p w:rsidR="0074392A" w:rsidRDefault="001360CA" w:rsidP="000F07F6">
      <w:pPr>
        <w:pStyle w:val="ArialText"/>
        <w:ind w:firstLine="0"/>
      </w:pPr>
      <w:r>
        <w:t>Lies die folgenden Merksätze durch und streiche die falschen Aussagen durch</w:t>
      </w:r>
      <w:r w:rsidR="000F07F6">
        <w:t>.</w:t>
      </w:r>
    </w:p>
    <w:p w:rsidR="000F07F6" w:rsidRDefault="000F07F6" w:rsidP="000F07F6">
      <w:pPr>
        <w:pStyle w:val="ArialText"/>
        <w:ind w:firstLine="0"/>
      </w:pPr>
    </w:p>
    <w:p w:rsidR="0054602C" w:rsidRPr="001360CA" w:rsidRDefault="000F07F6" w:rsidP="000F07F6">
      <w:pPr>
        <w:pStyle w:val="ArialText"/>
        <w:spacing w:line="276" w:lineRule="auto"/>
        <w:ind w:left="284" w:firstLine="0"/>
        <w:rPr>
          <w:u w:val="single"/>
        </w:rPr>
      </w:pPr>
      <w:r>
        <w:t xml:space="preserve">1. </w:t>
      </w:r>
      <w:r w:rsidR="001360CA">
        <w:t>Entscheidungsfragen kann</w:t>
      </w:r>
      <w:r w:rsidR="00CD0E1D">
        <w:t xml:space="preserve">st du </w:t>
      </w:r>
      <w:r w:rsidR="001360CA">
        <w:t xml:space="preserve">mit </w:t>
      </w:r>
      <w:r w:rsidR="001360CA" w:rsidRPr="000F07F6">
        <w:rPr>
          <w:b/>
          <w:iCs/>
        </w:rPr>
        <w:t>Ja oder Nein /</w:t>
      </w:r>
      <w:r w:rsidR="00807B02" w:rsidRPr="000F07F6">
        <w:rPr>
          <w:b/>
          <w:iCs/>
        </w:rPr>
        <w:t xml:space="preserve"> Bananenbrot</w:t>
      </w:r>
      <w:r w:rsidR="001360CA" w:rsidRPr="001360CA">
        <w:rPr>
          <w:u w:val="single"/>
        </w:rPr>
        <w:t xml:space="preserve"> </w:t>
      </w:r>
      <w:r w:rsidR="00807B02" w:rsidRPr="00807B02">
        <w:t>beantworten</w:t>
      </w:r>
      <w:r w:rsidR="00807B02">
        <w:t>.</w:t>
      </w:r>
      <w:r w:rsidR="00807B02" w:rsidRPr="00807B02">
        <w:t xml:space="preserve"> </w:t>
      </w:r>
    </w:p>
    <w:p w:rsidR="0054602C" w:rsidRPr="000F07F6" w:rsidRDefault="000F07F6" w:rsidP="000F07F6">
      <w:pPr>
        <w:pStyle w:val="ArialText"/>
        <w:spacing w:line="276" w:lineRule="auto"/>
        <w:ind w:left="284" w:firstLine="0"/>
      </w:pPr>
      <w:r>
        <w:t xml:space="preserve">2. </w:t>
      </w:r>
      <w:r w:rsidR="001360CA">
        <w:t xml:space="preserve">Bei Entscheidungsfragen steht am Anfang des Satzes immer </w:t>
      </w:r>
      <w:r w:rsidR="001360CA" w:rsidRPr="0065586F">
        <w:rPr>
          <w:b/>
        </w:rPr>
        <w:t>ein</w:t>
      </w:r>
      <w:r w:rsidR="001360CA" w:rsidRPr="000F07F6">
        <w:rPr>
          <w:b/>
        </w:rPr>
        <w:t xml:space="preserve"> </w:t>
      </w:r>
      <w:r w:rsidR="001360CA" w:rsidRPr="0065586F">
        <w:rPr>
          <w:b/>
          <w:iCs/>
        </w:rPr>
        <w:t>Adjektiv</w:t>
      </w:r>
      <w:r w:rsidR="00807B02" w:rsidRPr="0065586F">
        <w:rPr>
          <w:b/>
          <w:iCs/>
        </w:rPr>
        <w:t xml:space="preserve"> (</w:t>
      </w:r>
      <w:proofErr w:type="spellStart"/>
      <w:r w:rsidR="00807B02" w:rsidRPr="0065586F">
        <w:rPr>
          <w:b/>
          <w:iCs/>
        </w:rPr>
        <w:t>Wiewort</w:t>
      </w:r>
      <w:proofErr w:type="spellEnd"/>
      <w:r w:rsidR="00807B02" w:rsidRPr="0065586F">
        <w:rPr>
          <w:b/>
          <w:iCs/>
        </w:rPr>
        <w:t xml:space="preserve">) </w:t>
      </w:r>
      <w:r w:rsidR="001360CA" w:rsidRPr="0065586F">
        <w:rPr>
          <w:b/>
          <w:iCs/>
        </w:rPr>
        <w:t>/</w:t>
      </w:r>
      <w:r w:rsidR="00807B02" w:rsidRPr="0065586F">
        <w:rPr>
          <w:b/>
          <w:iCs/>
        </w:rPr>
        <w:t xml:space="preserve"> </w:t>
      </w:r>
      <w:r w:rsidR="00C54D73" w:rsidRPr="0065586F">
        <w:rPr>
          <w:b/>
          <w:iCs/>
        </w:rPr>
        <w:t xml:space="preserve">ein </w:t>
      </w:r>
      <w:r w:rsidR="001360CA" w:rsidRPr="0065586F">
        <w:rPr>
          <w:b/>
          <w:iCs/>
        </w:rPr>
        <w:t>Verb</w:t>
      </w:r>
      <w:r w:rsidR="00807B02" w:rsidRPr="000F07F6">
        <w:rPr>
          <w:i/>
          <w:iCs/>
        </w:rPr>
        <w:t>.</w:t>
      </w:r>
    </w:p>
    <w:p w:rsidR="0054602C" w:rsidRDefault="000F07F6" w:rsidP="000F07F6">
      <w:pPr>
        <w:pStyle w:val="ArialText"/>
        <w:spacing w:line="276" w:lineRule="auto"/>
        <w:ind w:left="284" w:firstLine="0"/>
      </w:pPr>
      <w:r>
        <w:t xml:space="preserve">3. </w:t>
      </w:r>
      <w:r w:rsidR="00807B02">
        <w:t xml:space="preserve">Am Ende der Entscheidungsfrage steht immer ein </w:t>
      </w:r>
      <w:r w:rsidR="00807B02" w:rsidRPr="000F07F6">
        <w:rPr>
          <w:b/>
          <w:iCs/>
        </w:rPr>
        <w:t>Punkt / Fragezeichen</w:t>
      </w:r>
      <w:r w:rsidR="00807B02" w:rsidRPr="000F07F6">
        <w:rPr>
          <w:b/>
        </w:rPr>
        <w:t>.</w:t>
      </w:r>
    </w:p>
    <w:p w:rsidR="0042567C" w:rsidRDefault="0042567C" w:rsidP="000F07F6">
      <w:pPr>
        <w:pStyle w:val="ArialText"/>
        <w:ind w:firstLine="0"/>
      </w:pPr>
    </w:p>
    <w:p w:rsidR="0074392A" w:rsidRPr="000B2F6C" w:rsidRDefault="0074392A" w:rsidP="000F07F6">
      <w:pPr>
        <w:pStyle w:val="ArialText"/>
        <w:ind w:firstLine="0"/>
        <w:rPr>
          <w:b/>
        </w:rPr>
      </w:pPr>
      <w:r w:rsidRPr="0065586F">
        <w:rPr>
          <w:rStyle w:val="TheSansZwischenberschriftZchn"/>
          <w:rFonts w:ascii="Arial" w:hAnsi="Arial" w:cs="Arial"/>
        </w:rPr>
        <w:t>Tipp:</w:t>
      </w:r>
      <w:r>
        <w:t xml:space="preserve"> </w:t>
      </w:r>
      <w:r w:rsidR="000328E3">
        <w:t xml:space="preserve">Wenn du </w:t>
      </w:r>
      <w:r w:rsidR="0042567C">
        <w:t>Hilfe brauchst</w:t>
      </w:r>
      <w:r w:rsidR="000328E3">
        <w:t xml:space="preserve">, </w:t>
      </w:r>
      <w:r w:rsidR="0042567C">
        <w:t>schau dir den oberen Satz nochmals an.</w:t>
      </w:r>
    </w:p>
    <w:p w:rsidR="00142CAB" w:rsidRDefault="00142CAB" w:rsidP="000F07F6">
      <w:pPr>
        <w:pStyle w:val="TheSansText"/>
        <w:ind w:left="142" w:firstLine="0"/>
      </w:pPr>
    </w:p>
    <w:p w:rsidR="0065586F" w:rsidRDefault="0065586F" w:rsidP="000F07F6">
      <w:pPr>
        <w:pStyle w:val="TheSansText"/>
        <w:ind w:left="142" w:firstLine="0"/>
      </w:pPr>
    </w:p>
    <w:p w:rsidR="00142CAB" w:rsidRPr="000F07F6" w:rsidRDefault="000F07F6" w:rsidP="000F07F6">
      <w:pPr>
        <w:pStyle w:val="ArialText"/>
        <w:ind w:firstLine="0"/>
        <w:rPr>
          <w:b/>
        </w:rPr>
      </w:pPr>
      <w:r w:rsidRPr="000F07F6">
        <w:rPr>
          <w:b/>
        </w:rPr>
        <w:t xml:space="preserve">3. </w:t>
      </w:r>
      <w:r w:rsidR="0042567C" w:rsidRPr="000F07F6">
        <w:rPr>
          <w:b/>
        </w:rPr>
        <w:t xml:space="preserve">Übung zu </w:t>
      </w:r>
      <w:r w:rsidR="00807B02" w:rsidRPr="000F07F6">
        <w:rPr>
          <w:b/>
        </w:rPr>
        <w:t>Entscheidungsfragen</w:t>
      </w:r>
    </w:p>
    <w:p w:rsidR="0047764D" w:rsidRDefault="00807B02" w:rsidP="000F07F6">
      <w:pPr>
        <w:pStyle w:val="ArialText"/>
        <w:ind w:firstLine="0"/>
      </w:pPr>
      <w:r>
        <w:t>Formuliere aus den folgenden Begriffen eine Entscheidungsfrage. Schreibe sie in den Kasten.</w:t>
      </w:r>
    </w:p>
    <w:p w:rsidR="00C54D73" w:rsidRDefault="00C54D73" w:rsidP="000F07F6">
      <w:pPr>
        <w:pStyle w:val="ArialText"/>
        <w:ind w:firstLine="0"/>
      </w:pPr>
    </w:p>
    <w:p w:rsidR="00807B02" w:rsidRDefault="00FF5FD3" w:rsidP="000F07F6">
      <w:pPr>
        <w:pStyle w:val="ArialText"/>
        <w:ind w:firstLine="0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Katzen</w:t>
      </w:r>
      <w:r w:rsidR="00807B02" w:rsidRPr="00807B02">
        <w:rPr>
          <w:b/>
          <w:bCs/>
          <w:sz w:val="40"/>
          <w:szCs w:val="40"/>
        </w:rPr>
        <w:t xml:space="preserve"> </w:t>
      </w:r>
      <w:r w:rsidR="00807B02">
        <w:rPr>
          <w:b/>
          <w:bCs/>
          <w:sz w:val="40"/>
          <w:szCs w:val="40"/>
        </w:rPr>
        <w:t xml:space="preserve">  </w:t>
      </w:r>
      <w:r w:rsidR="00807B02" w:rsidRPr="00807B02">
        <w:rPr>
          <w:b/>
          <w:bCs/>
          <w:sz w:val="40"/>
          <w:szCs w:val="40"/>
        </w:rPr>
        <w:t xml:space="preserve">? </w:t>
      </w:r>
      <w:r w:rsidR="00807B02">
        <w:rPr>
          <w:b/>
          <w:bCs/>
          <w:sz w:val="40"/>
          <w:szCs w:val="40"/>
        </w:rPr>
        <w:t xml:space="preserve">  </w:t>
      </w:r>
      <w:r w:rsidR="00807B02" w:rsidRPr="00807B02">
        <w:rPr>
          <w:b/>
          <w:bCs/>
          <w:sz w:val="40"/>
          <w:szCs w:val="40"/>
        </w:rPr>
        <w:t xml:space="preserve">du </w:t>
      </w:r>
      <w:r w:rsidR="00807B02">
        <w:rPr>
          <w:b/>
          <w:bCs/>
          <w:sz w:val="40"/>
          <w:szCs w:val="40"/>
        </w:rPr>
        <w:t xml:space="preserve">  </w:t>
      </w:r>
      <w:r>
        <w:rPr>
          <w:b/>
          <w:bCs/>
          <w:sz w:val="40"/>
          <w:szCs w:val="40"/>
        </w:rPr>
        <w:t xml:space="preserve">Magst kleine </w:t>
      </w:r>
    </w:p>
    <w:p w:rsidR="00C54D73" w:rsidRPr="00807B02" w:rsidRDefault="005E7833" w:rsidP="000F07F6">
      <w:pPr>
        <w:pStyle w:val="ArialText"/>
        <w:ind w:firstLine="0"/>
        <w:rPr>
          <w:b/>
          <w:bCs/>
          <w:sz w:val="40"/>
          <w:szCs w:val="40"/>
        </w:rPr>
      </w:pPr>
      <w:r w:rsidRPr="005E7833">
        <w:rPr>
          <w:noProof/>
          <w:u w:val="single"/>
        </w:rPr>
        <w:pict>
          <v:roundrect id="Abgerundetes Rechteck 9" o:spid="_x0000_s2050" style="position:absolute;left:0;text-align:left;margin-left:8.8pt;margin-top:9.6pt;width:463.5pt;height:43.25pt;z-index:251659264;visibility:visible;mso-height-relative:margin;v-text-anchor:middle" arcsize="455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" fillcolor="white [3212]" strokecolor="#003480" strokeweight="1.5pt"/>
        </w:pict>
      </w:r>
    </w:p>
    <w:p w:rsidR="0042567C" w:rsidRDefault="0042567C" w:rsidP="000F07F6">
      <w:pPr>
        <w:pStyle w:val="ArialText"/>
        <w:ind w:firstLine="0"/>
        <w:rPr>
          <w:u w:val="single"/>
        </w:rPr>
      </w:pPr>
    </w:p>
    <w:p w:rsidR="0047764D" w:rsidRDefault="0047764D" w:rsidP="000F07F6">
      <w:pPr>
        <w:pStyle w:val="ArialText"/>
        <w:ind w:firstLine="0"/>
      </w:pPr>
      <w:r>
        <w:tab/>
      </w:r>
      <w:r>
        <w:tab/>
      </w:r>
    </w:p>
    <w:p w:rsidR="0042567C" w:rsidRDefault="0042567C" w:rsidP="000F07F6">
      <w:pPr>
        <w:pStyle w:val="ArialText"/>
        <w:ind w:firstLine="0"/>
      </w:pPr>
    </w:p>
    <w:p w:rsidR="006D4052" w:rsidRPr="000B2F6C" w:rsidRDefault="006D4052" w:rsidP="000F07F6">
      <w:pPr>
        <w:pStyle w:val="ArialText"/>
        <w:ind w:firstLine="0"/>
        <w:rPr>
          <w:b/>
        </w:rPr>
      </w:pPr>
      <w:r w:rsidRPr="004E159E">
        <w:rPr>
          <w:rStyle w:val="TheSansZwischenberschriftZchn"/>
          <w:rFonts w:cs="Arial"/>
        </w:rPr>
        <w:t>Tipp:</w:t>
      </w:r>
      <w:r>
        <w:t xml:space="preserve"> Wenn du unsicher bist, </w:t>
      </w:r>
      <w:r w:rsidR="0042567C">
        <w:t xml:space="preserve">schau dir den oberen Satz </w:t>
      </w:r>
      <w:r w:rsidR="00807B02">
        <w:t xml:space="preserve">und die Merksätze </w:t>
      </w:r>
      <w:r w:rsidR="0042567C">
        <w:t>nochmals an.</w:t>
      </w:r>
    </w:p>
    <w:p w:rsidR="000F07F6" w:rsidRDefault="000F07F6" w:rsidP="000F07F6">
      <w:pPr>
        <w:pStyle w:val="ArialText"/>
        <w:ind w:firstLine="0"/>
        <w:rPr>
          <w:b/>
        </w:rPr>
      </w:pPr>
    </w:p>
    <w:p w:rsidR="000F07F6" w:rsidRDefault="000F07F6" w:rsidP="000F07F6">
      <w:pPr>
        <w:pStyle w:val="ArialText"/>
        <w:ind w:firstLine="0"/>
        <w:rPr>
          <w:b/>
        </w:rPr>
      </w:pPr>
    </w:p>
    <w:p w:rsidR="0042567C" w:rsidRDefault="000F07F6" w:rsidP="000F07F6">
      <w:pPr>
        <w:pStyle w:val="ArialText"/>
        <w:ind w:firstLine="0"/>
      </w:pPr>
      <w:r w:rsidRPr="000F07F6">
        <w:rPr>
          <w:b/>
        </w:rPr>
        <w:t xml:space="preserve">4. </w:t>
      </w:r>
      <w:r w:rsidR="00807B02" w:rsidRPr="000F07F6">
        <w:rPr>
          <w:b/>
        </w:rPr>
        <w:t>Übungen zu Entscheidungsfragen</w:t>
      </w:r>
    </w:p>
    <w:p w:rsidR="00AF2BA1" w:rsidRDefault="00AF2BA1" w:rsidP="000F07F6">
      <w:pPr>
        <w:pStyle w:val="ArialText"/>
        <w:ind w:firstLine="0"/>
      </w:pPr>
      <w:r>
        <w:t>Lies die folgenden Sätze und bearbeite sie folgendermaßen:</w:t>
      </w:r>
    </w:p>
    <w:p w:rsidR="0042567C" w:rsidRDefault="0042567C" w:rsidP="000F07F6">
      <w:pPr>
        <w:pStyle w:val="ArialText"/>
        <w:ind w:firstLine="0"/>
      </w:pPr>
      <w:r w:rsidRPr="000F07F6">
        <w:rPr>
          <w:b/>
        </w:rPr>
        <w:t>A:</w:t>
      </w:r>
      <w:r>
        <w:t xml:space="preserve"> Unterstreiche</w:t>
      </w:r>
      <w:r w:rsidR="0065586F">
        <w:t>/Markiere</w:t>
      </w:r>
      <w:r>
        <w:t xml:space="preserve"> das </w:t>
      </w:r>
      <w:r w:rsidR="00807B02">
        <w:t>Verb am Anfang des Satzes rot</w:t>
      </w:r>
      <w:r w:rsidR="00F53EE7">
        <w:t>.</w:t>
      </w:r>
    </w:p>
    <w:p w:rsidR="00F53EE7" w:rsidRDefault="00F53EE7" w:rsidP="000F07F6">
      <w:pPr>
        <w:pStyle w:val="ArialText"/>
        <w:ind w:firstLine="0"/>
      </w:pPr>
      <w:r w:rsidRPr="000F07F6">
        <w:rPr>
          <w:b/>
        </w:rPr>
        <w:t>B:</w:t>
      </w:r>
      <w:r>
        <w:t xml:space="preserve"> Setze am Ende </w:t>
      </w:r>
      <w:r w:rsidR="00807B02">
        <w:t>der Entscheidungsfrage</w:t>
      </w:r>
      <w:r>
        <w:t xml:space="preserve"> ein Fragezeichen</w:t>
      </w:r>
      <w:r w:rsidR="00807B02">
        <w:t>.</w:t>
      </w:r>
    </w:p>
    <w:p w:rsidR="00AF2BA1" w:rsidRDefault="00AF2BA1" w:rsidP="000F07F6">
      <w:pPr>
        <w:pStyle w:val="ArialText"/>
        <w:spacing w:line="276" w:lineRule="auto"/>
        <w:ind w:firstLine="0"/>
      </w:pPr>
    </w:p>
    <w:p w:rsidR="003A7C35" w:rsidRDefault="000F07F6" w:rsidP="000F07F6">
      <w:pPr>
        <w:pStyle w:val="ArialText"/>
        <w:spacing w:line="276" w:lineRule="auto"/>
        <w:ind w:left="284" w:firstLine="0"/>
      </w:pPr>
      <w:r>
        <w:t xml:space="preserve">1. </w:t>
      </w:r>
      <w:r w:rsidR="00FF5FD3">
        <w:t>Hast du schon einmal Elefanten gesehen</w:t>
      </w:r>
    </w:p>
    <w:p w:rsidR="00F53EE7" w:rsidRDefault="000F07F6" w:rsidP="000F07F6">
      <w:pPr>
        <w:pStyle w:val="ArialText"/>
        <w:spacing w:line="276" w:lineRule="auto"/>
        <w:ind w:left="284" w:firstLine="0"/>
      </w:pPr>
      <w:r>
        <w:t xml:space="preserve">2. </w:t>
      </w:r>
      <w:r w:rsidR="00807B02">
        <w:t>Kannst du viele Tiere aufzählen</w:t>
      </w:r>
    </w:p>
    <w:p w:rsidR="00F53EE7" w:rsidRDefault="000F07F6" w:rsidP="000F07F6">
      <w:pPr>
        <w:pStyle w:val="ArialText"/>
        <w:spacing w:line="276" w:lineRule="auto"/>
        <w:ind w:left="284" w:firstLine="0"/>
      </w:pPr>
      <w:r>
        <w:t xml:space="preserve">3. </w:t>
      </w:r>
      <w:r w:rsidR="00807B02">
        <w:t>Hast du eigene Haustiere</w:t>
      </w:r>
    </w:p>
    <w:p w:rsidR="00F53EE7" w:rsidRDefault="000F07F6" w:rsidP="000F07F6">
      <w:pPr>
        <w:pStyle w:val="ArialText"/>
        <w:spacing w:line="276" w:lineRule="auto"/>
        <w:ind w:left="284" w:firstLine="0"/>
      </w:pPr>
      <w:r>
        <w:t xml:space="preserve">4. </w:t>
      </w:r>
      <w:r w:rsidR="00FF5FD3">
        <w:t>Streichelst du gerne Ziegen</w:t>
      </w:r>
    </w:p>
    <w:p w:rsidR="00807B02" w:rsidRDefault="000F07F6" w:rsidP="000F07F6">
      <w:pPr>
        <w:pStyle w:val="ArialText"/>
        <w:spacing w:line="276" w:lineRule="auto"/>
        <w:ind w:left="284" w:firstLine="0"/>
      </w:pPr>
      <w:r>
        <w:t xml:space="preserve">5. </w:t>
      </w:r>
      <w:r w:rsidR="00807B02">
        <w:t xml:space="preserve">Liest du </w:t>
      </w:r>
      <w:r w:rsidR="00FF5FD3">
        <w:t>Tierbücher</w:t>
      </w:r>
    </w:p>
    <w:p w:rsidR="00F53EE7" w:rsidRPr="00F53EE7" w:rsidRDefault="000F07F6" w:rsidP="0065586F">
      <w:pPr>
        <w:pStyle w:val="ArialText"/>
        <w:spacing w:line="276" w:lineRule="auto"/>
        <w:ind w:left="284" w:firstLine="0"/>
        <w:rPr>
          <w:b/>
          <w:bCs/>
          <w:sz w:val="36"/>
          <w:szCs w:val="36"/>
        </w:rPr>
      </w:pPr>
      <w:r>
        <w:t xml:space="preserve">6. </w:t>
      </w:r>
      <w:r w:rsidR="00FF5FD3">
        <w:t>Fütterst du manchmal Vögel im Winter</w:t>
      </w:r>
    </w:p>
    <w:sectPr w:rsidR="00F53EE7" w:rsidRPr="00F53EE7" w:rsidSect="000F07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849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CE4" w:rsidRDefault="00CF7CE4" w:rsidP="003A7C35">
      <w:pPr>
        <w:spacing w:after="0" w:line="240" w:lineRule="auto"/>
      </w:pPr>
      <w:r>
        <w:separator/>
      </w:r>
    </w:p>
  </w:endnote>
  <w:endnote w:type="continuationSeparator" w:id="0">
    <w:p w:rsidR="00CF7CE4" w:rsidRDefault="00CF7CE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99" w:rsidRDefault="00260D9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EF1084">
    <w:pPr>
      <w:spacing w:after="0" w:line="259" w:lineRule="auto"/>
      <w:ind w:left="0" w:right="6237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F1084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Illustration: </w:t>
    </w:r>
    <w:proofErr w:type="spellStart"/>
    <w:r w:rsidR="00EF1084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99" w:rsidRDefault="00260D9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CE4" w:rsidRDefault="00CF7CE4" w:rsidP="003A7C35">
      <w:pPr>
        <w:spacing w:after="0" w:line="240" w:lineRule="auto"/>
      </w:pPr>
      <w:r>
        <w:separator/>
      </w:r>
    </w:p>
  </w:footnote>
  <w:footnote w:type="continuationSeparator" w:id="0">
    <w:p w:rsidR="00CF7CE4" w:rsidRDefault="00CF7CE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99" w:rsidRDefault="00260D99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3989705</wp:posOffset>
          </wp:positionH>
          <wp:positionV relativeFrom="paragraph">
            <wp:posOffset>-391160</wp:posOffset>
          </wp:positionV>
          <wp:extent cx="574675" cy="569595"/>
          <wp:effectExtent l="19050" t="0" r="0" b="0"/>
          <wp:wrapTight wrapText="bothSides">
            <wp:wrapPolygon edited="0">
              <wp:start x="-716" y="0"/>
              <wp:lineTo x="-716" y="20950"/>
              <wp:lineTo x="21481" y="20950"/>
              <wp:lineTo x="21481" y="0"/>
              <wp:lineTo x="-716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4675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E7833" w:rsidRPr="005E7833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F07F6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0F07F6">
      <w:rPr>
        <w:sz w:val="20"/>
        <w:szCs w:val="20"/>
      </w:rPr>
      <w:t xml:space="preserve">Fragesätze: </w:t>
    </w:r>
    <w:r w:rsidR="00C54D73">
      <w:rPr>
        <w:sz w:val="20"/>
        <w:szCs w:val="20"/>
      </w:rPr>
      <w:t>Entscheidungsfragen</w:t>
    </w:r>
  </w:p>
  <w:p w:rsidR="00685FD6" w:rsidRPr="00000978" w:rsidRDefault="005E7833" w:rsidP="00685FD6">
    <w:pPr>
      <w:pStyle w:val="KeinLeerraum"/>
      <w:ind w:left="142"/>
      <w:rPr>
        <w:color w:val="909191"/>
        <w:sz w:val="16"/>
        <w:szCs w:val="16"/>
      </w:rPr>
    </w:pPr>
    <w:r w:rsidRPr="005E7833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260D99">
      <w:t>&amp;</w:t>
    </w:r>
    <w:r w:rsidR="0014749F">
      <w:t xml:space="preserve">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5E7833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99" w:rsidRDefault="00260D9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D3F2F"/>
    <w:multiLevelType w:val="hybridMultilevel"/>
    <w:tmpl w:val="FEA6B7E0"/>
    <w:lvl w:ilvl="0" w:tplc="19729AAA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0EA06CD"/>
    <w:multiLevelType w:val="hybridMultilevel"/>
    <w:tmpl w:val="10C0EC64"/>
    <w:lvl w:ilvl="0" w:tplc="DB807684">
      <w:start w:val="1"/>
      <w:numFmt w:val="decimal"/>
      <w:lvlText w:val="%1."/>
      <w:lvlJc w:val="left"/>
      <w:pPr>
        <w:ind w:left="492" w:hanging="360"/>
      </w:pPr>
      <w:rPr>
        <w:rFonts w:hint="default"/>
        <w:u w:val="single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12C83C60"/>
    <w:multiLevelType w:val="hybridMultilevel"/>
    <w:tmpl w:val="F6908428"/>
    <w:lvl w:ilvl="0" w:tplc="A9E41BC0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3">
    <w:nsid w:val="2C270C4E"/>
    <w:multiLevelType w:val="hybridMultilevel"/>
    <w:tmpl w:val="ABC06798"/>
    <w:lvl w:ilvl="0" w:tplc="9CA01D34">
      <w:start w:val="1"/>
      <w:numFmt w:val="upperLetter"/>
      <w:lvlText w:val="%1."/>
      <w:lvlJc w:val="left"/>
      <w:pPr>
        <w:ind w:left="10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0" w:hanging="360"/>
      </w:pPr>
    </w:lvl>
    <w:lvl w:ilvl="2" w:tplc="0407001B" w:tentative="1">
      <w:start w:val="1"/>
      <w:numFmt w:val="lowerRoman"/>
      <w:lvlText w:val="%3."/>
      <w:lvlJc w:val="right"/>
      <w:pPr>
        <w:ind w:left="2500" w:hanging="180"/>
      </w:pPr>
    </w:lvl>
    <w:lvl w:ilvl="3" w:tplc="0407000F" w:tentative="1">
      <w:start w:val="1"/>
      <w:numFmt w:val="decimal"/>
      <w:lvlText w:val="%4."/>
      <w:lvlJc w:val="left"/>
      <w:pPr>
        <w:ind w:left="3220" w:hanging="360"/>
      </w:pPr>
    </w:lvl>
    <w:lvl w:ilvl="4" w:tplc="04070019" w:tentative="1">
      <w:start w:val="1"/>
      <w:numFmt w:val="lowerLetter"/>
      <w:lvlText w:val="%5."/>
      <w:lvlJc w:val="left"/>
      <w:pPr>
        <w:ind w:left="3940" w:hanging="360"/>
      </w:pPr>
    </w:lvl>
    <w:lvl w:ilvl="5" w:tplc="0407001B" w:tentative="1">
      <w:start w:val="1"/>
      <w:numFmt w:val="lowerRoman"/>
      <w:lvlText w:val="%6."/>
      <w:lvlJc w:val="right"/>
      <w:pPr>
        <w:ind w:left="4660" w:hanging="180"/>
      </w:pPr>
    </w:lvl>
    <w:lvl w:ilvl="6" w:tplc="0407000F" w:tentative="1">
      <w:start w:val="1"/>
      <w:numFmt w:val="decimal"/>
      <w:lvlText w:val="%7."/>
      <w:lvlJc w:val="left"/>
      <w:pPr>
        <w:ind w:left="5380" w:hanging="360"/>
      </w:pPr>
    </w:lvl>
    <w:lvl w:ilvl="7" w:tplc="04070019" w:tentative="1">
      <w:start w:val="1"/>
      <w:numFmt w:val="lowerLetter"/>
      <w:lvlText w:val="%8."/>
      <w:lvlJc w:val="left"/>
      <w:pPr>
        <w:ind w:left="6100" w:hanging="360"/>
      </w:pPr>
    </w:lvl>
    <w:lvl w:ilvl="8" w:tplc="0407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">
    <w:nsid w:val="2EBE72FA"/>
    <w:multiLevelType w:val="hybridMultilevel"/>
    <w:tmpl w:val="7B7A5C8A"/>
    <w:lvl w:ilvl="0" w:tplc="8F3ECB94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>
    <w:nsid w:val="31A66DB0"/>
    <w:multiLevelType w:val="hybridMultilevel"/>
    <w:tmpl w:val="999C7050"/>
    <w:lvl w:ilvl="0" w:tplc="2986695E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>
    <w:nsid w:val="49352D9D"/>
    <w:multiLevelType w:val="hybridMultilevel"/>
    <w:tmpl w:val="DBB2D81C"/>
    <w:lvl w:ilvl="0" w:tplc="3CD642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51B425D8"/>
    <w:multiLevelType w:val="hybridMultilevel"/>
    <w:tmpl w:val="44807828"/>
    <w:lvl w:ilvl="0" w:tplc="9F56137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8">
    <w:nsid w:val="716E6A92"/>
    <w:multiLevelType w:val="hybridMultilevel"/>
    <w:tmpl w:val="9F946180"/>
    <w:lvl w:ilvl="0" w:tplc="24622C2A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2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30CAF"/>
    <w:rsid w:val="000328E3"/>
    <w:rsid w:val="00054B05"/>
    <w:rsid w:val="000C5BEC"/>
    <w:rsid w:val="000F07F6"/>
    <w:rsid w:val="00116436"/>
    <w:rsid w:val="001272C0"/>
    <w:rsid w:val="001360CA"/>
    <w:rsid w:val="00142CAB"/>
    <w:rsid w:val="0014749F"/>
    <w:rsid w:val="001674C2"/>
    <w:rsid w:val="001773CA"/>
    <w:rsid w:val="001B14E8"/>
    <w:rsid w:val="001B7C33"/>
    <w:rsid w:val="00200DF4"/>
    <w:rsid w:val="002237C9"/>
    <w:rsid w:val="00243FCE"/>
    <w:rsid w:val="00260D99"/>
    <w:rsid w:val="00281DDB"/>
    <w:rsid w:val="00296351"/>
    <w:rsid w:val="00335E90"/>
    <w:rsid w:val="003A7C35"/>
    <w:rsid w:val="004033C9"/>
    <w:rsid w:val="0042567C"/>
    <w:rsid w:val="00462615"/>
    <w:rsid w:val="0047764D"/>
    <w:rsid w:val="0052199E"/>
    <w:rsid w:val="0052415E"/>
    <w:rsid w:val="0054602C"/>
    <w:rsid w:val="00550C77"/>
    <w:rsid w:val="005562ED"/>
    <w:rsid w:val="00560917"/>
    <w:rsid w:val="005D0D1D"/>
    <w:rsid w:val="005E7833"/>
    <w:rsid w:val="0060637E"/>
    <w:rsid w:val="0065586F"/>
    <w:rsid w:val="0068251E"/>
    <w:rsid w:val="00685FD6"/>
    <w:rsid w:val="006C2529"/>
    <w:rsid w:val="006D4052"/>
    <w:rsid w:val="006D4337"/>
    <w:rsid w:val="006F2769"/>
    <w:rsid w:val="0074392A"/>
    <w:rsid w:val="00751706"/>
    <w:rsid w:val="007B436A"/>
    <w:rsid w:val="00807B02"/>
    <w:rsid w:val="00834399"/>
    <w:rsid w:val="008B0864"/>
    <w:rsid w:val="008C5CBF"/>
    <w:rsid w:val="0097172E"/>
    <w:rsid w:val="00A8383B"/>
    <w:rsid w:val="00AA60EB"/>
    <w:rsid w:val="00AF2BA1"/>
    <w:rsid w:val="00B14FC7"/>
    <w:rsid w:val="00B22701"/>
    <w:rsid w:val="00B933C3"/>
    <w:rsid w:val="00C01529"/>
    <w:rsid w:val="00C111CB"/>
    <w:rsid w:val="00C54D73"/>
    <w:rsid w:val="00C920F4"/>
    <w:rsid w:val="00CD0E1D"/>
    <w:rsid w:val="00CF08A5"/>
    <w:rsid w:val="00CF1D68"/>
    <w:rsid w:val="00CF7CE4"/>
    <w:rsid w:val="00D531C0"/>
    <w:rsid w:val="00E12E7A"/>
    <w:rsid w:val="00E246FD"/>
    <w:rsid w:val="00E451B0"/>
    <w:rsid w:val="00E550D3"/>
    <w:rsid w:val="00EA2B2C"/>
    <w:rsid w:val="00EF1084"/>
    <w:rsid w:val="00F314D4"/>
    <w:rsid w:val="00F53EE7"/>
    <w:rsid w:val="00F62CC5"/>
    <w:rsid w:val="00F750E7"/>
    <w:rsid w:val="00F83F71"/>
    <w:rsid w:val="00FB171E"/>
    <w:rsid w:val="00FD158E"/>
    <w:rsid w:val="00FE4AB0"/>
    <w:rsid w:val="00FF5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142C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172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10</cp:revision>
  <dcterms:created xsi:type="dcterms:W3CDTF">2025-10-14T13:44:00Z</dcterms:created>
  <dcterms:modified xsi:type="dcterms:W3CDTF">2025-10-22T16:51:00Z</dcterms:modified>
</cp:coreProperties>
</file>