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9076B6" w:rsidP="00CF08A5">
      <w:pPr>
        <w:pStyle w:val="Arialberschrift"/>
        <w:ind w:firstLine="0"/>
        <w:rPr>
          <w:b w:val="0"/>
        </w:rPr>
      </w:pPr>
      <w:r>
        <w:t xml:space="preserve">Entscheidungsfragen: </w:t>
      </w:r>
      <w:r w:rsidR="009235B8">
        <w:t>Kärtchen Verb + Pronomen</w:t>
      </w:r>
    </w:p>
    <w:p w:rsidR="00560917" w:rsidRDefault="00560917" w:rsidP="00CF08A5">
      <w:pPr>
        <w:pStyle w:val="TheSansText"/>
        <w:ind w:left="142" w:firstLine="0"/>
      </w:pPr>
    </w:p>
    <w:p w:rsidR="00560917" w:rsidRDefault="00560917" w:rsidP="00E12E7A">
      <w:pPr>
        <w:pStyle w:val="ArialText"/>
      </w:pPr>
    </w:p>
    <w:p w:rsidR="00560917" w:rsidRPr="00F56153" w:rsidRDefault="00560917" w:rsidP="00CF08A5">
      <w:pPr>
        <w:pStyle w:val="TheSansText"/>
        <w:ind w:left="142" w:firstLine="0"/>
      </w:pPr>
    </w:p>
    <w:tbl>
      <w:tblPr>
        <w:tblStyle w:val="Tabellengitternetz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2464"/>
        <w:gridCol w:w="2464"/>
        <w:gridCol w:w="2463"/>
        <w:gridCol w:w="2463"/>
      </w:tblGrid>
      <w:tr w:rsidR="00E12E7A" w:rsidTr="009076B6">
        <w:tc>
          <w:tcPr>
            <w:tcW w:w="2464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Bist du…</w:t>
            </w:r>
          </w:p>
          <w:p w:rsidR="00E12E7A" w:rsidRP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</w:tc>
        <w:tc>
          <w:tcPr>
            <w:tcW w:w="2464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Magst du…</w:t>
            </w:r>
          </w:p>
        </w:tc>
        <w:tc>
          <w:tcPr>
            <w:tcW w:w="2463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Malst du…</w:t>
            </w:r>
          </w:p>
        </w:tc>
        <w:tc>
          <w:tcPr>
            <w:tcW w:w="2463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Siehst du…</w:t>
            </w:r>
          </w:p>
        </w:tc>
      </w:tr>
      <w:tr w:rsidR="00E12E7A" w:rsidTr="009076B6">
        <w:tc>
          <w:tcPr>
            <w:tcW w:w="2464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Pr="00E12E7A" w:rsidRDefault="009235B8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Kommst du…</w:t>
            </w:r>
          </w:p>
        </w:tc>
        <w:tc>
          <w:tcPr>
            <w:tcW w:w="2464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Pr="00E12E7A" w:rsidRDefault="009235B8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Hast du…</w:t>
            </w:r>
          </w:p>
        </w:tc>
        <w:tc>
          <w:tcPr>
            <w:tcW w:w="2463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Pr="00E12E7A" w:rsidRDefault="009235B8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Warst du…</w:t>
            </w:r>
          </w:p>
        </w:tc>
        <w:tc>
          <w:tcPr>
            <w:tcW w:w="2463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Spielst du…</w:t>
            </w:r>
          </w:p>
          <w:p w:rsidR="00E12E7A" w:rsidRDefault="00E12E7A" w:rsidP="00E12E7A">
            <w:pPr>
              <w:pStyle w:val="ArialText"/>
              <w:ind w:left="0" w:firstLine="0"/>
              <w:jc w:val="center"/>
            </w:pPr>
          </w:p>
          <w:p w:rsidR="00E12E7A" w:rsidRDefault="00E12E7A" w:rsidP="00E12E7A">
            <w:pPr>
              <w:pStyle w:val="ArialText"/>
              <w:ind w:left="0" w:firstLine="0"/>
              <w:jc w:val="center"/>
            </w:pPr>
          </w:p>
        </w:tc>
      </w:tr>
      <w:tr w:rsidR="00E12E7A" w:rsidTr="009076B6">
        <w:tc>
          <w:tcPr>
            <w:tcW w:w="2464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Kannst du…</w:t>
            </w:r>
          </w:p>
          <w:p w:rsidR="00E12E7A" w:rsidRDefault="00E12E7A" w:rsidP="00E12E7A">
            <w:pPr>
              <w:pStyle w:val="ArialText"/>
              <w:ind w:left="0" w:firstLine="0"/>
              <w:jc w:val="center"/>
            </w:pPr>
          </w:p>
        </w:tc>
        <w:tc>
          <w:tcPr>
            <w:tcW w:w="2464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Darfst du…</w:t>
            </w:r>
          </w:p>
        </w:tc>
        <w:tc>
          <w:tcPr>
            <w:tcW w:w="2463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Machst du…</w:t>
            </w:r>
          </w:p>
        </w:tc>
        <w:tc>
          <w:tcPr>
            <w:tcW w:w="2463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5F7031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Isst du</w:t>
            </w:r>
            <w:r w:rsidR="009076B6">
              <w:rPr>
                <w:sz w:val="40"/>
                <w:szCs w:val="40"/>
              </w:rPr>
              <w:t>…</w:t>
            </w:r>
          </w:p>
          <w:p w:rsidR="00E12E7A" w:rsidRDefault="00E12E7A" w:rsidP="00E12E7A">
            <w:pPr>
              <w:pStyle w:val="ArialText"/>
              <w:ind w:left="0" w:firstLine="0"/>
              <w:jc w:val="center"/>
            </w:pPr>
          </w:p>
          <w:p w:rsidR="00E12E7A" w:rsidRDefault="00E12E7A" w:rsidP="00E12E7A">
            <w:pPr>
              <w:pStyle w:val="ArialText"/>
              <w:ind w:left="0" w:firstLine="0"/>
              <w:jc w:val="center"/>
            </w:pPr>
          </w:p>
        </w:tc>
      </w:tr>
      <w:tr w:rsidR="00E12E7A" w:rsidTr="009076B6">
        <w:tc>
          <w:tcPr>
            <w:tcW w:w="2464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Heißt du…</w:t>
            </w:r>
          </w:p>
          <w:p w:rsidR="00E12E7A" w:rsidRDefault="00E12E7A" w:rsidP="00E12E7A">
            <w:pPr>
              <w:pStyle w:val="ArialText"/>
              <w:ind w:left="0" w:firstLine="0"/>
              <w:jc w:val="center"/>
            </w:pPr>
          </w:p>
          <w:p w:rsidR="00E12E7A" w:rsidRDefault="00E12E7A" w:rsidP="00E12E7A">
            <w:pPr>
              <w:pStyle w:val="ArialText"/>
              <w:ind w:left="0" w:firstLine="0"/>
              <w:jc w:val="center"/>
            </w:pPr>
          </w:p>
        </w:tc>
        <w:tc>
          <w:tcPr>
            <w:tcW w:w="2464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Möchtest du…</w:t>
            </w:r>
          </w:p>
        </w:tc>
        <w:tc>
          <w:tcPr>
            <w:tcW w:w="2463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Gehst du…</w:t>
            </w:r>
          </w:p>
        </w:tc>
        <w:tc>
          <w:tcPr>
            <w:tcW w:w="2463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5F7031" w:rsidP="005F7031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Meinst</w:t>
            </w:r>
            <w:r w:rsidR="009235B8">
              <w:rPr>
                <w:sz w:val="40"/>
                <w:szCs w:val="40"/>
              </w:rPr>
              <w:t xml:space="preserve"> du…</w:t>
            </w:r>
          </w:p>
        </w:tc>
      </w:tr>
      <w:tr w:rsidR="00E12E7A" w:rsidTr="009076B6">
        <w:tc>
          <w:tcPr>
            <w:tcW w:w="2464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Trinkst du…</w:t>
            </w:r>
          </w:p>
          <w:p w:rsidR="00E12E7A" w:rsidRDefault="00E12E7A" w:rsidP="00E12E7A">
            <w:pPr>
              <w:pStyle w:val="ArialText"/>
              <w:ind w:left="0" w:firstLine="0"/>
              <w:jc w:val="center"/>
            </w:pPr>
          </w:p>
          <w:p w:rsidR="00E12E7A" w:rsidRDefault="00E12E7A" w:rsidP="00E12E7A">
            <w:pPr>
              <w:pStyle w:val="ArialText"/>
              <w:ind w:left="0" w:firstLine="0"/>
              <w:jc w:val="center"/>
            </w:pPr>
          </w:p>
        </w:tc>
        <w:tc>
          <w:tcPr>
            <w:tcW w:w="2464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Wirfst du…</w:t>
            </w:r>
          </w:p>
        </w:tc>
        <w:tc>
          <w:tcPr>
            <w:tcW w:w="2463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Liegst du…</w:t>
            </w:r>
          </w:p>
        </w:tc>
        <w:tc>
          <w:tcPr>
            <w:tcW w:w="2463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Sollst du…</w:t>
            </w:r>
          </w:p>
        </w:tc>
      </w:tr>
      <w:tr w:rsidR="00E12E7A" w:rsidTr="009076B6">
        <w:tc>
          <w:tcPr>
            <w:tcW w:w="2464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Tanzt du…</w:t>
            </w:r>
          </w:p>
          <w:p w:rsidR="00E12E7A" w:rsidRDefault="00E12E7A" w:rsidP="00E12E7A">
            <w:pPr>
              <w:pStyle w:val="ArialText"/>
              <w:ind w:left="0" w:firstLine="0"/>
              <w:jc w:val="center"/>
            </w:pPr>
          </w:p>
          <w:p w:rsidR="00E12E7A" w:rsidRDefault="00E12E7A" w:rsidP="00E12E7A">
            <w:pPr>
              <w:pStyle w:val="ArialText"/>
              <w:ind w:left="0" w:firstLine="0"/>
              <w:jc w:val="center"/>
            </w:pPr>
          </w:p>
        </w:tc>
        <w:tc>
          <w:tcPr>
            <w:tcW w:w="2464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Fliegst du…</w:t>
            </w:r>
          </w:p>
        </w:tc>
        <w:tc>
          <w:tcPr>
            <w:tcW w:w="2463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Fährst du…</w:t>
            </w:r>
          </w:p>
        </w:tc>
        <w:tc>
          <w:tcPr>
            <w:tcW w:w="2463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Hörst du…</w:t>
            </w:r>
          </w:p>
        </w:tc>
      </w:tr>
      <w:tr w:rsidR="00E12E7A" w:rsidTr="009076B6">
        <w:tc>
          <w:tcPr>
            <w:tcW w:w="2464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Pr="009235B8" w:rsidRDefault="009235B8" w:rsidP="009235B8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Riechst du…</w:t>
            </w:r>
          </w:p>
          <w:p w:rsidR="001272C0" w:rsidRDefault="001272C0" w:rsidP="001272C0">
            <w:pPr>
              <w:pStyle w:val="ArialText"/>
              <w:ind w:left="0" w:firstLine="0"/>
            </w:pPr>
          </w:p>
        </w:tc>
        <w:tc>
          <w:tcPr>
            <w:tcW w:w="2464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Schmeckst du…</w:t>
            </w:r>
          </w:p>
        </w:tc>
        <w:tc>
          <w:tcPr>
            <w:tcW w:w="2463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B471A4" w:rsidP="00E12E7A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 xml:space="preserve">Liest </w:t>
            </w:r>
            <w:r w:rsidR="009235B8">
              <w:rPr>
                <w:sz w:val="40"/>
                <w:szCs w:val="40"/>
              </w:rPr>
              <w:t>du…</w:t>
            </w:r>
          </w:p>
        </w:tc>
        <w:tc>
          <w:tcPr>
            <w:tcW w:w="2463" w:type="dxa"/>
          </w:tcPr>
          <w:p w:rsidR="00E12E7A" w:rsidRDefault="00E12E7A" w:rsidP="00E12E7A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  <w:p w:rsidR="00E12E7A" w:rsidRDefault="009235B8" w:rsidP="00E12E7A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Rennst du…</w:t>
            </w:r>
          </w:p>
        </w:tc>
      </w:tr>
    </w:tbl>
    <w:p w:rsidR="003A7C35" w:rsidRPr="003A7C35" w:rsidRDefault="003A7C35" w:rsidP="001272C0">
      <w:pPr>
        <w:ind w:left="0" w:firstLine="0"/>
      </w:pPr>
    </w:p>
    <w:sectPr w:rsidR="003A7C35" w:rsidRPr="003A7C35" w:rsidSect="0056091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7A50" w:rsidRDefault="00487A50" w:rsidP="003A7C35">
      <w:pPr>
        <w:spacing w:after="0" w:line="240" w:lineRule="auto"/>
      </w:pPr>
      <w:r>
        <w:separator/>
      </w:r>
    </w:p>
  </w:endnote>
  <w:endnote w:type="continuationSeparator" w:id="0">
    <w:p w:rsidR="00487A50" w:rsidRDefault="00487A50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76B6" w:rsidRDefault="009076B6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76B6" w:rsidRDefault="009076B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7A50" w:rsidRDefault="00487A50" w:rsidP="003A7C35">
      <w:pPr>
        <w:spacing w:after="0" w:line="240" w:lineRule="auto"/>
      </w:pPr>
      <w:r>
        <w:separator/>
      </w:r>
    </w:p>
  </w:footnote>
  <w:footnote w:type="continuationSeparator" w:id="0">
    <w:p w:rsidR="00487A50" w:rsidRDefault="00487A50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76B6" w:rsidRDefault="009076B6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97172E" w:rsidP="00E12E7A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4090035</wp:posOffset>
          </wp:positionH>
          <wp:positionV relativeFrom="paragraph">
            <wp:posOffset>-240665</wp:posOffset>
          </wp:positionV>
          <wp:extent cx="581025" cy="571500"/>
          <wp:effectExtent l="19050" t="0" r="9525" b="0"/>
          <wp:wrapTight wrapText="bothSides">
            <wp:wrapPolygon edited="0">
              <wp:start x="-708" y="0"/>
              <wp:lineTo x="-708" y="20880"/>
              <wp:lineTo x="21954" y="20880"/>
              <wp:lineTo x="21954" y="0"/>
              <wp:lineTo x="-708" y="0"/>
            </wp:wrapPolygon>
          </wp:wrapTight>
          <wp:docPr id="4" name="Grafik 3" descr="ohne-punkt-und-komm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hne-punkt-und-komm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05C09" w:rsidRPr="00A05C09">
      <w:rPr>
        <w:rFonts w:ascii="Calibri" w:eastAsia="Calibri" w:hAnsi="Calibri" w:cs="Calibri"/>
        <w:noProof/>
        <w:sz w:val="20"/>
        <w:szCs w:val="20"/>
      </w:rPr>
      <w:pict>
        <v:rect id="Rechteck 5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1A7599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B471A4">
      <w:rPr>
        <w:sz w:val="20"/>
        <w:szCs w:val="20"/>
      </w:rPr>
      <w:t>Entscheidungsfragen</w:t>
    </w:r>
    <w:r w:rsidR="009076B6">
      <w:rPr>
        <w:sz w:val="20"/>
        <w:szCs w:val="20"/>
      </w:rPr>
      <w:t>: Kärtchen Verb + Pronomen</w:t>
    </w:r>
  </w:p>
  <w:p w:rsidR="00685FD6" w:rsidRPr="00000978" w:rsidRDefault="00A05C09" w:rsidP="00685FD6">
    <w:pPr>
      <w:pStyle w:val="KeinLeerraum"/>
      <w:ind w:left="142"/>
      <w:rPr>
        <w:color w:val="909191"/>
        <w:sz w:val="16"/>
        <w:szCs w:val="16"/>
      </w:rPr>
    </w:pPr>
    <w:r w:rsidRPr="00A05C09">
      <w:rPr>
        <w:noProof/>
      </w:rPr>
      <w:pict>
        <v:shape id="Shape 32" o:spid="_x0000_s1027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97172E" w:rsidP="00685FD6">
    <w:pPr>
      <w:pStyle w:val="ArialBeschreibunggrau"/>
      <w:ind w:firstLine="132"/>
    </w:pPr>
    <w:r>
      <w:t xml:space="preserve">Ohne Punkt </w:t>
    </w:r>
    <w:r w:rsidR="007E6C92">
      <w:t>&amp;</w:t>
    </w:r>
    <w:r w:rsidR="00DA1838">
      <w:t xml:space="preserve"> </w:t>
    </w:r>
    <w:r>
      <w:t xml:space="preserve">Komma </w:t>
    </w:r>
    <w:r>
      <w:rPr>
        <w:rFonts w:ascii="TheSans C5 ExtraBold" w:hAnsi="TheSans C5 ExtraBold"/>
      </w:rPr>
      <w:t>⋅</w:t>
    </w:r>
    <w:r>
      <w:t xml:space="preserve"> Das Lernspiel zur Zeichensetzung</w:t>
    </w:r>
  </w:p>
  <w:p w:rsidR="00685FD6" w:rsidRPr="0097172E" w:rsidRDefault="00A05C09" w:rsidP="00685FD6">
    <w:pPr>
      <w:pStyle w:val="ArialBeschreibunggrau"/>
      <w:ind w:firstLine="132"/>
      <w:rPr>
        <w:rFonts w:cs="Arial"/>
      </w:rPr>
    </w:pPr>
    <w:hyperlink r:id="rId5" w:tgtFrame="_blank" w:history="1">
      <w:r w:rsidR="0097172E">
        <w:rPr>
          <w:rStyle w:val="Hyperlink"/>
          <w:rFonts w:eastAsiaTheme="minorHAnsi" w:cs="Arial"/>
        </w:rPr>
        <w:t>www.planet-schule.de/x/kommaspiel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76B6" w:rsidRDefault="009076B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ttachedTemplate r:id="rId1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D531C0"/>
    <w:rsid w:val="00065BC5"/>
    <w:rsid w:val="000C5BEC"/>
    <w:rsid w:val="001272C0"/>
    <w:rsid w:val="001773CA"/>
    <w:rsid w:val="001A7599"/>
    <w:rsid w:val="00200DF4"/>
    <w:rsid w:val="00281DDB"/>
    <w:rsid w:val="003034E2"/>
    <w:rsid w:val="00335E90"/>
    <w:rsid w:val="003A7C35"/>
    <w:rsid w:val="003E44F8"/>
    <w:rsid w:val="00462615"/>
    <w:rsid w:val="00487A50"/>
    <w:rsid w:val="004E1669"/>
    <w:rsid w:val="0052199E"/>
    <w:rsid w:val="005562ED"/>
    <w:rsid w:val="00560917"/>
    <w:rsid w:val="005F7031"/>
    <w:rsid w:val="0060637E"/>
    <w:rsid w:val="00685FD6"/>
    <w:rsid w:val="006F2769"/>
    <w:rsid w:val="00751706"/>
    <w:rsid w:val="007B436A"/>
    <w:rsid w:val="007E6C92"/>
    <w:rsid w:val="00834399"/>
    <w:rsid w:val="00895CE6"/>
    <w:rsid w:val="008B0864"/>
    <w:rsid w:val="008C5CBF"/>
    <w:rsid w:val="008E6362"/>
    <w:rsid w:val="009076B6"/>
    <w:rsid w:val="009235B8"/>
    <w:rsid w:val="0097172E"/>
    <w:rsid w:val="00A05C09"/>
    <w:rsid w:val="00AA60EB"/>
    <w:rsid w:val="00B14FC7"/>
    <w:rsid w:val="00B471A4"/>
    <w:rsid w:val="00B933C3"/>
    <w:rsid w:val="00C111CB"/>
    <w:rsid w:val="00CF08A5"/>
    <w:rsid w:val="00D531C0"/>
    <w:rsid w:val="00DA1838"/>
    <w:rsid w:val="00E12E7A"/>
    <w:rsid w:val="00E246FD"/>
    <w:rsid w:val="00E31AC0"/>
    <w:rsid w:val="00ED1667"/>
    <w:rsid w:val="00F314D4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uiPriority w:val="99"/>
    <w:unhideWhenUsed/>
    <w:rsid w:val="0097172E"/>
    <w:rPr>
      <w:color w:val="0000FF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97172E"/>
    <w:rPr>
      <w:color w:val="800080" w:themeColor="followedHyperlink"/>
      <w:u w:val="single"/>
    </w:rPr>
  </w:style>
  <w:style w:type="table" w:styleId="Tabellengitternetz">
    <w:name w:val="Table Grid"/>
    <w:basedOn w:val="NormaleTabelle"/>
    <w:uiPriority w:val="59"/>
    <w:rsid w:val="00E12E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s://www.planet-schule.de/x/kommaspiel" TargetMode="External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55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Ohne Punkt &amp; Komma ⋅ Das Lernspiel zur Zeichensetzung</dc:title>
  <dc:creator>planet schule</dc:creator>
  <cp:lastModifiedBy>Martina Frietsch</cp:lastModifiedBy>
  <cp:revision>6</cp:revision>
  <dcterms:created xsi:type="dcterms:W3CDTF">2025-10-14T13:39:00Z</dcterms:created>
  <dcterms:modified xsi:type="dcterms:W3CDTF">2025-10-22T16:37:00Z</dcterms:modified>
</cp:coreProperties>
</file>