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Default="00671B31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5086350</wp:posOffset>
            </wp:positionH>
            <wp:positionV relativeFrom="paragraph">
              <wp:posOffset>63500</wp:posOffset>
            </wp:positionV>
            <wp:extent cx="1275080" cy="1460500"/>
            <wp:effectExtent l="19050" t="0" r="1270" b="0"/>
            <wp:wrapTight wrapText="bothSides">
              <wp:wrapPolygon edited="0">
                <wp:start x="-323" y="0"/>
                <wp:lineTo x="-323" y="21412"/>
                <wp:lineTo x="21622" y="21412"/>
                <wp:lineTo x="21622" y="0"/>
                <wp:lineTo x="-323" y="0"/>
              </wp:wrapPolygon>
            </wp:wrapTight>
            <wp:docPr id="6" name="Grafik 5" descr="elefant_COLOURBOX2147143 Ania Velichkovsky 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lefant_COLOURBOX2147143 Ania Velichkovsky 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5080" cy="1460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F5B37" w:rsidRPr="005457B0" w:rsidRDefault="00DF5B37" w:rsidP="00DF5B37">
      <w:pPr>
        <w:pStyle w:val="Arialberschrift"/>
        <w:ind w:firstLine="0"/>
        <w:rPr>
          <w:b w:val="0"/>
        </w:rPr>
      </w:pPr>
      <w:r>
        <w:t>Fragesätze mit W-Fragen</w:t>
      </w:r>
    </w:p>
    <w:p w:rsidR="00DF5B37" w:rsidRDefault="00DF5B37" w:rsidP="00DF5B37">
      <w:pPr>
        <w:pStyle w:val="TheSansText"/>
        <w:ind w:left="0" w:firstLine="0"/>
      </w:pPr>
    </w:p>
    <w:p w:rsidR="00DF5B37" w:rsidRDefault="00DF5B37" w:rsidP="00DF5B37">
      <w:pPr>
        <w:pStyle w:val="ArialText"/>
      </w:pPr>
      <w:r w:rsidRPr="0042567C">
        <w:t xml:space="preserve">Hier findest du einen typischen </w:t>
      </w:r>
      <w:r w:rsidRPr="00DF5B37">
        <w:rPr>
          <w:bCs/>
        </w:rPr>
        <w:t>Fragesatz</w:t>
      </w:r>
      <w:r w:rsidRPr="0042567C">
        <w:t xml:space="preserve"> mit einem </w:t>
      </w:r>
      <w:r w:rsidRPr="00DF5B37">
        <w:rPr>
          <w:bCs/>
        </w:rPr>
        <w:t>W-Frage-Wort</w:t>
      </w:r>
      <w:r>
        <w:t>:</w:t>
      </w:r>
    </w:p>
    <w:p w:rsidR="00DF5B37" w:rsidRDefault="00DF5B37" w:rsidP="00DF5B37">
      <w:pPr>
        <w:pStyle w:val="ArialText"/>
      </w:pPr>
    </w:p>
    <w:p w:rsidR="00DF5B37" w:rsidRDefault="00DF5B37" w:rsidP="00DF5B37">
      <w:pPr>
        <w:pStyle w:val="ArialText"/>
        <w:rPr>
          <w:b/>
          <w:bCs/>
          <w:sz w:val="28"/>
          <w:szCs w:val="28"/>
        </w:rPr>
      </w:pPr>
      <w:r w:rsidRPr="00F53EE7">
        <w:rPr>
          <w:b/>
          <w:bCs/>
          <w:sz w:val="28"/>
          <w:szCs w:val="28"/>
        </w:rPr>
        <w:t>Was möchtest du heute lernen?</w:t>
      </w:r>
    </w:p>
    <w:p w:rsidR="00DF5B37" w:rsidRPr="00F53EE7" w:rsidRDefault="00DF5B37" w:rsidP="00DF5B37">
      <w:pPr>
        <w:pStyle w:val="ArialText"/>
        <w:jc w:val="center"/>
        <w:rPr>
          <w:b/>
          <w:bCs/>
          <w:sz w:val="20"/>
          <w:szCs w:val="20"/>
        </w:rPr>
      </w:pPr>
    </w:p>
    <w:p w:rsidR="00DF5B37" w:rsidRPr="00DF5B37" w:rsidRDefault="00DF5B37" w:rsidP="00DF5B37">
      <w:pPr>
        <w:pStyle w:val="ArialText"/>
        <w:ind w:firstLine="0"/>
        <w:rPr>
          <w:b/>
        </w:rPr>
      </w:pPr>
      <w:r w:rsidRPr="00DF5B37">
        <w:rPr>
          <w:b/>
        </w:rPr>
        <w:t>1. Merksätze</w:t>
      </w:r>
    </w:p>
    <w:p w:rsidR="00DF5B37" w:rsidRDefault="00DF5B37" w:rsidP="00DF5B37">
      <w:pPr>
        <w:pStyle w:val="ArialText"/>
        <w:ind w:firstLine="0"/>
      </w:pPr>
      <w:r>
        <w:t>Ergänze die folgenden Aussagen, indem du die Lücken ausfüllst. Nutze die Lückenwörter.</w:t>
      </w:r>
    </w:p>
    <w:p w:rsidR="00DF5B37" w:rsidRDefault="00DF5B37" w:rsidP="00DF5B37">
      <w:pPr>
        <w:pStyle w:val="ArialText"/>
        <w:ind w:firstLine="0"/>
      </w:pPr>
    </w:p>
    <w:p w:rsidR="00DF5B37" w:rsidRDefault="00DF5B37" w:rsidP="00462501">
      <w:pPr>
        <w:pStyle w:val="ArialText"/>
        <w:spacing w:line="360" w:lineRule="auto"/>
        <w:ind w:firstLine="0"/>
      </w:pPr>
      <w:r w:rsidRPr="00462501">
        <w:rPr>
          <w:b/>
        </w:rPr>
        <w:t>1</w:t>
      </w:r>
      <w:r w:rsidR="00462501" w:rsidRPr="00462501">
        <w:rPr>
          <w:b/>
        </w:rPr>
        <w:t>a</w:t>
      </w:r>
      <w:r w:rsidRPr="00462501">
        <w:rPr>
          <w:b/>
        </w:rPr>
        <w:t>.</w:t>
      </w:r>
      <w:r>
        <w:t xml:space="preserve"> Wörter wie „Wo“, „Wann“ und „Was“ </w:t>
      </w:r>
      <w:r w:rsidR="00D733E8">
        <w:t xml:space="preserve">werden </w:t>
      </w:r>
      <w:r>
        <w:t xml:space="preserve"> _______________________________</w:t>
      </w:r>
      <w:r w:rsidR="00D733E8">
        <w:t xml:space="preserve"> genannt. </w:t>
      </w:r>
    </w:p>
    <w:p w:rsidR="00DF5B37" w:rsidRDefault="00462501" w:rsidP="00462501">
      <w:pPr>
        <w:pStyle w:val="ArialText"/>
        <w:spacing w:line="360" w:lineRule="auto"/>
        <w:ind w:firstLine="0"/>
      </w:pPr>
      <w:r w:rsidRPr="00462501">
        <w:rPr>
          <w:b/>
        </w:rPr>
        <w:t>1b</w:t>
      </w:r>
      <w:r w:rsidR="00DF5B37" w:rsidRPr="00462501">
        <w:rPr>
          <w:b/>
        </w:rPr>
        <w:t>.</w:t>
      </w:r>
      <w:r w:rsidR="00DF5B37">
        <w:t xml:space="preserve"> Weitere W-Frage-Wörter sind _____________________________________________</w:t>
      </w:r>
    </w:p>
    <w:p w:rsidR="00DF5B37" w:rsidRDefault="00462501" w:rsidP="00462501">
      <w:pPr>
        <w:pStyle w:val="ArialText"/>
        <w:spacing w:line="360" w:lineRule="auto"/>
        <w:ind w:firstLine="0"/>
      </w:pPr>
      <w:r w:rsidRPr="00462501">
        <w:rPr>
          <w:b/>
        </w:rPr>
        <w:t>1c</w:t>
      </w:r>
      <w:r w:rsidR="00DF5B37" w:rsidRPr="00462501">
        <w:rPr>
          <w:b/>
        </w:rPr>
        <w:t>.</w:t>
      </w:r>
      <w:r w:rsidR="00DF5B37">
        <w:t xml:space="preserve"> Diese W-Frage-Wörter stehen am ______________________ des Satzes.</w:t>
      </w:r>
    </w:p>
    <w:p w:rsidR="00DF5B37" w:rsidRDefault="00462501" w:rsidP="00462501">
      <w:pPr>
        <w:pStyle w:val="ArialText"/>
        <w:spacing w:line="360" w:lineRule="auto"/>
        <w:ind w:firstLine="0"/>
      </w:pPr>
      <w:r w:rsidRPr="00462501">
        <w:rPr>
          <w:b/>
        </w:rPr>
        <w:t>1d</w:t>
      </w:r>
      <w:r w:rsidR="00DF5B37">
        <w:t xml:space="preserve">. Wenn </w:t>
      </w:r>
      <w:r w:rsidR="00D733E8">
        <w:t xml:space="preserve">du </w:t>
      </w:r>
      <w:r w:rsidR="00DF5B37">
        <w:t>eine Frage mit einem W-Frage-Wort bilde</w:t>
      </w:r>
      <w:r w:rsidR="00D733E8">
        <w:t>s</w:t>
      </w:r>
      <w:r w:rsidR="00DF5B37">
        <w:t>t, schreib</w:t>
      </w:r>
      <w:r w:rsidR="00D733E8">
        <w:t>s</w:t>
      </w:r>
      <w:r w:rsidR="00DF5B37">
        <w:t xml:space="preserve">t </w:t>
      </w:r>
      <w:r w:rsidR="00D733E8">
        <w:t xml:space="preserve">du </w:t>
      </w:r>
      <w:r w:rsidR="00DF5B37">
        <w:t>am Ende des Satzes ein ______________________________.</w:t>
      </w:r>
    </w:p>
    <w:p w:rsidR="00DF5B37" w:rsidRDefault="002900BF" w:rsidP="00462501">
      <w:pPr>
        <w:pStyle w:val="ArialText"/>
        <w:spacing w:line="360" w:lineRule="auto"/>
        <w:ind w:firstLine="0"/>
      </w:pPr>
      <w:r w:rsidRPr="002900BF">
        <w:rPr>
          <w:b/>
        </w:rPr>
        <w:t>1e</w:t>
      </w:r>
      <w:r w:rsidR="00DF5B37">
        <w:t xml:space="preserve">. </w:t>
      </w:r>
      <w:r w:rsidR="00D733E8">
        <w:t xml:space="preserve">Dieser </w:t>
      </w:r>
      <w:r w:rsidR="00DF5B37">
        <w:t>Satz</w:t>
      </w:r>
      <w:r w:rsidR="00D733E8">
        <w:t xml:space="preserve"> wird</w:t>
      </w:r>
      <w:r w:rsidR="00DF5B37">
        <w:t xml:space="preserve"> dann ______________</w:t>
      </w:r>
      <w:r w:rsidR="00D733E8">
        <w:t xml:space="preserve">_______________________ genannt. </w:t>
      </w:r>
    </w:p>
    <w:p w:rsidR="00DF5B37" w:rsidRDefault="00DF5B37" w:rsidP="00DF5B37">
      <w:pPr>
        <w:pStyle w:val="ArialText"/>
        <w:ind w:firstLine="0"/>
      </w:pPr>
    </w:p>
    <w:p w:rsidR="00DF5B37" w:rsidRPr="00462501" w:rsidRDefault="00DF5B37" w:rsidP="00DF5B37">
      <w:pPr>
        <w:pStyle w:val="ArialText"/>
        <w:ind w:firstLine="0"/>
        <w:rPr>
          <w:rFonts w:cs="Arial"/>
          <w:iCs/>
        </w:rPr>
      </w:pPr>
      <w:r w:rsidRPr="00462501">
        <w:rPr>
          <w:rFonts w:cs="Arial"/>
          <w:b/>
          <w:iCs/>
        </w:rPr>
        <w:t>Lückenwörter:</w:t>
      </w:r>
      <w:r w:rsidRPr="00462501">
        <w:rPr>
          <w:rFonts w:cs="Arial"/>
          <w:iCs/>
        </w:rPr>
        <w:t xml:space="preserve"> Fragesatz, </w:t>
      </w:r>
      <w:r w:rsidR="00572052">
        <w:rPr>
          <w:rFonts w:cs="Arial"/>
          <w:iCs/>
        </w:rPr>
        <w:t>Anfang</w:t>
      </w:r>
      <w:r w:rsidRPr="00462501">
        <w:rPr>
          <w:rFonts w:cs="Arial"/>
          <w:iCs/>
        </w:rPr>
        <w:t>, W-Frage-W</w:t>
      </w:r>
      <w:r w:rsidR="00794598">
        <w:rPr>
          <w:rFonts w:cs="Arial"/>
          <w:iCs/>
        </w:rPr>
        <w:t>ö</w:t>
      </w:r>
      <w:r w:rsidRPr="00462501">
        <w:rPr>
          <w:rFonts w:cs="Arial"/>
          <w:iCs/>
        </w:rPr>
        <w:t>rt</w:t>
      </w:r>
      <w:r w:rsidR="00794598">
        <w:rPr>
          <w:rFonts w:cs="Arial"/>
          <w:iCs/>
        </w:rPr>
        <w:t>er</w:t>
      </w:r>
      <w:r w:rsidRPr="00462501">
        <w:rPr>
          <w:rFonts w:cs="Arial"/>
          <w:iCs/>
        </w:rPr>
        <w:t>, Fragezeichen, Warum, Wie, Welche, Wer</w:t>
      </w:r>
    </w:p>
    <w:p w:rsidR="00DF5B37" w:rsidRPr="000B2F6C" w:rsidRDefault="00DF5B37" w:rsidP="00DF5B37">
      <w:pPr>
        <w:pStyle w:val="ArialText"/>
        <w:ind w:firstLine="0"/>
        <w:rPr>
          <w:b/>
        </w:rPr>
      </w:pPr>
      <w:r w:rsidRPr="00462501">
        <w:rPr>
          <w:rStyle w:val="TheSansZwischenberschriftZchn"/>
          <w:rFonts w:ascii="Arial" w:hAnsi="Arial" w:cs="Arial"/>
        </w:rPr>
        <w:t>Tipp:</w:t>
      </w:r>
      <w:r w:rsidRPr="00462501">
        <w:rPr>
          <w:rFonts w:cs="Arial"/>
        </w:rPr>
        <w:t xml:space="preserve"> Wenn du Hilfe brauchst</w:t>
      </w:r>
      <w:r>
        <w:t>, schau dir den oberen Satz nochmals an.</w:t>
      </w:r>
    </w:p>
    <w:p w:rsidR="00DF5B37" w:rsidRDefault="00DF5B37" w:rsidP="00DF5B37">
      <w:pPr>
        <w:pStyle w:val="TheSansText"/>
        <w:ind w:left="142" w:firstLine="0"/>
      </w:pPr>
    </w:p>
    <w:p w:rsidR="00462501" w:rsidRDefault="00462501" w:rsidP="00DF5B37">
      <w:pPr>
        <w:pStyle w:val="TheSansText"/>
        <w:ind w:left="142" w:firstLine="0"/>
      </w:pPr>
    </w:p>
    <w:p w:rsidR="00DF5B37" w:rsidRPr="00DF5B37" w:rsidRDefault="00DF5B37" w:rsidP="00DF5B37">
      <w:pPr>
        <w:pStyle w:val="ArialText"/>
        <w:ind w:firstLine="0"/>
        <w:rPr>
          <w:b/>
        </w:rPr>
      </w:pPr>
      <w:r w:rsidRPr="00DF5B37">
        <w:rPr>
          <w:b/>
        </w:rPr>
        <w:t>2. Erste Übung zu Fragesätzen mit W-Fragen</w:t>
      </w:r>
    </w:p>
    <w:p w:rsidR="00462501" w:rsidRDefault="00DF5B37" w:rsidP="00DF5B37">
      <w:pPr>
        <w:pStyle w:val="ArialText"/>
        <w:ind w:firstLine="0"/>
      </w:pPr>
      <w:r w:rsidRPr="0042567C">
        <w:t xml:space="preserve">Schneide die </w:t>
      </w:r>
      <w:r w:rsidR="00462501">
        <w:t xml:space="preserve">fett gedruckten </w:t>
      </w:r>
      <w:r w:rsidRPr="0042567C">
        <w:t>Begriffe aus, lege damit einen W-Fragesatz und klebe ihn in das freie Feld.</w:t>
      </w:r>
    </w:p>
    <w:p w:rsidR="00462501" w:rsidRPr="00462501" w:rsidRDefault="00462501" w:rsidP="00DF5B37">
      <w:pPr>
        <w:pStyle w:val="ArialText"/>
        <w:ind w:firstLine="0"/>
        <w:rPr>
          <w:b/>
          <w:sz w:val="32"/>
          <w:szCs w:val="32"/>
        </w:rPr>
      </w:pPr>
      <w:r w:rsidRPr="00462501">
        <w:rPr>
          <w:b/>
          <w:sz w:val="32"/>
          <w:szCs w:val="32"/>
        </w:rPr>
        <w:t>heißt</w:t>
      </w:r>
      <w:r w:rsidRPr="00462501">
        <w:rPr>
          <w:b/>
          <w:sz w:val="32"/>
          <w:szCs w:val="32"/>
        </w:rPr>
        <w:tab/>
        <w:t xml:space="preserve">Schule </w:t>
      </w:r>
      <w:r w:rsidRPr="00462501">
        <w:rPr>
          <w:b/>
          <w:sz w:val="32"/>
          <w:szCs w:val="32"/>
        </w:rPr>
        <w:tab/>
        <w:t xml:space="preserve">   ?    deine </w:t>
      </w:r>
      <w:r w:rsidRPr="00462501">
        <w:rPr>
          <w:b/>
          <w:sz w:val="32"/>
          <w:szCs w:val="32"/>
        </w:rPr>
        <w:tab/>
        <w:t xml:space="preserve">     Wie</w:t>
      </w:r>
    </w:p>
    <w:p w:rsidR="00DF5B37" w:rsidRDefault="00B45CEA" w:rsidP="00DF5B37">
      <w:pPr>
        <w:pStyle w:val="ArialText"/>
        <w:ind w:firstLine="0"/>
        <w:rPr>
          <w:u w:val="single"/>
        </w:rPr>
      </w:pPr>
      <w:r>
        <w:rPr>
          <w:noProof/>
          <w:u w:val="single"/>
        </w:rPr>
        <w:pict>
          <v:roundrect id="Abgerundetes Rechteck 9" o:spid="_x0000_s2050" style="position:absolute;left:0;text-align:left;margin-left:5.2pt;margin-top:7.85pt;width:480.45pt;height:32pt;z-index:251660288;visibility:visible;mso-height-relative:margin;v-text-anchor:middle" arcsize="5219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" fillcolor="white [3212]" strokecolor="#003480" strokeweight="2pt"/>
        </w:pict>
      </w:r>
    </w:p>
    <w:p w:rsidR="00DF5B37" w:rsidRDefault="00DF5B37" w:rsidP="00DF5B37">
      <w:pPr>
        <w:pStyle w:val="ArialText"/>
        <w:ind w:firstLine="0"/>
      </w:pPr>
      <w:r>
        <w:tab/>
      </w:r>
      <w:r>
        <w:tab/>
      </w:r>
    </w:p>
    <w:p w:rsidR="00DF5B37" w:rsidRDefault="00DF5B37" w:rsidP="00DF5B37">
      <w:pPr>
        <w:pStyle w:val="ArialText"/>
        <w:ind w:firstLine="0"/>
      </w:pPr>
    </w:p>
    <w:p w:rsidR="00DF5B37" w:rsidRPr="000B2F6C" w:rsidRDefault="00DF5B37" w:rsidP="00DF5B37">
      <w:pPr>
        <w:pStyle w:val="ArialText"/>
        <w:ind w:firstLine="0"/>
        <w:rPr>
          <w:b/>
        </w:rPr>
      </w:pPr>
      <w:r w:rsidRPr="004E159E">
        <w:rPr>
          <w:rStyle w:val="TheSansZwischenberschriftZchn"/>
          <w:rFonts w:cs="Arial"/>
        </w:rPr>
        <w:t>Tipp:</w:t>
      </w:r>
      <w:r>
        <w:t xml:space="preserve"> Wenn du unsicher bist, schau dir den oberen Satz nochmals an.</w:t>
      </w:r>
    </w:p>
    <w:p w:rsidR="00DF5B37" w:rsidRDefault="00DF5B37" w:rsidP="00DF5B37">
      <w:pPr>
        <w:pStyle w:val="ArialText"/>
        <w:ind w:firstLine="0"/>
      </w:pPr>
    </w:p>
    <w:p w:rsidR="00462501" w:rsidRDefault="00462501" w:rsidP="00DF5B37">
      <w:pPr>
        <w:pStyle w:val="ArialText"/>
        <w:ind w:firstLine="0"/>
      </w:pPr>
    </w:p>
    <w:p w:rsidR="00DF5B37" w:rsidRDefault="00DF5B37" w:rsidP="00DF5B37">
      <w:pPr>
        <w:pStyle w:val="ArialText"/>
        <w:ind w:firstLine="0"/>
      </w:pPr>
      <w:r w:rsidRPr="00DF5B37">
        <w:rPr>
          <w:b/>
        </w:rPr>
        <w:t>3.</w:t>
      </w:r>
      <w:r>
        <w:t xml:space="preserve"> </w:t>
      </w:r>
      <w:r w:rsidRPr="00DF5B37">
        <w:rPr>
          <w:b/>
        </w:rPr>
        <w:t>Weitere Übungen zu Fragesätzen mit W-Fragen</w:t>
      </w:r>
      <w:r>
        <w:t xml:space="preserve">      </w:t>
      </w:r>
    </w:p>
    <w:p w:rsidR="00DF5B37" w:rsidRDefault="00DF5B37" w:rsidP="00DF5B37">
      <w:pPr>
        <w:pStyle w:val="ArialText"/>
        <w:ind w:firstLine="0"/>
      </w:pPr>
      <w:r>
        <w:t>Lies dir die folgenden Sätze durch und bearbeite sie folgendermaßen:</w:t>
      </w:r>
    </w:p>
    <w:p w:rsidR="00DF5B37" w:rsidRDefault="00DF5B37" w:rsidP="00DF5B37">
      <w:pPr>
        <w:pStyle w:val="ArialText"/>
        <w:ind w:firstLine="0"/>
      </w:pPr>
      <w:r>
        <w:t>A: Unterstreiche</w:t>
      </w:r>
      <w:r w:rsidR="00572052">
        <w:t>/Markiere</w:t>
      </w:r>
      <w:r>
        <w:t xml:space="preserve"> das W-Frage-Wort grün.</w:t>
      </w:r>
    </w:p>
    <w:p w:rsidR="00DF5B37" w:rsidRDefault="00DF5B37" w:rsidP="00DF5B37">
      <w:pPr>
        <w:pStyle w:val="ArialText"/>
        <w:ind w:firstLine="0"/>
      </w:pPr>
      <w:r>
        <w:t>B: Setze am Ende des Fragesatzes ein Fragezeichen.</w:t>
      </w:r>
    </w:p>
    <w:p w:rsidR="00DF5B37" w:rsidRDefault="00DF5B37" w:rsidP="00DF5B37">
      <w:pPr>
        <w:pStyle w:val="ArialText"/>
        <w:ind w:firstLine="0"/>
      </w:pPr>
    </w:p>
    <w:p w:rsidR="00813A2B" w:rsidRDefault="00572052">
      <w:pPr>
        <w:pStyle w:val="ArialText"/>
        <w:ind w:left="284" w:firstLine="0"/>
      </w:pPr>
      <w:r>
        <w:t xml:space="preserve">1. </w:t>
      </w:r>
      <w:r w:rsidR="00DF5B37">
        <w:t>Wer unterrichtet das Fach Mathematik</w:t>
      </w:r>
    </w:p>
    <w:p w:rsidR="00813A2B" w:rsidRDefault="00572052">
      <w:pPr>
        <w:pStyle w:val="ArialText"/>
        <w:ind w:left="284" w:firstLine="0"/>
      </w:pPr>
      <w:r>
        <w:t xml:space="preserve">2. </w:t>
      </w:r>
      <w:r w:rsidR="00DF5B37">
        <w:t>Was spielen wir heute in der Pause</w:t>
      </w:r>
    </w:p>
    <w:p w:rsidR="00813A2B" w:rsidRDefault="00572052">
      <w:pPr>
        <w:pStyle w:val="ArialText"/>
        <w:ind w:left="284" w:firstLine="0"/>
      </w:pPr>
      <w:r>
        <w:t xml:space="preserve">3. </w:t>
      </w:r>
      <w:r w:rsidR="00DF5B37">
        <w:t>Wo ist die Tafel im Klassenraum</w:t>
      </w:r>
    </w:p>
    <w:p w:rsidR="00813A2B" w:rsidRDefault="00572052">
      <w:pPr>
        <w:pStyle w:val="ArialText"/>
        <w:ind w:left="284" w:firstLine="0"/>
      </w:pPr>
      <w:r>
        <w:t xml:space="preserve">4. </w:t>
      </w:r>
      <w:r w:rsidR="00DF5B37">
        <w:t>Wie groß ist das Fenster im Klassenraum</w:t>
      </w:r>
    </w:p>
    <w:p w:rsidR="00DF5B37" w:rsidRDefault="00DF5B37" w:rsidP="00DF5B37">
      <w:pPr>
        <w:pStyle w:val="ArialText"/>
        <w:ind w:firstLine="0"/>
      </w:pPr>
    </w:p>
    <w:p w:rsidR="00462501" w:rsidRDefault="00462501" w:rsidP="00DF5B37">
      <w:pPr>
        <w:pStyle w:val="ArialText"/>
        <w:ind w:firstLine="0"/>
      </w:pPr>
    </w:p>
    <w:p w:rsidR="00DF5B37" w:rsidRDefault="00DF5B37" w:rsidP="00DF5B37">
      <w:pPr>
        <w:pStyle w:val="ArialText"/>
        <w:ind w:firstLine="0"/>
      </w:pPr>
      <w:r w:rsidRPr="00DF5B37">
        <w:rPr>
          <w:b/>
        </w:rPr>
        <w:t>4. Eigene Fragesätze mit W-Fragen</w:t>
      </w:r>
      <w:r>
        <w:t xml:space="preserve">      </w:t>
      </w:r>
    </w:p>
    <w:p w:rsidR="003A7C35" w:rsidRPr="003A7C35" w:rsidRDefault="00DF5B37" w:rsidP="00D733E8">
      <w:pPr>
        <w:pStyle w:val="ArialText"/>
        <w:ind w:firstLine="0"/>
      </w:pPr>
      <w:r>
        <w:t>Erfinde deine eigenen W-Fragesätze und schreibe sie auf die Rückseite des Blattes. Wie viele findest du? Wichtig: Achte darauf, am Ende des Satzes ein Fragezeichen zu setzen!</w:t>
      </w:r>
      <w:r>
        <w:rPr>
          <w:sz w:val="36"/>
          <w:szCs w:val="36"/>
        </w:rPr>
        <w:t xml:space="preserve">             </w:t>
      </w:r>
      <w:r w:rsidRPr="00F53EE7">
        <w:rPr>
          <w:sz w:val="36"/>
          <w:szCs w:val="36"/>
        </w:rPr>
        <w:tab/>
      </w:r>
    </w:p>
    <w:sectPr w:rsidR="003A7C35" w:rsidRPr="003A7C35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B5129" w:rsidRDefault="00DB5129" w:rsidP="003A7C35">
      <w:pPr>
        <w:spacing w:after="0" w:line="240" w:lineRule="auto"/>
      </w:pPr>
      <w:r>
        <w:separator/>
      </w:r>
    </w:p>
  </w:endnote>
  <w:endnote w:type="continuationSeparator" w:id="0">
    <w:p w:rsidR="00DB5129" w:rsidRDefault="00DB5129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F365BE">
    <w:pPr>
      <w:spacing w:after="0" w:line="259" w:lineRule="auto"/>
      <w:ind w:left="0" w:right="3826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 202</w: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  <w:r w:rsidR="00E57AD3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   Illustration: </w:t>
    </w:r>
    <w:proofErr w:type="spellStart"/>
    <w:r w:rsidR="00E57AD3">
      <w:rPr>
        <w:rFonts w:ascii="Arial" w:eastAsia="TheSans C5 Plain" w:hAnsi="Arial" w:cs="Arial"/>
        <w:bCs/>
        <w:color w:val="909191"/>
        <w:sz w:val="18"/>
        <w:szCs w:val="18"/>
      </w:rPr>
      <w:t>Colourbox</w:t>
    </w:r>
    <w:proofErr w:type="spellEnd"/>
    <w:r w:rsidR="00F365BE">
      <w:rPr>
        <w:rFonts w:ascii="Arial" w:eastAsia="TheSans C5 Plain" w:hAnsi="Arial" w:cs="Arial"/>
        <w:bCs/>
        <w:color w:val="909191"/>
        <w:sz w:val="18"/>
        <w:szCs w:val="18"/>
      </w:rPr>
      <w:t xml:space="preserve">, </w:t>
    </w:r>
    <w:r w:rsidR="00F365BE" w:rsidRPr="00F365BE">
      <w:rPr>
        <w:rFonts w:ascii="Arial" w:eastAsia="TheSans C5 Plain" w:hAnsi="Arial" w:cs="Arial"/>
        <w:bCs/>
        <w:color w:val="909191"/>
        <w:sz w:val="18"/>
        <w:szCs w:val="18"/>
      </w:rPr>
      <w:t xml:space="preserve">Ania </w:t>
    </w:r>
    <w:proofErr w:type="spellStart"/>
    <w:r w:rsidR="00F365BE" w:rsidRPr="00F365BE">
      <w:rPr>
        <w:rFonts w:ascii="Arial" w:eastAsia="TheSans C5 Plain" w:hAnsi="Arial" w:cs="Arial"/>
        <w:bCs/>
        <w:color w:val="909191"/>
        <w:sz w:val="18"/>
        <w:szCs w:val="18"/>
      </w:rPr>
      <w:t>Velichkovsky</w:t>
    </w:r>
    <w:proofErr w:type="spellEnd"/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B5129" w:rsidRDefault="00DB5129" w:rsidP="003A7C35">
      <w:pPr>
        <w:spacing w:after="0" w:line="240" w:lineRule="auto"/>
      </w:pPr>
      <w:r>
        <w:separator/>
      </w:r>
    </w:p>
  </w:footnote>
  <w:footnote w:type="continuationSeparator" w:id="0">
    <w:p w:rsidR="00DB5129" w:rsidRDefault="00DB5129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97172E" w:rsidP="00E12E7A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3899535</wp:posOffset>
          </wp:positionH>
          <wp:positionV relativeFrom="paragraph">
            <wp:posOffset>-393065</wp:posOffset>
          </wp:positionV>
          <wp:extent cx="581025" cy="571500"/>
          <wp:effectExtent l="19050" t="0" r="9525" b="0"/>
          <wp:wrapTight wrapText="bothSides">
            <wp:wrapPolygon edited="0">
              <wp:start x="-708" y="0"/>
              <wp:lineTo x="-708" y="20880"/>
              <wp:lineTo x="21954" y="20880"/>
              <wp:lineTo x="21954" y="0"/>
              <wp:lineTo x="-708" y="0"/>
            </wp:wrapPolygon>
          </wp:wrapTight>
          <wp:docPr id="4" name="Grafik 3" descr="ohne-punkt-und-komm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hne-punkt-und-komma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81025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B45CEA" w:rsidRPr="00B45CEA">
      <w:rPr>
        <w:rFonts w:ascii="Calibri" w:eastAsia="Calibri" w:hAnsi="Calibri" w:cs="Calibri"/>
        <w:noProof/>
        <w:sz w:val="20"/>
        <w:szCs w:val="20"/>
      </w:rPr>
      <w:pict>
        <v:rect id="Rechteck 5" o:spid="_x0000_s1026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462501">
      <w:rPr>
        <w:sz w:val="20"/>
        <w:szCs w:val="20"/>
      </w:rPr>
      <w:t>2</w:t>
    </w:r>
    <w:r w:rsidR="00685FD6" w:rsidRPr="002D4E32">
      <w:rPr>
        <w:sz w:val="20"/>
        <w:szCs w:val="20"/>
      </w:rPr>
      <w:t>:</w:t>
    </w:r>
    <w:r w:rsidR="005F30A1">
      <w:rPr>
        <w:sz w:val="20"/>
        <w:szCs w:val="20"/>
      </w:rPr>
      <w:t>Frage</w:t>
    </w:r>
    <w:r w:rsidR="00DF5B37">
      <w:rPr>
        <w:sz w:val="20"/>
        <w:szCs w:val="20"/>
      </w:rPr>
      <w:t>sätze mit W-Fragen</w:t>
    </w:r>
  </w:p>
  <w:p w:rsidR="00685FD6" w:rsidRPr="00000978" w:rsidRDefault="00B45CEA" w:rsidP="00685FD6">
    <w:pPr>
      <w:pStyle w:val="KeinLeerraum"/>
      <w:ind w:left="142"/>
      <w:rPr>
        <w:color w:val="909191"/>
        <w:sz w:val="16"/>
        <w:szCs w:val="16"/>
      </w:rPr>
    </w:pPr>
    <w:r w:rsidRPr="00B45CEA">
      <w:rPr>
        <w:noProof/>
      </w:rPr>
      <w:pict>
        <v:shape id="Shape 32" o:spid="_x0000_s1027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97172E" w:rsidP="00685FD6">
    <w:pPr>
      <w:pStyle w:val="ArialBeschreibunggrau"/>
      <w:ind w:firstLine="132"/>
    </w:pPr>
    <w:r>
      <w:t xml:space="preserve">Ohne Punkt </w:t>
    </w:r>
    <w:r w:rsidR="005A0AEB">
      <w:t>&amp;</w:t>
    </w:r>
    <w:r w:rsidR="00AF290B">
      <w:t xml:space="preserve"> </w:t>
    </w:r>
    <w:r>
      <w:t xml:space="preserve">Komma </w:t>
    </w:r>
    <w:r>
      <w:rPr>
        <w:rFonts w:ascii="TheSans C5 ExtraBold" w:hAnsi="TheSans C5 ExtraBold"/>
      </w:rPr>
      <w:t>⋅</w:t>
    </w:r>
    <w:r>
      <w:t xml:space="preserve"> Das Lernspiel zur Zeichensetzung</w:t>
    </w:r>
  </w:p>
  <w:p w:rsidR="00685FD6" w:rsidRPr="0097172E" w:rsidRDefault="00B45CEA" w:rsidP="00685FD6">
    <w:pPr>
      <w:pStyle w:val="ArialBeschreibunggrau"/>
      <w:ind w:firstLine="132"/>
      <w:rPr>
        <w:rFonts w:cs="Arial"/>
      </w:rPr>
    </w:pPr>
    <w:hyperlink r:id="rId5" w:tgtFrame="_blank" w:history="1">
      <w:r w:rsidR="0097172E">
        <w:rPr>
          <w:rStyle w:val="Hyperlink"/>
          <w:rFonts w:eastAsiaTheme="minorHAnsi" w:cs="Arial"/>
        </w:rPr>
        <w:t>www.planet-schule.de/x/kommaspiel</w:t>
      </w:r>
    </w:hyperlink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C83C60"/>
    <w:multiLevelType w:val="hybridMultilevel"/>
    <w:tmpl w:val="F6908428"/>
    <w:lvl w:ilvl="0" w:tplc="A9E41BC0">
      <w:start w:val="1"/>
      <w:numFmt w:val="decimal"/>
      <w:lvlText w:val="%1."/>
      <w:lvlJc w:val="left"/>
      <w:pPr>
        <w:ind w:left="106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782" w:hanging="360"/>
      </w:pPr>
    </w:lvl>
    <w:lvl w:ilvl="2" w:tplc="0407001B" w:tentative="1">
      <w:start w:val="1"/>
      <w:numFmt w:val="lowerRoman"/>
      <w:lvlText w:val="%3."/>
      <w:lvlJc w:val="right"/>
      <w:pPr>
        <w:ind w:left="2502" w:hanging="180"/>
      </w:pPr>
    </w:lvl>
    <w:lvl w:ilvl="3" w:tplc="0407000F" w:tentative="1">
      <w:start w:val="1"/>
      <w:numFmt w:val="decimal"/>
      <w:lvlText w:val="%4."/>
      <w:lvlJc w:val="left"/>
      <w:pPr>
        <w:ind w:left="3222" w:hanging="360"/>
      </w:pPr>
    </w:lvl>
    <w:lvl w:ilvl="4" w:tplc="04070019" w:tentative="1">
      <w:start w:val="1"/>
      <w:numFmt w:val="lowerLetter"/>
      <w:lvlText w:val="%5."/>
      <w:lvlJc w:val="left"/>
      <w:pPr>
        <w:ind w:left="3942" w:hanging="360"/>
      </w:pPr>
    </w:lvl>
    <w:lvl w:ilvl="5" w:tplc="0407001B" w:tentative="1">
      <w:start w:val="1"/>
      <w:numFmt w:val="lowerRoman"/>
      <w:lvlText w:val="%6."/>
      <w:lvlJc w:val="right"/>
      <w:pPr>
        <w:ind w:left="4662" w:hanging="180"/>
      </w:pPr>
    </w:lvl>
    <w:lvl w:ilvl="6" w:tplc="0407000F" w:tentative="1">
      <w:start w:val="1"/>
      <w:numFmt w:val="decimal"/>
      <w:lvlText w:val="%7."/>
      <w:lvlJc w:val="left"/>
      <w:pPr>
        <w:ind w:left="5382" w:hanging="360"/>
      </w:pPr>
    </w:lvl>
    <w:lvl w:ilvl="7" w:tplc="04070019" w:tentative="1">
      <w:start w:val="1"/>
      <w:numFmt w:val="lowerLetter"/>
      <w:lvlText w:val="%8."/>
      <w:lvlJc w:val="left"/>
      <w:pPr>
        <w:ind w:left="6102" w:hanging="360"/>
      </w:pPr>
    </w:lvl>
    <w:lvl w:ilvl="8" w:tplc="0407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1">
    <w:nsid w:val="46B97463"/>
    <w:multiLevelType w:val="hybridMultilevel"/>
    <w:tmpl w:val="7826BEA2"/>
    <w:lvl w:ilvl="0" w:tplc="FDB4931E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2">
    <w:nsid w:val="51B425D8"/>
    <w:multiLevelType w:val="hybridMultilevel"/>
    <w:tmpl w:val="44807828"/>
    <w:lvl w:ilvl="0" w:tplc="9F56137E">
      <w:start w:val="1"/>
      <w:numFmt w:val="decimal"/>
      <w:lvlText w:val="%1."/>
      <w:lvlJc w:val="left"/>
      <w:pPr>
        <w:ind w:left="106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782" w:hanging="360"/>
      </w:pPr>
    </w:lvl>
    <w:lvl w:ilvl="2" w:tplc="0407001B" w:tentative="1">
      <w:start w:val="1"/>
      <w:numFmt w:val="lowerRoman"/>
      <w:lvlText w:val="%3."/>
      <w:lvlJc w:val="right"/>
      <w:pPr>
        <w:ind w:left="2502" w:hanging="180"/>
      </w:pPr>
    </w:lvl>
    <w:lvl w:ilvl="3" w:tplc="0407000F" w:tentative="1">
      <w:start w:val="1"/>
      <w:numFmt w:val="decimal"/>
      <w:lvlText w:val="%4."/>
      <w:lvlJc w:val="left"/>
      <w:pPr>
        <w:ind w:left="3222" w:hanging="360"/>
      </w:pPr>
    </w:lvl>
    <w:lvl w:ilvl="4" w:tplc="04070019" w:tentative="1">
      <w:start w:val="1"/>
      <w:numFmt w:val="lowerLetter"/>
      <w:lvlText w:val="%5."/>
      <w:lvlJc w:val="left"/>
      <w:pPr>
        <w:ind w:left="3942" w:hanging="360"/>
      </w:pPr>
    </w:lvl>
    <w:lvl w:ilvl="5" w:tplc="0407001B" w:tentative="1">
      <w:start w:val="1"/>
      <w:numFmt w:val="lowerRoman"/>
      <w:lvlText w:val="%6."/>
      <w:lvlJc w:val="right"/>
      <w:pPr>
        <w:ind w:left="4662" w:hanging="180"/>
      </w:pPr>
    </w:lvl>
    <w:lvl w:ilvl="6" w:tplc="0407000F" w:tentative="1">
      <w:start w:val="1"/>
      <w:numFmt w:val="decimal"/>
      <w:lvlText w:val="%7."/>
      <w:lvlJc w:val="left"/>
      <w:pPr>
        <w:ind w:left="5382" w:hanging="360"/>
      </w:pPr>
    </w:lvl>
    <w:lvl w:ilvl="7" w:tplc="04070019" w:tentative="1">
      <w:start w:val="1"/>
      <w:numFmt w:val="lowerLetter"/>
      <w:lvlText w:val="%8."/>
      <w:lvlJc w:val="left"/>
      <w:pPr>
        <w:ind w:left="6102" w:hanging="360"/>
      </w:pPr>
    </w:lvl>
    <w:lvl w:ilvl="8" w:tplc="0407001B" w:tentative="1">
      <w:start w:val="1"/>
      <w:numFmt w:val="lowerRoman"/>
      <w:lvlText w:val="%9."/>
      <w:lvlJc w:val="right"/>
      <w:pPr>
        <w:ind w:left="6822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6626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D531C0"/>
    <w:rsid w:val="000327E5"/>
    <w:rsid w:val="000C5BEC"/>
    <w:rsid w:val="000E4287"/>
    <w:rsid w:val="001272C0"/>
    <w:rsid w:val="001773CA"/>
    <w:rsid w:val="00200DF4"/>
    <w:rsid w:val="002337E0"/>
    <w:rsid w:val="00234356"/>
    <w:rsid w:val="00243FCE"/>
    <w:rsid w:val="00256CE4"/>
    <w:rsid w:val="00281DDB"/>
    <w:rsid w:val="002900BF"/>
    <w:rsid w:val="00304980"/>
    <w:rsid w:val="00335E90"/>
    <w:rsid w:val="003A7C35"/>
    <w:rsid w:val="00462501"/>
    <w:rsid w:val="00462615"/>
    <w:rsid w:val="0052199E"/>
    <w:rsid w:val="005562ED"/>
    <w:rsid w:val="00560917"/>
    <w:rsid w:val="00562C33"/>
    <w:rsid w:val="00563095"/>
    <w:rsid w:val="00572052"/>
    <w:rsid w:val="00574F3D"/>
    <w:rsid w:val="005A0AEB"/>
    <w:rsid w:val="005F30A1"/>
    <w:rsid w:val="0060637E"/>
    <w:rsid w:val="00663FD2"/>
    <w:rsid w:val="00671B31"/>
    <w:rsid w:val="00680DB2"/>
    <w:rsid w:val="00685FD6"/>
    <w:rsid w:val="006F2769"/>
    <w:rsid w:val="007066BF"/>
    <w:rsid w:val="00751706"/>
    <w:rsid w:val="00794598"/>
    <w:rsid w:val="007B436A"/>
    <w:rsid w:val="007D648B"/>
    <w:rsid w:val="00813A2B"/>
    <w:rsid w:val="00834399"/>
    <w:rsid w:val="00850793"/>
    <w:rsid w:val="008A284F"/>
    <w:rsid w:val="008B0864"/>
    <w:rsid w:val="008C5CBF"/>
    <w:rsid w:val="0097172E"/>
    <w:rsid w:val="009A6B5B"/>
    <w:rsid w:val="00A454D8"/>
    <w:rsid w:val="00A46C99"/>
    <w:rsid w:val="00AA60EB"/>
    <w:rsid w:val="00AC3DF5"/>
    <w:rsid w:val="00AC4C3F"/>
    <w:rsid w:val="00AF290B"/>
    <w:rsid w:val="00B14FC7"/>
    <w:rsid w:val="00B45CEA"/>
    <w:rsid w:val="00B63612"/>
    <w:rsid w:val="00B933C3"/>
    <w:rsid w:val="00C111CB"/>
    <w:rsid w:val="00C16D73"/>
    <w:rsid w:val="00C7294E"/>
    <w:rsid w:val="00C928E6"/>
    <w:rsid w:val="00CF08A5"/>
    <w:rsid w:val="00D531C0"/>
    <w:rsid w:val="00D733E8"/>
    <w:rsid w:val="00D9275D"/>
    <w:rsid w:val="00DB5129"/>
    <w:rsid w:val="00DF5B37"/>
    <w:rsid w:val="00E12E7A"/>
    <w:rsid w:val="00E246FD"/>
    <w:rsid w:val="00E44737"/>
    <w:rsid w:val="00E57AD3"/>
    <w:rsid w:val="00EF1738"/>
    <w:rsid w:val="00F22DF2"/>
    <w:rsid w:val="00F314D4"/>
    <w:rsid w:val="00F365BE"/>
    <w:rsid w:val="00F567D9"/>
    <w:rsid w:val="00F750E7"/>
    <w:rsid w:val="00F92F02"/>
    <w:rsid w:val="00FE4AB0"/>
    <w:rsid w:val="00FF24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character" w:styleId="Hyperlink">
    <w:name w:val="Hyperlink"/>
    <w:uiPriority w:val="99"/>
    <w:unhideWhenUsed/>
    <w:rsid w:val="0097172E"/>
    <w:rPr>
      <w:color w:val="0000FF"/>
      <w:u w:val="single"/>
    </w:rPr>
  </w:style>
  <w:style w:type="character" w:styleId="BesuchterHyperlink">
    <w:name w:val="FollowedHyperlink"/>
    <w:basedOn w:val="Absatz-Standardschriftart"/>
    <w:uiPriority w:val="99"/>
    <w:semiHidden/>
    <w:unhideWhenUsed/>
    <w:rsid w:val="0097172E"/>
    <w:rPr>
      <w:color w:val="800080" w:themeColor="followedHyperlink"/>
      <w:u w:val="single"/>
    </w:rPr>
  </w:style>
  <w:style w:type="table" w:styleId="Tabellengitternetz">
    <w:name w:val="Table Grid"/>
    <w:basedOn w:val="NormaleTabelle"/>
    <w:uiPriority w:val="59"/>
    <w:rsid w:val="00E12E7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s://www.planet-schule.de/x/kommaspiel" TargetMode="External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231</Words>
  <Characters>1459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Ohne Punkt &amp; Komma ⋅ Das Lernspiel zur Zeichensetzung</dc:title>
  <dc:creator>planet schule</dc:creator>
  <cp:lastModifiedBy>Martina Frietsch</cp:lastModifiedBy>
  <cp:revision>14</cp:revision>
  <dcterms:created xsi:type="dcterms:W3CDTF">2025-10-10T09:18:00Z</dcterms:created>
  <dcterms:modified xsi:type="dcterms:W3CDTF">2025-10-27T09:38:00Z</dcterms:modified>
</cp:coreProperties>
</file>