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560917" w:rsidP="00560917">
      <w:pPr>
        <w:pStyle w:val="ArialTitelgrau"/>
        <w:ind w:firstLine="142"/>
        <w:rPr>
          <w:sz w:val="20"/>
          <w:szCs w:val="20"/>
        </w:rPr>
      </w:pPr>
    </w:p>
    <w:p w:rsidR="003C4304" w:rsidRDefault="003C4304" w:rsidP="00560917">
      <w:pPr>
        <w:pStyle w:val="ArialTitelgrau"/>
        <w:ind w:firstLine="142"/>
        <w:rPr>
          <w:sz w:val="20"/>
          <w:szCs w:val="20"/>
        </w:rPr>
      </w:pPr>
    </w:p>
    <w:p w:rsidR="008730A1" w:rsidRDefault="00657AB4" w:rsidP="00CC359C">
      <w:pPr>
        <w:pStyle w:val="Arialberschrift"/>
        <w:rPr>
          <w:color w:val="003480"/>
        </w:rPr>
      </w:pPr>
      <w:r>
        <w:rPr>
          <w:color w:val="003480"/>
        </w:rPr>
        <w:t>D</w:t>
      </w:r>
      <w:r w:rsidR="00CC359C">
        <w:rPr>
          <w:color w:val="003480"/>
        </w:rPr>
        <w:t xml:space="preserve">ie Libelle </w:t>
      </w:r>
    </w:p>
    <w:p w:rsidR="00CC359C" w:rsidRDefault="00DF4A04" w:rsidP="00CC359C">
      <w:pPr>
        <w:pStyle w:val="Arialberschrift"/>
        <w:rPr>
          <w:b w:val="0"/>
          <w:color w:val="003480"/>
          <w:sz w:val="20"/>
          <w:szCs w:val="20"/>
        </w:rPr>
      </w:pPr>
      <w:r>
        <w:rPr>
          <w:b w:val="0"/>
          <w:color w:val="003480"/>
          <w:sz w:val="20"/>
          <w:szCs w:val="20"/>
        </w:rPr>
        <w:t>Film Min. 01:53-03:27</w:t>
      </w:r>
    </w:p>
    <w:p w:rsidR="00DF4A04" w:rsidRPr="00DF4A04" w:rsidRDefault="00DF4A04" w:rsidP="00CC359C">
      <w:pPr>
        <w:pStyle w:val="Arialberschrift"/>
        <w:rPr>
          <w:b w:val="0"/>
          <w:color w:val="003480"/>
          <w:sz w:val="20"/>
          <w:szCs w:val="20"/>
        </w:rPr>
      </w:pPr>
    </w:p>
    <w:p w:rsidR="00CC359C" w:rsidRDefault="00731689" w:rsidP="00400512">
      <w:pPr>
        <w:spacing w:line="259" w:lineRule="auto"/>
        <w:ind w:left="142" w:right="5102"/>
        <w:rPr>
          <w:rFonts w:cs="Arial"/>
          <w:color w:val="003480"/>
          <w:sz w:val="20"/>
          <w:szCs w:val="20"/>
        </w:rPr>
      </w:pPr>
      <w:r w:rsidRPr="00731689">
        <w:rPr>
          <w:noProof/>
          <w:color w:val="00348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left:0;text-align:left;margin-left:231.3pt;margin-top:1.45pt;width:249.5pt;height:147.35pt;z-index:251661312" strokecolor="#003480">
            <v:textbox>
              <w:txbxContent>
                <w:p w:rsidR="00CC359C" w:rsidRDefault="00CC359C"/>
              </w:txbxContent>
            </v:textbox>
          </v:shape>
        </w:pict>
      </w:r>
      <w:r w:rsidR="00CC359C" w:rsidRPr="00CC359C">
        <w:rPr>
          <w:b/>
          <w:bCs/>
          <w:color w:val="003480"/>
          <w:sz w:val="20"/>
          <w:szCs w:val="20"/>
        </w:rPr>
        <w:t>1.</w:t>
      </w:r>
      <w:r w:rsidR="00CC359C" w:rsidRPr="00CC359C">
        <w:rPr>
          <w:rFonts w:cs="Arial"/>
          <w:color w:val="003480"/>
          <w:sz w:val="20"/>
          <w:szCs w:val="20"/>
        </w:rPr>
        <w:t xml:space="preserve"> </w:t>
      </w:r>
      <w:r w:rsidR="00CC359C">
        <w:rPr>
          <w:rFonts w:cs="Arial"/>
          <w:color w:val="003480"/>
          <w:sz w:val="20"/>
          <w:szCs w:val="20"/>
        </w:rPr>
        <w:t xml:space="preserve">Libellen haben einen besonderen Flugapparat. Suche dir ein </w:t>
      </w:r>
      <w:r w:rsidR="00400512">
        <w:rPr>
          <w:rFonts w:cs="Arial"/>
          <w:color w:val="003480"/>
          <w:sz w:val="20"/>
          <w:szCs w:val="20"/>
        </w:rPr>
        <w:t>Foto</w:t>
      </w:r>
      <w:r w:rsidR="00CC359C">
        <w:rPr>
          <w:rFonts w:cs="Arial"/>
          <w:color w:val="003480"/>
          <w:sz w:val="20"/>
          <w:szCs w:val="20"/>
        </w:rPr>
        <w:t xml:space="preserve"> einer Libelle (am besten von oben gesehen) und zeichne sie. </w:t>
      </w:r>
    </w:p>
    <w:p w:rsidR="00400512" w:rsidRDefault="00400512" w:rsidP="00CC359C">
      <w:pPr>
        <w:spacing w:line="259" w:lineRule="auto"/>
        <w:ind w:left="142" w:right="5952"/>
        <w:rPr>
          <w:rFonts w:cs="Arial"/>
          <w:color w:val="003480"/>
          <w:sz w:val="20"/>
          <w:szCs w:val="20"/>
        </w:rPr>
      </w:pPr>
    </w:p>
    <w:p w:rsidR="00400512" w:rsidRDefault="00400512" w:rsidP="00CC359C">
      <w:pPr>
        <w:spacing w:line="259" w:lineRule="auto"/>
        <w:ind w:left="142" w:right="5952"/>
        <w:rPr>
          <w:rFonts w:cs="Arial"/>
          <w:color w:val="003480"/>
          <w:sz w:val="20"/>
          <w:szCs w:val="20"/>
        </w:rPr>
      </w:pPr>
    </w:p>
    <w:p w:rsidR="00CC359C" w:rsidRDefault="00CC359C" w:rsidP="00CC359C">
      <w:pPr>
        <w:spacing w:line="259" w:lineRule="auto"/>
        <w:ind w:left="142"/>
        <w:rPr>
          <w:rFonts w:cs="Arial"/>
          <w:color w:val="003480"/>
          <w:sz w:val="20"/>
          <w:szCs w:val="20"/>
        </w:rPr>
      </w:pPr>
    </w:p>
    <w:p w:rsidR="00CC359C" w:rsidRDefault="00CC359C" w:rsidP="00CC359C">
      <w:pPr>
        <w:spacing w:line="259" w:lineRule="auto"/>
        <w:ind w:left="142"/>
        <w:rPr>
          <w:rFonts w:cs="Arial"/>
          <w:color w:val="003480"/>
          <w:sz w:val="20"/>
          <w:szCs w:val="20"/>
        </w:rPr>
      </w:pPr>
    </w:p>
    <w:p w:rsidR="00400512" w:rsidRDefault="00400512" w:rsidP="00CC359C">
      <w:pPr>
        <w:spacing w:line="259" w:lineRule="auto"/>
        <w:ind w:left="142"/>
        <w:rPr>
          <w:rFonts w:cs="Arial"/>
          <w:color w:val="003480"/>
          <w:sz w:val="20"/>
          <w:szCs w:val="20"/>
        </w:rPr>
      </w:pPr>
    </w:p>
    <w:p w:rsidR="00CC359C" w:rsidRDefault="00CC359C" w:rsidP="00CC359C">
      <w:pPr>
        <w:spacing w:line="259" w:lineRule="auto"/>
        <w:ind w:left="142"/>
        <w:rPr>
          <w:rFonts w:cs="Arial"/>
          <w:color w:val="003480"/>
          <w:sz w:val="20"/>
          <w:szCs w:val="20"/>
        </w:rPr>
      </w:pPr>
    </w:p>
    <w:p w:rsidR="00CC359C" w:rsidRDefault="00CC359C" w:rsidP="00CC359C">
      <w:pPr>
        <w:spacing w:line="259" w:lineRule="auto"/>
        <w:ind w:left="142"/>
        <w:rPr>
          <w:rFonts w:cs="Arial"/>
          <w:color w:val="003480"/>
          <w:sz w:val="20"/>
          <w:szCs w:val="20"/>
        </w:rPr>
      </w:pPr>
    </w:p>
    <w:p w:rsidR="00CC359C" w:rsidRDefault="00CC359C" w:rsidP="00CC359C">
      <w:pPr>
        <w:spacing w:line="259" w:lineRule="auto"/>
        <w:ind w:left="142"/>
        <w:rPr>
          <w:rFonts w:cs="Arial"/>
          <w:color w:val="003480"/>
          <w:sz w:val="20"/>
          <w:szCs w:val="20"/>
        </w:rPr>
      </w:pPr>
    </w:p>
    <w:p w:rsidR="00CC359C" w:rsidRDefault="00CC359C" w:rsidP="00CC359C">
      <w:pPr>
        <w:spacing w:line="259" w:lineRule="auto"/>
        <w:ind w:left="142"/>
        <w:rPr>
          <w:rFonts w:cs="Arial"/>
          <w:color w:val="003480"/>
          <w:sz w:val="20"/>
          <w:szCs w:val="20"/>
        </w:rPr>
      </w:pPr>
    </w:p>
    <w:p w:rsidR="00CC359C" w:rsidRPr="00CC359C" w:rsidRDefault="00CC359C" w:rsidP="00CC359C">
      <w:pPr>
        <w:ind w:left="142"/>
        <w:rPr>
          <w:rFonts w:cs="Arial"/>
          <w:color w:val="003480"/>
        </w:rPr>
      </w:pPr>
    </w:p>
    <w:p w:rsidR="00CC359C" w:rsidRPr="00CC359C" w:rsidRDefault="00CC359C" w:rsidP="00CC359C">
      <w:pPr>
        <w:ind w:left="142"/>
        <w:rPr>
          <w:b/>
          <w:color w:val="003480"/>
          <w:sz w:val="20"/>
          <w:szCs w:val="20"/>
        </w:rPr>
      </w:pPr>
      <w:r w:rsidRPr="00CC359C">
        <w:rPr>
          <w:b/>
          <w:color w:val="003480"/>
          <w:sz w:val="20"/>
          <w:szCs w:val="20"/>
        </w:rPr>
        <w:t>2.</w:t>
      </w:r>
      <w:r w:rsidRPr="00CC359C">
        <w:rPr>
          <w:rFonts w:cs="Arial"/>
          <w:color w:val="003480"/>
          <w:sz w:val="20"/>
          <w:szCs w:val="20"/>
        </w:rPr>
        <w:t xml:space="preserve"> Wie jagen Libellen ihre Beute?</w:t>
      </w:r>
      <w:r w:rsidR="00305ACD">
        <w:rPr>
          <w:rFonts w:cs="Arial"/>
          <w:color w:val="003480"/>
          <w:sz w:val="20"/>
          <w:szCs w:val="20"/>
        </w:rPr>
        <w:t xml:space="preserve"> </w:t>
      </w:r>
      <w:r w:rsidR="00400512">
        <w:rPr>
          <w:rFonts w:cs="Arial"/>
          <w:color w:val="003480"/>
          <w:sz w:val="20"/>
          <w:szCs w:val="20"/>
        </w:rPr>
        <w:t>Beschreibe.</w:t>
      </w:r>
    </w:p>
    <w:p w:rsidR="00CC359C" w:rsidRPr="00CC359C" w:rsidRDefault="00CC359C" w:rsidP="00CC359C">
      <w:pPr>
        <w:ind w:left="142"/>
        <w:rPr>
          <w:b/>
          <w:color w:val="003480"/>
          <w:sz w:val="20"/>
          <w:szCs w:val="20"/>
        </w:rPr>
      </w:pPr>
    </w:p>
    <w:p w:rsidR="00CC359C" w:rsidRPr="00CC359C" w:rsidRDefault="00CC359C" w:rsidP="00CC359C">
      <w:pPr>
        <w:spacing w:line="360" w:lineRule="auto"/>
        <w:ind w:left="142"/>
        <w:rPr>
          <w:color w:val="003480"/>
        </w:rPr>
      </w:pPr>
      <w:r w:rsidRPr="00CC359C">
        <w:rPr>
          <w:color w:val="003480"/>
        </w:rPr>
        <w:t>______________________________________________________________________________</w:t>
      </w:r>
    </w:p>
    <w:p w:rsidR="00CC359C" w:rsidRPr="00CC359C" w:rsidRDefault="00CC359C" w:rsidP="00CC359C">
      <w:pPr>
        <w:spacing w:line="360" w:lineRule="auto"/>
        <w:ind w:left="142"/>
        <w:rPr>
          <w:color w:val="003480"/>
        </w:rPr>
      </w:pPr>
      <w:r w:rsidRPr="00CC359C">
        <w:rPr>
          <w:color w:val="003480"/>
        </w:rPr>
        <w:t>______________________________________________________________________________</w:t>
      </w:r>
    </w:p>
    <w:p w:rsidR="00CC359C" w:rsidRPr="00CC359C" w:rsidRDefault="00CC359C" w:rsidP="00CC359C">
      <w:pPr>
        <w:spacing w:line="360" w:lineRule="auto"/>
        <w:ind w:left="142"/>
        <w:rPr>
          <w:color w:val="003480"/>
        </w:rPr>
      </w:pPr>
      <w:r w:rsidRPr="00CC359C">
        <w:rPr>
          <w:color w:val="003480"/>
        </w:rPr>
        <w:t>______________________________________________________________________________</w:t>
      </w:r>
    </w:p>
    <w:p w:rsidR="00CC359C" w:rsidRPr="00CC359C" w:rsidRDefault="00CC359C" w:rsidP="00CC359C">
      <w:pPr>
        <w:spacing w:line="360" w:lineRule="auto"/>
        <w:ind w:left="142"/>
        <w:rPr>
          <w:color w:val="003480"/>
        </w:rPr>
      </w:pPr>
      <w:r w:rsidRPr="00CC359C">
        <w:rPr>
          <w:color w:val="003480"/>
        </w:rPr>
        <w:t>______________________________________________________________________________</w:t>
      </w:r>
    </w:p>
    <w:p w:rsidR="00CC359C" w:rsidRPr="00CC359C" w:rsidRDefault="00CC359C" w:rsidP="00CC359C">
      <w:pPr>
        <w:ind w:left="142"/>
        <w:rPr>
          <w:b/>
          <w:color w:val="003480"/>
          <w:sz w:val="20"/>
          <w:szCs w:val="20"/>
        </w:rPr>
      </w:pPr>
    </w:p>
    <w:p w:rsidR="00CC359C" w:rsidRPr="00CC359C" w:rsidRDefault="00CC359C" w:rsidP="00CC359C">
      <w:pPr>
        <w:ind w:left="142"/>
        <w:rPr>
          <w:b/>
          <w:color w:val="003480"/>
          <w:sz w:val="20"/>
          <w:szCs w:val="20"/>
        </w:rPr>
      </w:pPr>
      <w:r w:rsidRPr="00CC359C">
        <w:rPr>
          <w:b/>
          <w:color w:val="003480"/>
          <w:sz w:val="20"/>
          <w:szCs w:val="20"/>
        </w:rPr>
        <w:t>3.</w:t>
      </w:r>
      <w:r w:rsidRPr="00CC359C">
        <w:rPr>
          <w:rFonts w:cs="Arial"/>
          <w:color w:val="003480"/>
          <w:sz w:val="20"/>
          <w:szCs w:val="20"/>
        </w:rPr>
        <w:t xml:space="preserve"> Die ausgewachsenen Libellen sind geschickte Jäger der Lüfte. Und auch ihre Larven sind erfolgreiche Räuber. Wo und wie leben und jagen die Libellenlarven?</w:t>
      </w:r>
    </w:p>
    <w:p w:rsidR="00CC359C" w:rsidRPr="00CC359C" w:rsidRDefault="00CC359C" w:rsidP="00CC359C">
      <w:pPr>
        <w:ind w:left="142"/>
        <w:rPr>
          <w:b/>
          <w:color w:val="003480"/>
          <w:sz w:val="20"/>
          <w:szCs w:val="20"/>
        </w:rPr>
      </w:pPr>
    </w:p>
    <w:p w:rsidR="00CC359C" w:rsidRPr="00CC359C" w:rsidRDefault="00CC359C" w:rsidP="00CC359C">
      <w:pPr>
        <w:spacing w:line="360" w:lineRule="auto"/>
        <w:ind w:left="142"/>
        <w:rPr>
          <w:color w:val="003480"/>
        </w:rPr>
      </w:pPr>
      <w:r w:rsidRPr="00CC359C">
        <w:rPr>
          <w:color w:val="003480"/>
        </w:rPr>
        <w:t>______________________________________________________________________________</w:t>
      </w:r>
    </w:p>
    <w:p w:rsidR="00CC359C" w:rsidRPr="00CC359C" w:rsidRDefault="00CC359C" w:rsidP="00CC359C">
      <w:pPr>
        <w:spacing w:line="360" w:lineRule="auto"/>
        <w:ind w:left="142"/>
        <w:rPr>
          <w:color w:val="003480"/>
        </w:rPr>
      </w:pPr>
      <w:r w:rsidRPr="00CC359C">
        <w:rPr>
          <w:color w:val="003480"/>
        </w:rPr>
        <w:t>______________________________________________________________________________</w:t>
      </w:r>
    </w:p>
    <w:p w:rsidR="00CC359C" w:rsidRPr="00CC359C" w:rsidRDefault="00CC359C" w:rsidP="00CC359C">
      <w:pPr>
        <w:spacing w:line="360" w:lineRule="auto"/>
        <w:ind w:left="142"/>
        <w:rPr>
          <w:color w:val="003480"/>
        </w:rPr>
      </w:pPr>
      <w:r w:rsidRPr="00CC359C">
        <w:rPr>
          <w:color w:val="003480"/>
        </w:rPr>
        <w:t>______________________________________________________________________________</w:t>
      </w:r>
    </w:p>
    <w:p w:rsidR="00CC359C" w:rsidRPr="00CC359C" w:rsidRDefault="00CC359C" w:rsidP="00CC359C">
      <w:pPr>
        <w:spacing w:line="360" w:lineRule="auto"/>
        <w:ind w:left="142"/>
        <w:rPr>
          <w:color w:val="003480"/>
        </w:rPr>
      </w:pPr>
      <w:r w:rsidRPr="00CC359C">
        <w:rPr>
          <w:color w:val="003480"/>
        </w:rPr>
        <w:t>______________________________________________________________________________</w:t>
      </w:r>
    </w:p>
    <w:p w:rsidR="00CC359C" w:rsidRPr="00CC359C" w:rsidRDefault="00CC359C" w:rsidP="00CC359C">
      <w:pPr>
        <w:spacing w:line="360" w:lineRule="auto"/>
        <w:ind w:left="142"/>
        <w:rPr>
          <w:color w:val="003480"/>
        </w:rPr>
      </w:pPr>
      <w:r w:rsidRPr="00CC359C">
        <w:rPr>
          <w:color w:val="003480"/>
        </w:rPr>
        <w:t>______________________________________________________________________________</w:t>
      </w:r>
    </w:p>
    <w:p w:rsidR="00CC359C" w:rsidRPr="00CC359C" w:rsidRDefault="00CC359C" w:rsidP="00CC359C">
      <w:pPr>
        <w:ind w:left="142"/>
        <w:rPr>
          <w:b/>
          <w:color w:val="003480"/>
          <w:sz w:val="20"/>
          <w:szCs w:val="20"/>
        </w:rPr>
      </w:pPr>
    </w:p>
    <w:p w:rsidR="00CC359C" w:rsidRPr="00CC359C" w:rsidRDefault="00CC359C" w:rsidP="00CC359C">
      <w:pPr>
        <w:ind w:left="142"/>
        <w:rPr>
          <w:b/>
          <w:color w:val="003480"/>
          <w:sz w:val="20"/>
          <w:szCs w:val="20"/>
        </w:rPr>
      </w:pPr>
      <w:r w:rsidRPr="00CC359C">
        <w:rPr>
          <w:b/>
          <w:color w:val="003480"/>
          <w:sz w:val="20"/>
          <w:szCs w:val="20"/>
        </w:rPr>
        <w:t xml:space="preserve">4. </w:t>
      </w:r>
      <w:r w:rsidRPr="00CC359C">
        <w:rPr>
          <w:rFonts w:cs="Arial"/>
          <w:color w:val="003480"/>
          <w:sz w:val="20"/>
          <w:szCs w:val="20"/>
        </w:rPr>
        <w:t>Haben Libellen einen Stachel? Sind sie gefährlich für die Menschen? Recherchiert im Internet.</w:t>
      </w:r>
    </w:p>
    <w:p w:rsidR="00CC359C" w:rsidRDefault="00CC359C" w:rsidP="00CC359C">
      <w:pPr>
        <w:ind w:left="142"/>
        <w:rPr>
          <w:b/>
          <w:color w:val="003480"/>
          <w:sz w:val="20"/>
          <w:szCs w:val="20"/>
        </w:rPr>
      </w:pPr>
    </w:p>
    <w:p w:rsidR="00400512" w:rsidRPr="00CC359C" w:rsidRDefault="00400512" w:rsidP="00400512">
      <w:pPr>
        <w:spacing w:line="360" w:lineRule="auto"/>
        <w:ind w:left="142"/>
        <w:rPr>
          <w:color w:val="003480"/>
        </w:rPr>
      </w:pPr>
      <w:r w:rsidRPr="00CC359C">
        <w:rPr>
          <w:color w:val="003480"/>
        </w:rPr>
        <w:t>______________________________________________________________________________</w:t>
      </w:r>
    </w:p>
    <w:p w:rsidR="00CC359C" w:rsidRPr="00CC359C" w:rsidRDefault="00CC359C" w:rsidP="00CC359C">
      <w:pPr>
        <w:ind w:left="142"/>
        <w:rPr>
          <w:b/>
          <w:color w:val="003480"/>
          <w:sz w:val="20"/>
          <w:szCs w:val="20"/>
        </w:rPr>
      </w:pPr>
    </w:p>
    <w:p w:rsidR="00CC359C" w:rsidRPr="00CC359C" w:rsidRDefault="00CC359C" w:rsidP="00CC359C">
      <w:pPr>
        <w:ind w:left="142"/>
        <w:rPr>
          <w:b/>
          <w:color w:val="003480"/>
          <w:sz w:val="20"/>
          <w:szCs w:val="20"/>
        </w:rPr>
      </w:pPr>
      <w:r w:rsidRPr="00CC359C">
        <w:rPr>
          <w:b/>
          <w:color w:val="003480"/>
          <w:sz w:val="20"/>
          <w:szCs w:val="20"/>
        </w:rPr>
        <w:t xml:space="preserve">5. </w:t>
      </w:r>
      <w:r w:rsidRPr="00CC359C">
        <w:rPr>
          <w:rFonts w:cs="Arial"/>
          <w:color w:val="003480"/>
          <w:sz w:val="20"/>
          <w:szCs w:val="20"/>
        </w:rPr>
        <w:t>Warum sind Libellen ausgesprochene Flugkünstler? Recherchiert im Internet.</w:t>
      </w:r>
    </w:p>
    <w:p w:rsidR="00CC359C" w:rsidRDefault="00CC359C" w:rsidP="00CC359C">
      <w:pPr>
        <w:ind w:left="142"/>
        <w:rPr>
          <w:b/>
          <w:sz w:val="20"/>
          <w:szCs w:val="20"/>
        </w:rPr>
      </w:pPr>
    </w:p>
    <w:p w:rsidR="00657AB4" w:rsidRPr="00657AB4" w:rsidRDefault="00657AB4" w:rsidP="00CC359C">
      <w:pPr>
        <w:pBdr>
          <w:top w:val="single" w:sz="4" w:space="1" w:color="003480"/>
          <w:left w:val="single" w:sz="4" w:space="1" w:color="003480"/>
          <w:bottom w:val="single" w:sz="4" w:space="1" w:color="003480"/>
          <w:right w:val="single" w:sz="4" w:space="4" w:color="003480"/>
        </w:pBdr>
        <w:spacing w:line="360" w:lineRule="auto"/>
        <w:ind w:left="142"/>
        <w:rPr>
          <w:color w:val="003480"/>
        </w:rPr>
      </w:pPr>
      <w:r>
        <w:rPr>
          <w:color w:val="003480"/>
        </w:rPr>
        <w:t xml:space="preserve">Meine Notizen: </w:t>
      </w:r>
      <w:r w:rsidRPr="00657AB4">
        <w:rPr>
          <w:color w:val="003480"/>
        </w:rPr>
        <w:t>______________________________________________________________________________</w:t>
      </w:r>
    </w:p>
    <w:p w:rsidR="00657AB4" w:rsidRPr="00657AB4" w:rsidRDefault="00657AB4" w:rsidP="00CC359C">
      <w:pPr>
        <w:pBdr>
          <w:top w:val="single" w:sz="4" w:space="1" w:color="003480"/>
          <w:left w:val="single" w:sz="4" w:space="1" w:color="003480"/>
          <w:bottom w:val="single" w:sz="4" w:space="1" w:color="003480"/>
          <w:right w:val="single" w:sz="4" w:space="4" w:color="003480"/>
        </w:pBdr>
        <w:spacing w:line="360" w:lineRule="auto"/>
        <w:ind w:left="142"/>
        <w:rPr>
          <w:color w:val="003480"/>
        </w:rPr>
      </w:pPr>
      <w:r w:rsidRPr="00657AB4">
        <w:rPr>
          <w:color w:val="003480"/>
        </w:rPr>
        <w:t>______________________________________________________________________________</w:t>
      </w:r>
    </w:p>
    <w:p w:rsidR="00657AB4" w:rsidRPr="00657AB4" w:rsidRDefault="00657AB4" w:rsidP="00CC359C">
      <w:pPr>
        <w:pBdr>
          <w:top w:val="single" w:sz="4" w:space="1" w:color="003480"/>
          <w:left w:val="single" w:sz="4" w:space="1" w:color="003480"/>
          <w:bottom w:val="single" w:sz="4" w:space="1" w:color="003480"/>
          <w:right w:val="single" w:sz="4" w:space="4" w:color="003480"/>
        </w:pBdr>
        <w:spacing w:line="360" w:lineRule="auto"/>
        <w:ind w:left="142"/>
        <w:rPr>
          <w:color w:val="003480"/>
        </w:rPr>
      </w:pPr>
      <w:r w:rsidRPr="00657AB4">
        <w:rPr>
          <w:color w:val="003480"/>
        </w:rPr>
        <w:t>______________________________________________________________________________</w:t>
      </w:r>
    </w:p>
    <w:p w:rsidR="00657AB4" w:rsidRPr="00657AB4" w:rsidRDefault="00657AB4" w:rsidP="00CC359C">
      <w:pPr>
        <w:pBdr>
          <w:top w:val="single" w:sz="4" w:space="1" w:color="003480"/>
          <w:left w:val="single" w:sz="4" w:space="1" w:color="003480"/>
          <w:bottom w:val="single" w:sz="4" w:space="1" w:color="003480"/>
          <w:right w:val="single" w:sz="4" w:space="4" w:color="003480"/>
        </w:pBdr>
        <w:spacing w:line="360" w:lineRule="auto"/>
        <w:ind w:left="142"/>
        <w:rPr>
          <w:color w:val="003480"/>
        </w:rPr>
      </w:pPr>
      <w:r w:rsidRPr="00657AB4">
        <w:rPr>
          <w:color w:val="003480"/>
        </w:rPr>
        <w:t>______________________________________________________________________________</w:t>
      </w:r>
    </w:p>
    <w:p w:rsidR="00865D5C" w:rsidRPr="00657AB4" w:rsidRDefault="00865D5C" w:rsidP="00CC359C">
      <w:pPr>
        <w:pBdr>
          <w:top w:val="single" w:sz="4" w:space="1" w:color="003480"/>
          <w:left w:val="single" w:sz="4" w:space="1" w:color="003480"/>
          <w:bottom w:val="single" w:sz="4" w:space="1" w:color="003480"/>
          <w:right w:val="single" w:sz="4" w:space="4" w:color="003480"/>
        </w:pBdr>
        <w:spacing w:line="360" w:lineRule="auto"/>
        <w:ind w:left="142"/>
        <w:rPr>
          <w:color w:val="003480"/>
        </w:rPr>
      </w:pPr>
      <w:r w:rsidRPr="00657AB4">
        <w:rPr>
          <w:color w:val="003480"/>
        </w:rPr>
        <w:t>______________________________________________________________________________</w:t>
      </w:r>
    </w:p>
    <w:sectPr w:rsidR="00865D5C" w:rsidRPr="00657AB4" w:rsidSect="00560917">
      <w:headerReference w:type="default" r:id="rId6"/>
      <w:footerReference w:type="default" r:id="rId7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94D04" w:rsidRDefault="00F94D04" w:rsidP="003A7C35">
      <w:r>
        <w:separator/>
      </w:r>
    </w:p>
  </w:endnote>
  <w:endnote w:type="continuationSeparator" w:id="0">
    <w:p w:rsidR="00F94D04" w:rsidRDefault="00F94D04" w:rsidP="003A7C3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 Neue">
    <w:altName w:val="Corbel"/>
    <w:charset w:val="00"/>
    <w:family w:val="auto"/>
    <w:pitch w:val="variable"/>
    <w:sig w:usb0="00000003" w:usb1="500079DB" w:usb2="0000001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line="259" w:lineRule="auto"/>
      <w:ind w:right="8750"/>
      <w:rPr>
        <w:rFonts w:ascii="TheSans C5 Plain" w:eastAsia="TheSans C5 Plain" w:hAnsi="TheSans C5 Plain" w:cs="TheSans C5 Plain"/>
        <w:bCs/>
        <w:color w:val="909191"/>
      </w:rPr>
    </w:pPr>
    <w:r>
      <w:rPr>
        <w:rFonts w:eastAsia="TheSans C5 Plain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eastAsia="TheSans C5 Plain" w:cs="Arial"/>
        <w:bCs/>
        <w:color w:val="909191"/>
        <w:sz w:val="18"/>
        <w:szCs w:val="18"/>
      </w:rPr>
      <w:t>©</w:t>
    </w:r>
    <w:r w:rsidR="00731689" w:rsidRPr="00731689">
      <w:rPr>
        <w:rFonts w:eastAsia="TheSans C5 Plain" w:cs="Arial"/>
        <w:b/>
        <w:noProof/>
        <w:color w:val="909191"/>
        <w:sz w:val="18"/>
        <w:szCs w:val="18"/>
      </w:rPr>
      <w:pict>
        <v:rect id="_x0000_s3075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cs="Arial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cs="Arial"/>
                      </w:rPr>
                    </w:pPr>
                    <w:r>
                      <w:rPr>
                        <w:rFonts w:cs="Arial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eastAsia="TheSans C5 Plain" w:cs="Arial"/>
        <w:bCs/>
        <w:color w:val="909191"/>
        <w:sz w:val="18"/>
        <w:szCs w:val="18"/>
      </w:rPr>
      <w:t xml:space="preserve"> 202</w:t>
    </w:r>
    <w:r>
      <w:rPr>
        <w:rFonts w:eastAsia="TheSans C5 Plain" w:cs="Arial"/>
        <w:bCs/>
        <w:color w:val="909191"/>
        <w:sz w:val="18"/>
        <w:szCs w:val="18"/>
      </w:rPr>
      <w:t>4</w:t>
    </w:r>
    <w:r w:rsidR="00731689" w:rsidRPr="00731689">
      <w:rPr>
        <w:rFonts w:ascii="TheSans C5 Plain" w:eastAsia="TheSans C5 Plain" w:hAnsi="TheSans C5 Plain" w:cs="TheSans C5 Plain"/>
        <w:b/>
        <w:noProof/>
        <w:color w:val="909191"/>
      </w:rPr>
      <w:pict>
        <v:rect id="_x0000_s3076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cs="Arial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cs="Arial"/>
                      </w:rPr>
                    </w:pPr>
                    <w:r>
                      <w:rPr>
                        <w:rFonts w:cs="Arial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731689" w:rsidRPr="00731689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3073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cs="Arial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cs="Arial"/>
                      </w:rPr>
                    </w:pPr>
                    <w:r>
                      <w:rPr>
                        <w:rFonts w:cs="Arial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94D04" w:rsidRDefault="00F94D04" w:rsidP="003A7C35">
      <w:r>
        <w:separator/>
      </w:r>
    </w:p>
  </w:footnote>
  <w:footnote w:type="continuationSeparator" w:id="0">
    <w:p w:rsidR="00F94D04" w:rsidRDefault="00F94D04" w:rsidP="003A7C3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C43D81" w:rsidP="00C43D81">
    <w:pPr>
      <w:pStyle w:val="ArialTitelgrau"/>
      <w:ind w:firstLine="142"/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4032885</wp:posOffset>
          </wp:positionH>
          <wp:positionV relativeFrom="paragraph">
            <wp:posOffset>-374015</wp:posOffset>
          </wp:positionV>
          <wp:extent cx="542925" cy="542925"/>
          <wp:effectExtent l="19050" t="0" r="9525" b="0"/>
          <wp:wrapTight wrapText="bothSides">
            <wp:wrapPolygon edited="0">
              <wp:start x="-758" y="0"/>
              <wp:lineTo x="-758" y="21221"/>
              <wp:lineTo x="21979" y="21221"/>
              <wp:lineTo x="21979" y="0"/>
              <wp:lineTo x="-758" y="0"/>
            </wp:wrapPolygon>
          </wp:wrapTight>
          <wp:docPr id="5" name="Grafik 4" descr="qr_faszination-insekten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_faszination-insekten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42925" cy="5429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731689" w:rsidRPr="00731689">
      <w:rPr>
        <w:rFonts w:ascii="Calibri" w:eastAsia="Calibri" w:hAnsi="Calibri" w:cs="Calibri"/>
        <w:noProof/>
        <w:sz w:val="20"/>
        <w:szCs w:val="20"/>
      </w:rPr>
      <w:pict>
        <v:rect id="Rechteck 12" o:spid="_x0000_s3078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  <a:ext uri="{96DAC541-7B7A-43D3-8B79-37D633B846F1}">
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1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4236E8">
      <w:rPr>
        <w:sz w:val="20"/>
        <w:szCs w:val="20"/>
      </w:rPr>
      <w:t>5</w:t>
    </w:r>
    <w:r w:rsidR="00685FD6" w:rsidRPr="002D4E32">
      <w:rPr>
        <w:sz w:val="20"/>
        <w:szCs w:val="20"/>
      </w:rPr>
      <w:t xml:space="preserve">: </w:t>
    </w:r>
    <w:r w:rsidR="003B1426">
      <w:rPr>
        <w:sz w:val="20"/>
        <w:szCs w:val="20"/>
      </w:rPr>
      <w:t>D</w:t>
    </w:r>
    <w:r w:rsidR="00CC359C">
      <w:rPr>
        <w:sz w:val="20"/>
        <w:szCs w:val="20"/>
      </w:rPr>
      <w:t xml:space="preserve">ie Libelle </w:t>
    </w:r>
  </w:p>
  <w:p w:rsidR="00685FD6" w:rsidRPr="00000978" w:rsidRDefault="00731689" w:rsidP="00685FD6">
    <w:pPr>
      <w:pStyle w:val="KeinLeerraum"/>
      <w:ind w:left="142"/>
      <w:rPr>
        <w:color w:val="909191"/>
        <w:sz w:val="16"/>
        <w:szCs w:val="16"/>
      </w:rPr>
    </w:pPr>
    <w:r w:rsidRPr="00731689">
      <w:rPr>
        <w:noProof/>
      </w:rPr>
      <w:pict>
        <v:shape id="Shape 32" o:spid="_x0000_s3079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<v:stroke miterlimit="1" joinstyle="miter"/>
          <v:formulas/>
          <v:path arrowok="t" o:connecttype="segments" textboxrect="0,0,4545000,0"/>
        </v:shape>
      </w:pict>
    </w:r>
  </w:p>
  <w:p w:rsidR="00685FD6" w:rsidRDefault="00C16015" w:rsidP="00685FD6">
    <w:pPr>
      <w:pStyle w:val="ArialBeschreibunggrau"/>
      <w:ind w:firstLine="132"/>
    </w:pPr>
    <w:r>
      <w:t>Faszination Insekten</w:t>
    </w:r>
  </w:p>
  <w:p w:rsidR="00C43D81" w:rsidRDefault="00C43D81" w:rsidP="00685FD6">
    <w:pPr>
      <w:pStyle w:val="ArialBeschreibunggrau"/>
      <w:ind w:firstLine="132"/>
      <w:rPr>
        <w:szCs w:val="16"/>
      </w:rPr>
    </w:pPr>
    <w:r w:rsidRPr="00252E03">
      <w:t>planet-schule.de/x/wissen-</w:t>
    </w:r>
    <w:proofErr w:type="spellStart"/>
    <w:r w:rsidRPr="00252E03">
      <w:t>insekten</w:t>
    </w:r>
    <w:proofErr w:type="spellEnd"/>
    <w:r>
      <w:rPr>
        <w:szCs w:val="16"/>
      </w:rPr>
      <w:t xml:space="preserve"> </w:t>
    </w:r>
  </w:p>
  <w:p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:rsidR="00685FD6" w:rsidRDefault="00685FD6">
    <w:pPr>
      <w:pStyle w:val="Kopfzeil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4578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C43D81"/>
    <w:rsid w:val="000C5BEC"/>
    <w:rsid w:val="001578E5"/>
    <w:rsid w:val="001773CA"/>
    <w:rsid w:val="001A386C"/>
    <w:rsid w:val="001B24FE"/>
    <w:rsid w:val="00200DF4"/>
    <w:rsid w:val="00266684"/>
    <w:rsid w:val="0026750D"/>
    <w:rsid w:val="00281DDB"/>
    <w:rsid w:val="0029080E"/>
    <w:rsid w:val="002917A0"/>
    <w:rsid w:val="00305ACD"/>
    <w:rsid w:val="00335E90"/>
    <w:rsid w:val="003A7C35"/>
    <w:rsid w:val="003B1426"/>
    <w:rsid w:val="003C4304"/>
    <w:rsid w:val="00400512"/>
    <w:rsid w:val="004236E8"/>
    <w:rsid w:val="00462615"/>
    <w:rsid w:val="00470440"/>
    <w:rsid w:val="00492E8C"/>
    <w:rsid w:val="00506E59"/>
    <w:rsid w:val="00560917"/>
    <w:rsid w:val="0060637E"/>
    <w:rsid w:val="00611876"/>
    <w:rsid w:val="00657AB4"/>
    <w:rsid w:val="00685FD6"/>
    <w:rsid w:val="006F2769"/>
    <w:rsid w:val="00711E31"/>
    <w:rsid w:val="00731689"/>
    <w:rsid w:val="00786177"/>
    <w:rsid w:val="00865D5C"/>
    <w:rsid w:val="008730A1"/>
    <w:rsid w:val="008A0FD5"/>
    <w:rsid w:val="008B0864"/>
    <w:rsid w:val="008C5CBF"/>
    <w:rsid w:val="008D72FF"/>
    <w:rsid w:val="00A32BFD"/>
    <w:rsid w:val="00A95B04"/>
    <w:rsid w:val="00AA60EB"/>
    <w:rsid w:val="00AE4B85"/>
    <w:rsid w:val="00B72348"/>
    <w:rsid w:val="00B75F84"/>
    <w:rsid w:val="00B933C3"/>
    <w:rsid w:val="00C111CB"/>
    <w:rsid w:val="00C16015"/>
    <w:rsid w:val="00C16D65"/>
    <w:rsid w:val="00C43D81"/>
    <w:rsid w:val="00CA39EE"/>
    <w:rsid w:val="00CC359C"/>
    <w:rsid w:val="00CF08A5"/>
    <w:rsid w:val="00D60E5C"/>
    <w:rsid w:val="00DB7CD3"/>
    <w:rsid w:val="00DF4A04"/>
    <w:rsid w:val="00F31DD0"/>
    <w:rsid w:val="00F32D17"/>
    <w:rsid w:val="00F742D0"/>
    <w:rsid w:val="00F94D04"/>
    <w:rsid w:val="00FE4A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C43D81"/>
    <w:pPr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rPr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line="265" w:lineRule="auto"/>
    </w:pPr>
    <w:rPr>
      <w:color w:val="80808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i/>
      <w:iCs/>
    </w:rPr>
  </w:style>
  <w:style w:type="paragraph" w:styleId="Kopfzeile">
    <w:name w:val="header"/>
    <w:basedOn w:val="Standard"/>
    <w:link w:val="KopfzeileZchn"/>
    <w:uiPriority w:val="99"/>
    <w:semiHidden/>
    <w:unhideWhenUsed/>
    <w:rsid w:val="003A7C3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nhideWhenUsed/>
    <w:rsid w:val="003A7C3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paragraph" w:customStyle="1" w:styleId="Text">
    <w:name w:val="Text"/>
    <w:rsid w:val="00C43D81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 Neue" w:eastAsia="Arial Unicode MS" w:hAnsi="Helvetica Neue" w:cs="Arial Unicode MS"/>
      <w:color w:val="000000"/>
      <w:bdr w:val="nil"/>
      <w:lang w:eastAsia="de-DE"/>
    </w:rPr>
  </w:style>
  <w:style w:type="paragraph" w:customStyle="1" w:styleId="Tabellenstil2">
    <w:name w:val="Tabellenstil 2"/>
    <w:rsid w:val="00C43D81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 Neue" w:eastAsia="Helvetica Neue" w:hAnsi="Helvetica Neue" w:cs="Helvetica Neue"/>
      <w:color w:val="000000"/>
      <w:sz w:val="20"/>
      <w:szCs w:val="20"/>
      <w:bdr w:val="nil"/>
      <w:lang w:eastAsia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12" Type="http://schemas.openxmlformats.org/officeDocument/2006/relationships/image" Target="media/image4.sv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4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2024_arbeitsblatt.dotx</Template>
  <TotalTime>0</TotalTime>
  <Pages>1</Pages>
  <Words>241</Words>
  <Characters>1522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Faszination Insekten</dc:title>
  <dc:creator>SWR planet schule</dc:creator>
  <cp:lastModifiedBy>Martina Frietsch</cp:lastModifiedBy>
  <cp:revision>6</cp:revision>
  <dcterms:created xsi:type="dcterms:W3CDTF">2024-11-15T21:38:00Z</dcterms:created>
  <dcterms:modified xsi:type="dcterms:W3CDTF">2024-11-18T12:37:00Z</dcterms:modified>
</cp:coreProperties>
</file>