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3C4304" w:rsidRDefault="003C4304" w:rsidP="00560917">
      <w:pPr>
        <w:pStyle w:val="ArialTitelgrau"/>
        <w:ind w:firstLine="142"/>
        <w:rPr>
          <w:sz w:val="20"/>
          <w:szCs w:val="20"/>
        </w:rPr>
      </w:pPr>
    </w:p>
    <w:p w:rsidR="00560917" w:rsidRDefault="00166506" w:rsidP="003B1426">
      <w:pPr>
        <w:pStyle w:val="Arialberschrift"/>
      </w:pPr>
      <w:r>
        <w:rPr>
          <w:noProof/>
          <w:color w:val="00348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5023485</wp:posOffset>
            </wp:positionH>
            <wp:positionV relativeFrom="paragraph">
              <wp:posOffset>22225</wp:posOffset>
            </wp:positionV>
            <wp:extent cx="1165225" cy="922020"/>
            <wp:effectExtent l="19050" t="0" r="0" b="0"/>
            <wp:wrapTight wrapText="bothSides">
              <wp:wrapPolygon edited="0">
                <wp:start x="-353" y="0"/>
                <wp:lineTo x="-353" y="20975"/>
                <wp:lineTo x="21541" y="20975"/>
                <wp:lineTo x="21541" y="0"/>
                <wp:lineTo x="-353" y="0"/>
              </wp:wrapPolygon>
            </wp:wrapTight>
            <wp:docPr id="4" name="Grafik 3" descr="004_ameisenloewe00060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_ameisenloewe00060cmyk.jpg"/>
                    <pic:cNvPicPr/>
                  </pic:nvPicPr>
                  <pic:blipFill>
                    <a:blip r:embed="rId6" cstate="print"/>
                    <a:srcRect r="28477"/>
                    <a:stretch>
                      <a:fillRect/>
                    </a:stretch>
                  </pic:blipFill>
                  <pic:spPr>
                    <a:xfrm>
                      <a:off x="0" y="0"/>
                      <a:ext cx="1165225" cy="922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31DD0">
        <w:rPr>
          <w:color w:val="003480"/>
        </w:rPr>
        <w:t>D</w:t>
      </w:r>
      <w:r w:rsidR="003B1426">
        <w:rPr>
          <w:color w:val="003480"/>
        </w:rPr>
        <w:t>er Ameisenlöwe</w:t>
      </w:r>
    </w:p>
    <w:p w:rsidR="008730A1" w:rsidRDefault="00CB054D" w:rsidP="00CF08A5">
      <w:pPr>
        <w:pStyle w:val="TheSansText"/>
        <w:ind w:left="142"/>
        <w:rPr>
          <w:color w:val="003480"/>
        </w:rPr>
      </w:pPr>
      <w:r>
        <w:rPr>
          <w:color w:val="003480"/>
        </w:rPr>
        <w:t>Film Min. 00:00-01:52</w:t>
      </w:r>
    </w:p>
    <w:p w:rsidR="00CB054D" w:rsidRPr="00CB054D" w:rsidRDefault="00CB054D" w:rsidP="00CF08A5">
      <w:pPr>
        <w:pStyle w:val="TheSansText"/>
        <w:ind w:left="142"/>
        <w:rPr>
          <w:color w:val="003480"/>
        </w:rPr>
      </w:pP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  <w:r w:rsidRPr="003B1426">
        <w:rPr>
          <w:b/>
          <w:color w:val="003480"/>
          <w:sz w:val="20"/>
          <w:szCs w:val="20"/>
        </w:rPr>
        <w:t xml:space="preserve">1. </w:t>
      </w:r>
      <w:r w:rsidRPr="003B1426">
        <w:rPr>
          <w:rFonts w:cs="Arial"/>
          <w:color w:val="003480"/>
          <w:sz w:val="20"/>
          <w:szCs w:val="20"/>
        </w:rPr>
        <w:t>Wo kann man einen Ameisenlöwen finden?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ind w:left="142"/>
        <w:rPr>
          <w:rFonts w:cs="Arial"/>
          <w:color w:val="003480"/>
          <w:sz w:val="20"/>
          <w:szCs w:val="20"/>
        </w:rPr>
      </w:pPr>
      <w:r w:rsidRPr="003B1426">
        <w:rPr>
          <w:b/>
          <w:color w:val="003480"/>
          <w:sz w:val="20"/>
          <w:szCs w:val="20"/>
        </w:rPr>
        <w:t xml:space="preserve">2. </w:t>
      </w:r>
      <w:r w:rsidRPr="003B1426">
        <w:rPr>
          <w:rFonts w:cs="Arial"/>
          <w:color w:val="003480"/>
          <w:sz w:val="20"/>
          <w:szCs w:val="20"/>
        </w:rPr>
        <w:t>Wie fängt ein hungriger Ameisenlöwe seine Beute? Beschreibe.</w:t>
      </w:r>
    </w:p>
    <w:p w:rsidR="003B1426" w:rsidRPr="003B1426" w:rsidRDefault="003B1426" w:rsidP="003B1426">
      <w:pPr>
        <w:ind w:left="142"/>
        <w:rPr>
          <w:rFonts w:cs="Arial"/>
          <w:color w:val="003480"/>
          <w:sz w:val="20"/>
          <w:szCs w:val="20"/>
        </w:rPr>
      </w:pP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ind w:left="142"/>
        <w:rPr>
          <w:color w:val="003480"/>
        </w:rPr>
      </w:pP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ind w:left="142"/>
        <w:rPr>
          <w:rFonts w:cs="Arial"/>
          <w:color w:val="003480"/>
          <w:sz w:val="20"/>
          <w:szCs w:val="20"/>
        </w:rPr>
      </w:pPr>
      <w:r w:rsidRPr="003B1426">
        <w:rPr>
          <w:b/>
          <w:bCs/>
          <w:color w:val="003480"/>
          <w:sz w:val="20"/>
          <w:szCs w:val="20"/>
        </w:rPr>
        <w:t xml:space="preserve">3. </w:t>
      </w:r>
      <w:r w:rsidRPr="003B1426">
        <w:rPr>
          <w:rFonts w:cs="Arial"/>
          <w:color w:val="003480"/>
          <w:sz w:val="20"/>
          <w:szCs w:val="20"/>
        </w:rPr>
        <w:t>Der Ameisenlöwe ist die Larve von welchem Fluginsekt?</w:t>
      </w: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spacing w:line="360" w:lineRule="auto"/>
        <w:ind w:left="142"/>
        <w:jc w:val="both"/>
        <w:rPr>
          <w:color w:val="003480"/>
        </w:rPr>
      </w:pPr>
      <w:r w:rsidRPr="003B1426">
        <w:rPr>
          <w:color w:val="003480"/>
        </w:rPr>
        <w:t>______________________________________________________________________________</w:t>
      </w: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Pr="003B1426" w:rsidRDefault="003B1426" w:rsidP="003B1426">
      <w:pPr>
        <w:ind w:left="142"/>
        <w:rPr>
          <w:b/>
          <w:color w:val="003480"/>
          <w:sz w:val="20"/>
          <w:szCs w:val="20"/>
        </w:rPr>
      </w:pPr>
    </w:p>
    <w:p w:rsidR="003B1426" w:rsidRDefault="003B1426" w:rsidP="003B1426">
      <w:pPr>
        <w:ind w:left="142"/>
        <w:rPr>
          <w:rFonts w:cs="Arial"/>
          <w:color w:val="003480"/>
          <w:sz w:val="20"/>
          <w:szCs w:val="20"/>
        </w:rPr>
      </w:pPr>
      <w:r w:rsidRPr="003B1426">
        <w:rPr>
          <w:b/>
          <w:bCs/>
          <w:color w:val="003480"/>
          <w:sz w:val="20"/>
          <w:szCs w:val="20"/>
        </w:rPr>
        <w:t xml:space="preserve">4. </w:t>
      </w:r>
      <w:r w:rsidRPr="003B1426">
        <w:rPr>
          <w:rFonts w:cs="Arial"/>
          <w:color w:val="003480"/>
          <w:sz w:val="20"/>
          <w:szCs w:val="20"/>
        </w:rPr>
        <w:t>Informiert euch im Internet über die „Ameisenjungfern“.</w:t>
      </w:r>
      <w:r>
        <w:rPr>
          <w:rFonts w:cs="Arial"/>
          <w:color w:val="003480"/>
          <w:sz w:val="20"/>
          <w:szCs w:val="20"/>
        </w:rPr>
        <w:t xml:space="preserve"> </w:t>
      </w:r>
    </w:p>
    <w:p w:rsidR="003B1426" w:rsidRPr="003B1426" w:rsidRDefault="003B1426" w:rsidP="003B1426">
      <w:pPr>
        <w:ind w:left="142"/>
        <w:rPr>
          <w:rFonts w:cs="Arial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>Macht euch Notizen und zeichnet eine Ameisenjungfer.</w:t>
      </w:r>
    </w:p>
    <w:p w:rsidR="003B1426" w:rsidRDefault="004E34AA" w:rsidP="003B1426">
      <w:pPr>
        <w:spacing w:line="360" w:lineRule="auto"/>
        <w:ind w:left="142" w:right="4677"/>
        <w:jc w:val="both"/>
        <w:rPr>
          <w:rFonts w:cs="Arial"/>
          <w:color w:val="003480"/>
          <w:sz w:val="20"/>
          <w:szCs w:val="20"/>
        </w:rPr>
      </w:pPr>
      <w:r w:rsidRPr="004E34AA">
        <w:rPr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61.45pt;margin-top:13.7pt;width:220.2pt;height:225.9pt;z-index:251658240" strokecolor="#003480">
            <v:textbox>
              <w:txbxContent>
                <w:p w:rsidR="003B1426" w:rsidRPr="003B1426" w:rsidRDefault="003B1426">
                  <w:pPr>
                    <w:rPr>
                      <w:color w:val="003480"/>
                    </w:rPr>
                  </w:pPr>
                  <w:r w:rsidRPr="003B1426">
                    <w:rPr>
                      <w:color w:val="003480"/>
                    </w:rPr>
                    <w:t>Zeichnung:</w:t>
                  </w:r>
                </w:p>
              </w:txbxContent>
            </v:textbox>
          </v:shape>
        </w:pic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>
        <w:rPr>
          <w:rFonts w:cs="Arial"/>
          <w:color w:val="003480"/>
          <w:sz w:val="20"/>
          <w:szCs w:val="20"/>
        </w:rPr>
        <w:t xml:space="preserve">Notizen: </w:t>
      </w: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p w:rsidR="003B1426" w:rsidRDefault="003B1426" w:rsidP="003B1426">
      <w:pPr>
        <w:spacing w:line="360" w:lineRule="auto"/>
        <w:ind w:left="142" w:right="4677"/>
        <w:jc w:val="both"/>
        <w:rPr>
          <w:color w:val="003480"/>
        </w:rPr>
      </w:pPr>
      <w:r w:rsidRPr="003B1426">
        <w:rPr>
          <w:color w:val="003480"/>
        </w:rPr>
        <w:t>________________________________________</w:t>
      </w:r>
    </w:p>
    <w:sectPr w:rsidR="003B1426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7E2" w:rsidRDefault="003077E2" w:rsidP="003A7C35">
      <w:r>
        <w:separator/>
      </w:r>
    </w:p>
  </w:endnote>
  <w:endnote w:type="continuationSeparator" w:id="0">
    <w:p w:rsidR="003077E2" w:rsidRDefault="003077E2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4E34AA" w:rsidRPr="004E34AA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4E34AA" w:rsidRPr="004E34A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E34AA" w:rsidRPr="004E34A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7E2" w:rsidRDefault="003077E2" w:rsidP="003A7C35">
      <w:r>
        <w:separator/>
      </w:r>
    </w:p>
  </w:footnote>
  <w:footnote w:type="continuationSeparator" w:id="0">
    <w:p w:rsidR="003077E2" w:rsidRDefault="003077E2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E34AA" w:rsidRPr="004E34A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21A65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3B1426">
      <w:rPr>
        <w:sz w:val="20"/>
        <w:szCs w:val="20"/>
      </w:rPr>
      <w:t>Der</w:t>
    </w:r>
    <w:r w:rsidR="00F31DD0">
      <w:rPr>
        <w:sz w:val="20"/>
        <w:szCs w:val="20"/>
      </w:rPr>
      <w:t xml:space="preserve"> </w:t>
    </w:r>
    <w:r w:rsidR="003B1426">
      <w:rPr>
        <w:sz w:val="20"/>
        <w:szCs w:val="20"/>
      </w:rPr>
      <w:t>Ameisenlöwe</w:t>
    </w:r>
  </w:p>
  <w:p w:rsidR="00685FD6" w:rsidRPr="00000978" w:rsidRDefault="004E34AA" w:rsidP="00685FD6">
    <w:pPr>
      <w:pStyle w:val="KeinLeerraum"/>
      <w:ind w:left="142"/>
      <w:rPr>
        <w:color w:val="909191"/>
        <w:sz w:val="16"/>
        <w:szCs w:val="16"/>
      </w:rPr>
    </w:pPr>
    <w:r w:rsidRPr="004E34A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C5BEC"/>
    <w:rsid w:val="001578E5"/>
    <w:rsid w:val="00166506"/>
    <w:rsid w:val="001773CA"/>
    <w:rsid w:val="001A386C"/>
    <w:rsid w:val="001B24FE"/>
    <w:rsid w:val="001C5687"/>
    <w:rsid w:val="00200DF4"/>
    <w:rsid w:val="0026750D"/>
    <w:rsid w:val="00281DDB"/>
    <w:rsid w:val="0029080E"/>
    <w:rsid w:val="002917A0"/>
    <w:rsid w:val="003077E2"/>
    <w:rsid w:val="00321A65"/>
    <w:rsid w:val="00335E90"/>
    <w:rsid w:val="003A7C35"/>
    <w:rsid w:val="003B1426"/>
    <w:rsid w:val="003C4304"/>
    <w:rsid w:val="00462615"/>
    <w:rsid w:val="00492E8C"/>
    <w:rsid w:val="004E34AA"/>
    <w:rsid w:val="004F2E55"/>
    <w:rsid w:val="00506E59"/>
    <w:rsid w:val="00560917"/>
    <w:rsid w:val="00570B0F"/>
    <w:rsid w:val="0060637E"/>
    <w:rsid w:val="00611876"/>
    <w:rsid w:val="00685FD6"/>
    <w:rsid w:val="006F2769"/>
    <w:rsid w:val="00711E31"/>
    <w:rsid w:val="00786177"/>
    <w:rsid w:val="008730A1"/>
    <w:rsid w:val="008A6252"/>
    <w:rsid w:val="008B0864"/>
    <w:rsid w:val="008C5CBF"/>
    <w:rsid w:val="00A32BFD"/>
    <w:rsid w:val="00A95B04"/>
    <w:rsid w:val="00AA60EB"/>
    <w:rsid w:val="00B72348"/>
    <w:rsid w:val="00B933C3"/>
    <w:rsid w:val="00C111CB"/>
    <w:rsid w:val="00C16015"/>
    <w:rsid w:val="00C16D65"/>
    <w:rsid w:val="00C27B95"/>
    <w:rsid w:val="00C43D81"/>
    <w:rsid w:val="00CA39EE"/>
    <w:rsid w:val="00CB054D"/>
    <w:rsid w:val="00CF08A5"/>
    <w:rsid w:val="00D60E5C"/>
    <w:rsid w:val="00DB7CD3"/>
    <w:rsid w:val="00F31DD0"/>
    <w:rsid w:val="00F742D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216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6</cp:revision>
  <dcterms:created xsi:type="dcterms:W3CDTF">2024-11-15T09:07:00Z</dcterms:created>
  <dcterms:modified xsi:type="dcterms:W3CDTF">2024-12-05T09:48:00Z</dcterms:modified>
</cp:coreProperties>
</file>