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8F78E3" w:rsidRPr="005457B0" w:rsidRDefault="007313FA" w:rsidP="008F78E3">
      <w:pPr>
        <w:pStyle w:val="Arialberschrift"/>
        <w:ind w:firstLine="0"/>
        <w:rPr>
          <w:b w:val="0"/>
        </w:rPr>
      </w:pPr>
      <w:r>
        <w:t>Meine Kinderrechte</w:t>
      </w:r>
    </w:p>
    <w:p w:rsidR="008F78E3" w:rsidRPr="003A0AEB" w:rsidRDefault="008F78E3" w:rsidP="00F96C1A">
      <w:pPr>
        <w:pStyle w:val="TheSansText"/>
        <w:rPr>
          <w:rFonts w:ascii="Arial" w:hAnsi="Arial" w:cs="Arial"/>
        </w:rPr>
      </w:pPr>
    </w:p>
    <w:p w:rsidR="00F82CA5" w:rsidRDefault="000F72C4" w:rsidP="008F78E3">
      <w:pPr>
        <w:pStyle w:val="ArialText"/>
        <w:ind w:firstLine="0"/>
      </w:pPr>
      <w:r>
        <w:rPr>
          <w:noProof/>
        </w:rPr>
        <w:pict>
          <v:rect id="Rechteck 8" o:spid="_x0000_s2052" style="position:absolute;left:0;text-align:left;margin-left:360.3pt;margin-top:-.3pt;width:136.45pt;height:168.7pt;z-index:251671552;visibility:visible;mso-height-relative:margin;v-text-anchor:middle" fillcolor="white [3212]" strokecolor="#003480" strokeweight="1.5pt">
            <v:textbox>
              <w:txbxContent>
                <w:p w:rsidR="001B5B64" w:rsidRPr="003A0AEB" w:rsidRDefault="001B5B64" w:rsidP="003A0AEB">
                  <w:pPr>
                    <w:pStyle w:val="ArialText"/>
                    <w:rPr>
                      <w:i/>
                      <w:color w:val="003480"/>
                      <w:sz w:val="18"/>
                      <w:szCs w:val="18"/>
                    </w:rPr>
                  </w:pPr>
                  <w:r w:rsidRPr="003A0AEB">
                    <w:rPr>
                      <w:i/>
                      <w:sz w:val="18"/>
                      <w:szCs w:val="18"/>
                    </w:rPr>
                    <w:t>Klebe hier das offizielle Icon deines Kinderrechts auf</w:t>
                  </w:r>
                  <w:r w:rsidRPr="003A0AEB">
                    <w:rPr>
                      <w:i/>
                      <w:sz w:val="18"/>
                      <w:szCs w:val="18"/>
                    </w:rPr>
                    <w:t xml:space="preserve"> </w:t>
                  </w:r>
                  <w:r w:rsidRPr="003A0AEB">
                    <w:rPr>
                      <w:i/>
                      <w:color w:val="003480"/>
                      <w:sz w:val="18"/>
                      <w:szCs w:val="18"/>
                    </w:rPr>
                    <w:t>oder zeichne es</w:t>
                  </w:r>
                  <w:r w:rsidRPr="003A0AEB">
                    <w:rPr>
                      <w:i/>
                      <w:color w:val="003480"/>
                      <w:sz w:val="18"/>
                      <w:szCs w:val="18"/>
                    </w:rPr>
                    <w:t>!</w:t>
                  </w:r>
                </w:p>
                <w:p w:rsidR="001B5B64" w:rsidRPr="003A0AEB" w:rsidRDefault="001B5B64">
                  <w:pPr>
                    <w:ind w:left="0"/>
                    <w:rPr>
                      <w:i/>
                    </w:rPr>
                  </w:pPr>
                </w:p>
              </w:txbxContent>
            </v:textbox>
            <w10:wrap type="square"/>
          </v:rect>
        </w:pict>
      </w:r>
      <w:r w:rsidR="00F82CA5">
        <w:t>Nummer meines Kinderrechts: _________</w:t>
      </w:r>
      <w:r w:rsidR="00F82CA5">
        <w:br/>
      </w:r>
      <w:r w:rsidR="00F82CA5">
        <w:br/>
        <w:t>Name des Rechts: _______________________________________</w:t>
      </w:r>
      <w:r w:rsidR="004B5696">
        <w:br/>
      </w:r>
    </w:p>
    <w:p w:rsidR="00F82CA5" w:rsidRDefault="00F82CA5" w:rsidP="008F78E3">
      <w:pPr>
        <w:pStyle w:val="ArialText"/>
        <w:ind w:firstLine="0"/>
      </w:pPr>
      <w:r w:rsidRPr="00F82CA5">
        <w:rPr>
          <w:b/>
          <w:bCs/>
        </w:rPr>
        <w:t>Du bist gefragt:</w:t>
      </w:r>
      <w:r>
        <w:t xml:space="preserve"> Was könnte das Recht bedeuten? Schaue dir Titel und Icon auf dem Bild genau an. Halte deine Gedanken zu den möglichen Inhalten des Kinderrechts hier fest:</w:t>
      </w:r>
    </w:p>
    <w:p w:rsidR="004B5696" w:rsidRDefault="004B5696" w:rsidP="001B5B64">
      <w:pPr>
        <w:pStyle w:val="ArialText"/>
        <w:spacing w:line="360" w:lineRule="auto"/>
        <w:ind w:firstLine="0"/>
      </w:pPr>
      <w:r>
        <w:t>_______________________________________________________</w:t>
      </w:r>
    </w:p>
    <w:p w:rsidR="00F82CA5" w:rsidRDefault="00F82CA5" w:rsidP="001B5B64">
      <w:pPr>
        <w:pStyle w:val="ArialText"/>
        <w:spacing w:line="360" w:lineRule="auto"/>
      </w:pPr>
      <w:r>
        <w:t>_______________________________________________________</w:t>
      </w:r>
    </w:p>
    <w:p w:rsidR="001B5B64" w:rsidRDefault="00F82CA5" w:rsidP="001B5B64">
      <w:pPr>
        <w:pStyle w:val="ArialText"/>
        <w:spacing w:line="360" w:lineRule="auto"/>
      </w:pPr>
      <w:r>
        <w:t>_______________________________________________________</w:t>
      </w:r>
      <w:r>
        <w:br/>
        <w:t>_______________________________________________________</w:t>
      </w:r>
      <w:r>
        <w:br/>
      </w:r>
    </w:p>
    <w:p w:rsidR="004F7C61" w:rsidRDefault="004B5696" w:rsidP="001B5B64">
      <w:pPr>
        <w:pStyle w:val="ArialText"/>
        <w:spacing w:line="240" w:lineRule="auto"/>
      </w:pPr>
      <w:r>
        <w:br/>
      </w:r>
      <w:r w:rsidR="00F82CA5" w:rsidRPr="00F82CA5">
        <w:rPr>
          <w:b/>
          <w:bCs/>
        </w:rPr>
        <w:t>Mache dich auf die Suche im Internet und forsche nach:</w:t>
      </w:r>
      <w:r w:rsidR="00F96C1A">
        <w:rPr>
          <w:b/>
          <w:bCs/>
        </w:rPr>
        <w:t xml:space="preserve"> </w:t>
      </w:r>
      <w:r w:rsidR="00F96C1A" w:rsidRPr="00F96C1A">
        <w:t xml:space="preserve">Welche Informationen kannst du zu deinem Kinderrecht finden? Halte </w:t>
      </w:r>
      <w:r w:rsidR="00F96C1A">
        <w:t>deine Ergebnisse</w:t>
      </w:r>
      <w:r w:rsidR="00F96C1A" w:rsidRPr="00F96C1A">
        <w:t xml:space="preserve"> hier </w:t>
      </w:r>
      <w:r w:rsidR="00F96C1A">
        <w:t xml:space="preserve">kompakt </w:t>
      </w:r>
      <w:r w:rsidR="00F96C1A" w:rsidRPr="00F96C1A">
        <w:t>fest.</w:t>
      </w:r>
    </w:p>
    <w:p w:rsidR="00F96C1A" w:rsidRDefault="00F96C1A" w:rsidP="00F96C1A">
      <w:pPr>
        <w:pStyle w:val="ArialText"/>
        <w:ind w:left="0" w:firstLine="0"/>
        <w:rPr>
          <w:b/>
          <w:bCs/>
        </w:rPr>
      </w:pPr>
    </w:p>
    <w:p w:rsidR="00F96C1A" w:rsidRDefault="00F96C1A" w:rsidP="001B5B64">
      <w:pPr>
        <w:pStyle w:val="ArialText"/>
        <w:spacing w:line="360" w:lineRule="auto"/>
        <w:ind w:firstLine="0"/>
      </w:pPr>
      <w:r>
        <w:t>_____________________________________________________________________________</w:t>
      </w:r>
    </w:p>
    <w:p w:rsidR="00F96C1A" w:rsidRDefault="00F96C1A" w:rsidP="001B5B64">
      <w:pPr>
        <w:pStyle w:val="ArialText"/>
        <w:spacing w:line="360" w:lineRule="auto"/>
        <w:ind w:firstLine="0"/>
      </w:pPr>
      <w:r>
        <w:t>_____________________________________________________________________________</w:t>
      </w:r>
    </w:p>
    <w:p w:rsidR="00F96C1A" w:rsidRDefault="00F96C1A" w:rsidP="001B5B64">
      <w:pPr>
        <w:pStyle w:val="ArialText"/>
        <w:spacing w:line="360" w:lineRule="auto"/>
        <w:ind w:firstLine="0"/>
      </w:pPr>
      <w:r>
        <w:t>_____________________________________________________________________________</w:t>
      </w:r>
    </w:p>
    <w:p w:rsidR="00F96C1A" w:rsidRDefault="00F96C1A" w:rsidP="001B5B64">
      <w:pPr>
        <w:pStyle w:val="ArialText"/>
        <w:spacing w:line="360" w:lineRule="auto"/>
        <w:ind w:firstLine="0"/>
      </w:pPr>
      <w:r>
        <w:t>_____________________________________________________________________________</w:t>
      </w:r>
    </w:p>
    <w:p w:rsidR="00F82CA5" w:rsidRDefault="00F82CA5" w:rsidP="004F7C61">
      <w:pPr>
        <w:pStyle w:val="ArialText"/>
      </w:pPr>
    </w:p>
    <w:p w:rsidR="003A7C35" w:rsidRPr="003A7C35" w:rsidRDefault="000F72C4" w:rsidP="0075652A">
      <w:pPr>
        <w:pStyle w:val="ArialText"/>
      </w:pPr>
      <w:r>
        <w:rPr>
          <w:noProof/>
        </w:rPr>
        <w:pict>
          <v:rect id="_x0000_s2050" style="position:absolute;left:0;text-align:left;margin-left:7.6pt;margin-top:66.7pt;width:473.75pt;height:210.45pt;z-index:25167462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" fillcolor="white [3212]" strokecolor="#003480" strokeweight="1.5pt">
            <w10:wrap type="square"/>
          </v:rect>
        </w:pict>
      </w:r>
      <w:r w:rsidR="00F96C1A" w:rsidRPr="00F96C1A">
        <w:rPr>
          <w:b/>
          <w:bCs/>
        </w:rPr>
        <w:t>Wie würdest du dein Kinderrecht in einem Bild ausdrücken?</w:t>
      </w:r>
      <w:r w:rsidR="00F96C1A">
        <w:t xml:space="preserve"> Sammle die für dich wichtigsten Punkte zu dem Recht und überlege dir, was und wie man das auf dem Bild </w:t>
      </w:r>
      <w:r w:rsidR="00AE5451">
        <w:t>am besten darstellen</w:t>
      </w:r>
      <w:r w:rsidR="00F96C1A">
        <w:t xml:space="preserve"> kann. Zeichne ein passendes Bild dazu oder mache ein entsprechendes Foto, das du hier aufkleben kannst.</w:t>
      </w:r>
      <w:r w:rsidR="00F96C1A">
        <w:br/>
      </w: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4AEB" w:rsidRDefault="00694AEB" w:rsidP="003A7C35">
      <w:pPr>
        <w:spacing w:after="0" w:line="240" w:lineRule="auto"/>
      </w:pPr>
      <w:r>
        <w:separator/>
      </w:r>
    </w:p>
  </w:endnote>
  <w:endnote w:type="continuationSeparator" w:id="0">
    <w:p w:rsidR="00694AEB" w:rsidRDefault="00694AE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F72C4" w:rsidRPr="000F72C4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6" o:spid="_x0000_s1030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0F72C4" w:rsidRPr="000F72C4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1031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F72C4" w:rsidRPr="000F72C4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32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4AEB" w:rsidRDefault="00694AEB" w:rsidP="003A7C35">
      <w:pPr>
        <w:spacing w:after="0" w:line="240" w:lineRule="auto"/>
      </w:pPr>
      <w:r>
        <w:separator/>
      </w:r>
    </w:p>
  </w:footnote>
  <w:footnote w:type="continuationSeparator" w:id="0">
    <w:p w:rsidR="00694AEB" w:rsidRDefault="00694AE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95ED2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-250190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erklaer-kinderrech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-kinderrech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F72C4" w:rsidRPr="000F72C4">
      <w:rPr>
        <w:rFonts w:ascii="Calibri" w:eastAsia="Calibri" w:hAnsi="Calibri" w:cs="Calibri"/>
        <w:noProof/>
        <w:sz w:val="20"/>
        <w:szCs w:val="20"/>
      </w:rPr>
      <w:pict>
        <v:rect id="Rechteck 7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1B5B64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1B5B64">
      <w:rPr>
        <w:sz w:val="20"/>
        <w:szCs w:val="20"/>
      </w:rPr>
      <w:t>Meine Kinderrechte</w:t>
    </w:r>
  </w:p>
  <w:p w:rsidR="00685FD6" w:rsidRPr="00000978" w:rsidRDefault="000F72C4" w:rsidP="00685FD6">
    <w:pPr>
      <w:pStyle w:val="KeinLeerraum"/>
      <w:ind w:left="142"/>
      <w:rPr>
        <w:color w:val="909191"/>
        <w:sz w:val="16"/>
        <w:szCs w:val="16"/>
      </w:rPr>
    </w:pPr>
    <w:r w:rsidRPr="000F72C4">
      <w:rPr>
        <w:noProof/>
      </w:rPr>
      <w:pict>
        <v:shape id="Shape 32" o:spid="_x0000_s1033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D95ED2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sind meine Kinderrechte? </w:t>
    </w:r>
  </w:p>
  <w:p w:rsidR="00685FD6" w:rsidRPr="00D95ED2" w:rsidRDefault="00D95ED2" w:rsidP="00685FD6">
    <w:pPr>
      <w:pStyle w:val="ArialBeschreibunggrau"/>
      <w:ind w:firstLine="132"/>
      <w:rPr>
        <w:color w:val="7F7F7F" w:themeColor="text1" w:themeTint="80"/>
      </w:rPr>
    </w:pPr>
    <w:r w:rsidRPr="00D95ED2">
      <w:rPr>
        <w:color w:val="7F7F7F" w:themeColor="text1" w:themeTint="80"/>
      </w:rPr>
      <w:t>planet-schule.de/x/</w:t>
    </w:r>
    <w:proofErr w:type="spellStart"/>
    <w:r w:rsidRPr="00D95ED2">
      <w:rPr>
        <w:color w:val="7F7F7F" w:themeColor="text1" w:themeTint="80"/>
      </w:rPr>
      <w:t>erklaer</w:t>
    </w:r>
    <w:proofErr w:type="spellEnd"/>
    <w:r w:rsidRPr="00D95ED2">
      <w:rPr>
        <w:color w:val="7F7F7F" w:themeColor="text1" w:themeTint="80"/>
      </w:rPr>
      <w:t>-kinderrechte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74782"/>
    <w:multiLevelType w:val="hybridMultilevel"/>
    <w:tmpl w:val="0A2A4012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310E18F1"/>
    <w:multiLevelType w:val="hybridMultilevel"/>
    <w:tmpl w:val="70CE0150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">
    <w:nsid w:val="583B1516"/>
    <w:multiLevelType w:val="hybridMultilevel"/>
    <w:tmpl w:val="1E1A256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55724B"/>
    <w:multiLevelType w:val="hybridMultilevel"/>
    <w:tmpl w:val="44DE7CAE"/>
    <w:lvl w:ilvl="0" w:tplc="EBA6CA0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7D002B75"/>
    <w:multiLevelType w:val="hybridMultilevel"/>
    <w:tmpl w:val="ACB4E584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9189E"/>
    <w:rsid w:val="00005A21"/>
    <w:rsid w:val="000C5BEC"/>
    <w:rsid w:val="000F72C4"/>
    <w:rsid w:val="001773CA"/>
    <w:rsid w:val="001B5B64"/>
    <w:rsid w:val="00200DF4"/>
    <w:rsid w:val="00281DDB"/>
    <w:rsid w:val="003A0AEB"/>
    <w:rsid w:val="003A7C35"/>
    <w:rsid w:val="00462615"/>
    <w:rsid w:val="004B5696"/>
    <w:rsid w:val="004F7C61"/>
    <w:rsid w:val="005454E6"/>
    <w:rsid w:val="00560917"/>
    <w:rsid w:val="0060637E"/>
    <w:rsid w:val="00637565"/>
    <w:rsid w:val="00685FD6"/>
    <w:rsid w:val="0069189E"/>
    <w:rsid w:val="00694AEB"/>
    <w:rsid w:val="007313FA"/>
    <w:rsid w:val="0075652A"/>
    <w:rsid w:val="007E56E1"/>
    <w:rsid w:val="008A54AA"/>
    <w:rsid w:val="008B0864"/>
    <w:rsid w:val="008F78E3"/>
    <w:rsid w:val="00AA5AB9"/>
    <w:rsid w:val="00AA60EB"/>
    <w:rsid w:val="00AE5451"/>
    <w:rsid w:val="00B46FCC"/>
    <w:rsid w:val="00B933C3"/>
    <w:rsid w:val="00C111CB"/>
    <w:rsid w:val="00CD28CB"/>
    <w:rsid w:val="00CF08A5"/>
    <w:rsid w:val="00D95ED2"/>
    <w:rsid w:val="00E53BBC"/>
    <w:rsid w:val="00F415E6"/>
    <w:rsid w:val="00F82CA5"/>
    <w:rsid w:val="00F96C1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174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Kinderrechte</dc:title>
  <dc:creator>SWR planet schule</dc:creator>
  <cp:lastModifiedBy>Martina Frietsch</cp:lastModifiedBy>
  <cp:revision>4</cp:revision>
  <dcterms:created xsi:type="dcterms:W3CDTF">2024-10-16T10:55:00Z</dcterms:created>
  <dcterms:modified xsi:type="dcterms:W3CDTF">2024-10-21T11:17:00Z</dcterms:modified>
</cp:coreProperties>
</file>