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44B1A" w14:textId="6B8054FD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4CBEF8C1" w14:textId="3549698B" w:rsidR="00401C59" w:rsidRPr="005457B0" w:rsidRDefault="00A81497" w:rsidP="00401C59">
      <w:pPr>
        <w:pStyle w:val="Arialberschrift"/>
        <w:ind w:firstLine="0"/>
        <w:rPr>
          <w:b w:val="0"/>
        </w:rPr>
      </w:pPr>
      <w:r>
        <w:rPr>
          <w:b w:val="0"/>
          <w:noProof/>
        </w:rPr>
        <w:drawing>
          <wp:anchor distT="0" distB="0" distL="114300" distR="114300" simplePos="0" relativeHeight="251658240" behindDoc="1" locked="0" layoutInCell="1" allowOverlap="1" wp14:anchorId="6AB2940B" wp14:editId="5DA01141">
            <wp:simplePos x="0" y="0"/>
            <wp:positionH relativeFrom="column">
              <wp:posOffset>4689475</wp:posOffset>
            </wp:positionH>
            <wp:positionV relativeFrom="paragraph">
              <wp:posOffset>120015</wp:posOffset>
            </wp:positionV>
            <wp:extent cx="1520825" cy="1314450"/>
            <wp:effectExtent l="0" t="0" r="3175" b="0"/>
            <wp:wrapTight wrapText="bothSides">
              <wp:wrapPolygon edited="0">
                <wp:start x="0" y="0"/>
                <wp:lineTo x="0" y="21287"/>
                <wp:lineTo x="21375" y="21287"/>
                <wp:lineTo x="21375" y="0"/>
                <wp:lineTo x="0" y="0"/>
              </wp:wrapPolygon>
            </wp:wrapTight>
            <wp:docPr id="1639703503" name="Grafik 3" descr="Ein Bild, das Elektronik, Gerät, tragbares Kommunikationsgerät, Kommunikationsgerä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703503" name="Grafik 3" descr="Ein Bild, das Elektronik, Gerät, tragbares Kommunikationsgerät, Kommunikationsgerät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0825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53F84">
        <w:t>Dilemma – darüber sprechen</w:t>
      </w:r>
      <w:r w:rsidR="00401C59">
        <w:t xml:space="preserve">  </w:t>
      </w:r>
    </w:p>
    <w:p w14:paraId="5559D329" w14:textId="438F3BAF" w:rsidR="00401C59" w:rsidRDefault="00401C59" w:rsidP="00401C59">
      <w:pPr>
        <w:pStyle w:val="TheSansText"/>
        <w:ind w:left="142" w:firstLine="0"/>
      </w:pPr>
    </w:p>
    <w:p w14:paraId="28A5B773" w14:textId="7C629167" w:rsidR="00E53F84" w:rsidRPr="00112103" w:rsidRDefault="00E53F84" w:rsidP="00E53F84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Du hast nun vier Schritte durchlaufen und dich im Entscheiden geübt. Dennoch fühlt es sich immer noch blöd an? Schaue den Film bis zum Ende</w:t>
      </w:r>
      <w:r w:rsidR="00112103" w:rsidRPr="00112103">
        <w:rPr>
          <w:b w:val="0"/>
          <w:bCs w:val="0"/>
          <w:sz w:val="20"/>
          <w:szCs w:val="20"/>
        </w:rPr>
        <w:t xml:space="preserve"> an</w:t>
      </w:r>
      <w:r w:rsidRPr="00112103">
        <w:rPr>
          <w:b w:val="0"/>
          <w:bCs w:val="0"/>
          <w:sz w:val="20"/>
          <w:szCs w:val="20"/>
        </w:rPr>
        <w:t xml:space="preserve"> und bearbeite schließlich die folgenden Aufgaben. </w:t>
      </w:r>
    </w:p>
    <w:p w14:paraId="787B77AA" w14:textId="77777777" w:rsidR="00E53F84" w:rsidRPr="00112103" w:rsidRDefault="00E53F84" w:rsidP="00E53F84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33AA9A23" w14:textId="08E095CD" w:rsidR="00E53F84" w:rsidRPr="00112103" w:rsidRDefault="00E53F84" w:rsidP="00E53F84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sz w:val="20"/>
          <w:szCs w:val="20"/>
        </w:rPr>
        <w:t>1.</w:t>
      </w:r>
      <w:r w:rsidRPr="00112103">
        <w:rPr>
          <w:b w:val="0"/>
          <w:bCs w:val="0"/>
          <w:sz w:val="20"/>
          <w:szCs w:val="20"/>
        </w:rPr>
        <w:t xml:space="preserve"> Warum kann es helfen, mit jemandem über dein Dilemma zu sprechen? </w:t>
      </w:r>
      <w:r w:rsidR="00AB1E43">
        <w:rPr>
          <w:b w:val="0"/>
          <w:bCs w:val="0"/>
          <w:sz w:val="20"/>
          <w:szCs w:val="20"/>
        </w:rPr>
        <w:br/>
      </w:r>
      <w:r w:rsidRPr="00112103">
        <w:rPr>
          <w:b w:val="0"/>
          <w:bCs w:val="0"/>
          <w:sz w:val="20"/>
          <w:szCs w:val="20"/>
        </w:rPr>
        <w:t>Mit wem würdest du sprechen?</w:t>
      </w:r>
    </w:p>
    <w:p w14:paraId="32E8016A" w14:textId="667122BE" w:rsidR="00E53F84" w:rsidRPr="00112103" w:rsidRDefault="00E53F84" w:rsidP="00E53F84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</w:t>
      </w:r>
      <w:r w:rsidR="00112103">
        <w:rPr>
          <w:b w:val="0"/>
          <w:bCs w:val="0"/>
          <w:sz w:val="20"/>
          <w:szCs w:val="20"/>
        </w:rPr>
        <w:t>________</w:t>
      </w:r>
      <w:r w:rsidRPr="00112103">
        <w:rPr>
          <w:b w:val="0"/>
          <w:bCs w:val="0"/>
          <w:sz w:val="20"/>
          <w:szCs w:val="20"/>
        </w:rPr>
        <w:t>___</w:t>
      </w:r>
    </w:p>
    <w:p w14:paraId="098B0B0A" w14:textId="77777777" w:rsidR="00E53F84" w:rsidRPr="00112103" w:rsidRDefault="00E53F84" w:rsidP="00E53F84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73CDCC75" w14:textId="77777777" w:rsidR="00112103" w:rsidRP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</w:t>
      </w:r>
      <w:r>
        <w:rPr>
          <w:b w:val="0"/>
          <w:bCs w:val="0"/>
          <w:sz w:val="20"/>
          <w:szCs w:val="20"/>
        </w:rPr>
        <w:t>________</w:t>
      </w:r>
      <w:r w:rsidRPr="00112103">
        <w:rPr>
          <w:b w:val="0"/>
          <w:bCs w:val="0"/>
          <w:sz w:val="20"/>
          <w:szCs w:val="20"/>
        </w:rPr>
        <w:t>___</w:t>
      </w:r>
    </w:p>
    <w:p w14:paraId="65A027A2" w14:textId="77777777" w:rsidR="00E53F84" w:rsidRPr="00112103" w:rsidRDefault="00E53F84" w:rsidP="00E53F84">
      <w:pPr>
        <w:pStyle w:val="TheSansText"/>
        <w:ind w:left="142" w:firstLine="0"/>
        <w:rPr>
          <w:sz w:val="20"/>
          <w:szCs w:val="20"/>
        </w:rPr>
      </w:pPr>
    </w:p>
    <w:p w14:paraId="4C1D6B9C" w14:textId="77777777" w:rsidR="00E53F84" w:rsidRPr="00112103" w:rsidRDefault="00E53F84" w:rsidP="00E53F84">
      <w:pPr>
        <w:pStyle w:val="ArialText"/>
        <w:rPr>
          <w:sz w:val="20"/>
          <w:szCs w:val="20"/>
        </w:rPr>
      </w:pPr>
      <w:r w:rsidRPr="00112103">
        <w:rPr>
          <w:b/>
          <w:bCs/>
          <w:sz w:val="20"/>
          <w:szCs w:val="20"/>
        </w:rPr>
        <w:t xml:space="preserve">2. </w:t>
      </w:r>
      <w:r w:rsidRPr="00112103">
        <w:rPr>
          <w:sz w:val="20"/>
          <w:szCs w:val="20"/>
        </w:rPr>
        <w:t>Stelle dir vor, ein Freund oder eine Freundin kommt mit einem richtig großen Dilemma zu dir und bittet dich um Rat. Wie würdest du helfen?</w:t>
      </w:r>
    </w:p>
    <w:p w14:paraId="117CFB04" w14:textId="77777777" w:rsidR="00122B66" w:rsidRPr="00112103" w:rsidRDefault="00122B66" w:rsidP="00E53F84">
      <w:pPr>
        <w:pStyle w:val="ArialText"/>
        <w:rPr>
          <w:sz w:val="20"/>
          <w:szCs w:val="20"/>
        </w:rPr>
      </w:pPr>
    </w:p>
    <w:p w14:paraId="5461B238" w14:textId="77777777" w:rsidR="00112103" w:rsidRP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</w:t>
      </w:r>
      <w:r>
        <w:rPr>
          <w:b w:val="0"/>
          <w:bCs w:val="0"/>
          <w:sz w:val="20"/>
          <w:szCs w:val="20"/>
        </w:rPr>
        <w:t>________</w:t>
      </w:r>
      <w:r w:rsidRPr="00112103">
        <w:rPr>
          <w:b w:val="0"/>
          <w:bCs w:val="0"/>
          <w:sz w:val="20"/>
          <w:szCs w:val="20"/>
        </w:rPr>
        <w:t>___</w:t>
      </w:r>
    </w:p>
    <w:p w14:paraId="1FB61FE2" w14:textId="77777777" w:rsidR="00E53F84" w:rsidRPr="00112103" w:rsidRDefault="00E53F84" w:rsidP="00E53F84">
      <w:pPr>
        <w:pStyle w:val="ArialText"/>
        <w:rPr>
          <w:sz w:val="20"/>
          <w:szCs w:val="20"/>
        </w:rPr>
      </w:pPr>
    </w:p>
    <w:p w14:paraId="4888F211" w14:textId="77777777" w:rsidR="00112103" w:rsidRP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</w:t>
      </w:r>
      <w:r>
        <w:rPr>
          <w:b w:val="0"/>
          <w:bCs w:val="0"/>
          <w:sz w:val="20"/>
          <w:szCs w:val="20"/>
        </w:rPr>
        <w:t>________</w:t>
      </w:r>
      <w:r w:rsidRPr="00112103">
        <w:rPr>
          <w:b w:val="0"/>
          <w:bCs w:val="0"/>
          <w:sz w:val="20"/>
          <w:szCs w:val="20"/>
        </w:rPr>
        <w:t>___</w:t>
      </w:r>
    </w:p>
    <w:p w14:paraId="61C2746F" w14:textId="07CC6D47" w:rsidR="00E53F84" w:rsidRPr="00112103" w:rsidRDefault="00E53F84" w:rsidP="00E53F84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48BB55A2" w14:textId="77777777" w:rsidR="00112103" w:rsidRP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</w:t>
      </w:r>
      <w:r>
        <w:rPr>
          <w:b w:val="0"/>
          <w:bCs w:val="0"/>
          <w:sz w:val="20"/>
          <w:szCs w:val="20"/>
        </w:rPr>
        <w:t>________</w:t>
      </w:r>
      <w:r w:rsidRPr="00112103">
        <w:rPr>
          <w:b w:val="0"/>
          <w:bCs w:val="0"/>
          <w:sz w:val="20"/>
          <w:szCs w:val="20"/>
        </w:rPr>
        <w:t>___</w:t>
      </w:r>
    </w:p>
    <w:p w14:paraId="358A5A03" w14:textId="77777777" w:rsidR="00E53F84" w:rsidRPr="00112103" w:rsidRDefault="00E53F84" w:rsidP="00E53F84">
      <w:pPr>
        <w:pStyle w:val="ArialText"/>
        <w:rPr>
          <w:sz w:val="20"/>
          <w:szCs w:val="20"/>
        </w:rPr>
      </w:pPr>
    </w:p>
    <w:p w14:paraId="7DC805B5" w14:textId="77777777" w:rsidR="00122B66" w:rsidRPr="00112103" w:rsidRDefault="00122B66" w:rsidP="00E53F84">
      <w:pPr>
        <w:pStyle w:val="ArialText"/>
        <w:rPr>
          <w:b/>
          <w:bCs/>
          <w:sz w:val="20"/>
          <w:szCs w:val="20"/>
        </w:rPr>
      </w:pPr>
    </w:p>
    <w:p w14:paraId="17ABFE55" w14:textId="40650044" w:rsidR="00E53F84" w:rsidRPr="00112103" w:rsidRDefault="00E53F84" w:rsidP="00E53F84">
      <w:pPr>
        <w:pStyle w:val="ArialText"/>
        <w:rPr>
          <w:sz w:val="20"/>
          <w:szCs w:val="20"/>
        </w:rPr>
      </w:pPr>
      <w:r w:rsidRPr="00112103">
        <w:rPr>
          <w:b/>
          <w:bCs/>
          <w:sz w:val="20"/>
          <w:szCs w:val="20"/>
        </w:rPr>
        <w:t>3.</w:t>
      </w:r>
      <w:r w:rsidRPr="00112103">
        <w:rPr>
          <w:sz w:val="20"/>
          <w:szCs w:val="20"/>
        </w:rPr>
        <w:t xml:space="preserve"> Welche fünf Schritte wurden im Film vorgestellt? Beschrifte korrekt: (Du kannst dir den Film auch noch ein zweites Mal anschauen) </w:t>
      </w:r>
    </w:p>
    <w:p w14:paraId="3C48C32B" w14:textId="77777777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</w:p>
    <w:p w14:paraId="4E741C9D" w14:textId="62D15EBF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  <w:r w:rsidRPr="00112103">
        <w:rPr>
          <w:sz w:val="20"/>
          <w:szCs w:val="20"/>
        </w:rPr>
        <w:t>Schritt 1: ____________________________________________</w:t>
      </w:r>
      <w:r w:rsidR="00112103" w:rsidRPr="00112103">
        <w:rPr>
          <w:sz w:val="20"/>
          <w:szCs w:val="20"/>
        </w:rPr>
        <w:t>___________</w:t>
      </w:r>
      <w:r w:rsidRPr="00112103">
        <w:rPr>
          <w:sz w:val="20"/>
          <w:szCs w:val="20"/>
        </w:rPr>
        <w:t>____</w:t>
      </w:r>
    </w:p>
    <w:p w14:paraId="577AA4A0" w14:textId="77777777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</w:p>
    <w:p w14:paraId="170A760E" w14:textId="5B27D564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  <w:r w:rsidRPr="00112103">
        <w:rPr>
          <w:sz w:val="20"/>
          <w:szCs w:val="20"/>
        </w:rPr>
        <w:t xml:space="preserve">Schritt 2: </w:t>
      </w:r>
      <w:r w:rsidR="00112103" w:rsidRPr="00112103">
        <w:rPr>
          <w:sz w:val="20"/>
          <w:szCs w:val="20"/>
        </w:rPr>
        <w:t>___________________________________________________________</w:t>
      </w:r>
    </w:p>
    <w:p w14:paraId="075FA818" w14:textId="77777777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</w:p>
    <w:p w14:paraId="7BC04C40" w14:textId="7B9DBCBD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  <w:r w:rsidRPr="00112103">
        <w:rPr>
          <w:sz w:val="20"/>
          <w:szCs w:val="20"/>
        </w:rPr>
        <w:t xml:space="preserve">Schritt 3: </w:t>
      </w:r>
      <w:r w:rsidR="00112103" w:rsidRPr="00112103">
        <w:rPr>
          <w:sz w:val="20"/>
          <w:szCs w:val="20"/>
        </w:rPr>
        <w:t>___________________________________________________________</w:t>
      </w:r>
    </w:p>
    <w:p w14:paraId="1B3A218C" w14:textId="77777777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</w:p>
    <w:p w14:paraId="2025B9B9" w14:textId="6046A9F2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  <w:r w:rsidRPr="00112103">
        <w:rPr>
          <w:sz w:val="20"/>
          <w:szCs w:val="20"/>
        </w:rPr>
        <w:t xml:space="preserve">Schritt 4: </w:t>
      </w:r>
      <w:r w:rsidR="00112103" w:rsidRPr="00112103">
        <w:rPr>
          <w:sz w:val="20"/>
          <w:szCs w:val="20"/>
        </w:rPr>
        <w:t>___________________________________________________________</w:t>
      </w:r>
    </w:p>
    <w:p w14:paraId="6252BB15" w14:textId="77777777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</w:p>
    <w:p w14:paraId="1ADFFC68" w14:textId="23AB0874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  <w:r w:rsidRPr="00112103">
        <w:rPr>
          <w:sz w:val="20"/>
          <w:szCs w:val="20"/>
        </w:rPr>
        <w:t xml:space="preserve">Schritt 5: </w:t>
      </w:r>
      <w:r w:rsidR="00112103" w:rsidRPr="00112103">
        <w:rPr>
          <w:sz w:val="20"/>
          <w:szCs w:val="20"/>
        </w:rPr>
        <w:t>___________________________________________________________</w:t>
      </w:r>
    </w:p>
    <w:p w14:paraId="1DE2EB37" w14:textId="77777777" w:rsidR="00E53F84" w:rsidRPr="00112103" w:rsidRDefault="00E53F84" w:rsidP="00E53F84">
      <w:pPr>
        <w:pStyle w:val="ArialText"/>
        <w:rPr>
          <w:sz w:val="20"/>
          <w:szCs w:val="20"/>
        </w:rPr>
      </w:pPr>
    </w:p>
    <w:p w14:paraId="77E4AD76" w14:textId="77777777" w:rsidR="00A81497" w:rsidRPr="00112103" w:rsidRDefault="00A81497" w:rsidP="00E53F84">
      <w:pPr>
        <w:pStyle w:val="ArialText"/>
        <w:rPr>
          <w:b/>
          <w:bCs/>
          <w:sz w:val="20"/>
          <w:szCs w:val="20"/>
        </w:rPr>
      </w:pPr>
    </w:p>
    <w:p w14:paraId="256650C2" w14:textId="0E94A759" w:rsidR="00E53F84" w:rsidRPr="00112103" w:rsidRDefault="00E53F84" w:rsidP="00E53F84">
      <w:pPr>
        <w:pStyle w:val="ArialText"/>
        <w:rPr>
          <w:sz w:val="20"/>
          <w:szCs w:val="20"/>
        </w:rPr>
      </w:pPr>
      <w:r w:rsidRPr="00112103">
        <w:rPr>
          <w:b/>
          <w:bCs/>
          <w:sz w:val="20"/>
          <w:szCs w:val="20"/>
        </w:rPr>
        <w:t>4.</w:t>
      </w:r>
      <w:r w:rsidRPr="00112103">
        <w:rPr>
          <w:sz w:val="20"/>
          <w:szCs w:val="20"/>
        </w:rPr>
        <w:t xml:space="preserve"> Was nimmst du für dich aus dem Film mit? Was sind wichtige Dinge, die du gelernt hast?</w:t>
      </w:r>
    </w:p>
    <w:p w14:paraId="45F4C14D" w14:textId="77777777" w:rsidR="00E53F84" w:rsidRPr="00112103" w:rsidRDefault="00E53F84" w:rsidP="00122B66">
      <w:pPr>
        <w:pStyle w:val="ArialText"/>
        <w:rPr>
          <w:sz w:val="20"/>
          <w:szCs w:val="20"/>
        </w:rPr>
      </w:pPr>
      <w:r w:rsidRPr="00112103">
        <w:rPr>
          <w:b/>
          <w:bCs/>
          <w:sz w:val="20"/>
          <w:szCs w:val="20"/>
        </w:rPr>
        <w:t>Beispiel:</w:t>
      </w:r>
      <w:r w:rsidRPr="00112103">
        <w:rPr>
          <w:sz w:val="20"/>
          <w:szCs w:val="20"/>
        </w:rPr>
        <w:t xml:space="preserve"> Ich weiß jetzt, was ein Dilemma ist. </w:t>
      </w:r>
    </w:p>
    <w:p w14:paraId="59A876B2" w14:textId="77777777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</w:p>
    <w:p w14:paraId="55D1116D" w14:textId="77777777" w:rsidR="00112103" w:rsidRP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</w:t>
      </w:r>
      <w:r>
        <w:rPr>
          <w:b w:val="0"/>
          <w:bCs w:val="0"/>
          <w:sz w:val="20"/>
          <w:szCs w:val="20"/>
        </w:rPr>
        <w:t>________</w:t>
      </w:r>
      <w:r w:rsidRPr="00112103">
        <w:rPr>
          <w:b w:val="0"/>
          <w:bCs w:val="0"/>
          <w:sz w:val="20"/>
          <w:szCs w:val="20"/>
        </w:rPr>
        <w:t>___</w:t>
      </w:r>
    </w:p>
    <w:p w14:paraId="264968F3" w14:textId="77777777" w:rsidR="00E53F84" w:rsidRPr="00112103" w:rsidRDefault="00E53F84" w:rsidP="00A81497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509659D0" w14:textId="77777777" w:rsidR="00112103" w:rsidRP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</w:t>
      </w:r>
      <w:r>
        <w:rPr>
          <w:b w:val="0"/>
          <w:bCs w:val="0"/>
          <w:sz w:val="20"/>
          <w:szCs w:val="20"/>
        </w:rPr>
        <w:t>________</w:t>
      </w:r>
      <w:r w:rsidRPr="00112103">
        <w:rPr>
          <w:b w:val="0"/>
          <w:bCs w:val="0"/>
          <w:sz w:val="20"/>
          <w:szCs w:val="20"/>
        </w:rPr>
        <w:t>___</w:t>
      </w:r>
    </w:p>
    <w:p w14:paraId="21E795B3" w14:textId="77777777" w:rsidR="00E53F84" w:rsidRPr="00112103" w:rsidRDefault="00E53F84" w:rsidP="00A81497">
      <w:pPr>
        <w:pStyle w:val="ArialText"/>
        <w:spacing w:line="240" w:lineRule="auto"/>
        <w:rPr>
          <w:sz w:val="20"/>
          <w:szCs w:val="20"/>
        </w:rPr>
      </w:pPr>
    </w:p>
    <w:p w14:paraId="0807A1B6" w14:textId="77777777" w:rsidR="00E53F84" w:rsidRPr="00112103" w:rsidRDefault="00E53F84" w:rsidP="00E53F84">
      <w:pPr>
        <w:pStyle w:val="ArialText"/>
        <w:rPr>
          <w:b/>
          <w:bCs/>
          <w:sz w:val="20"/>
          <w:szCs w:val="20"/>
        </w:rPr>
      </w:pPr>
    </w:p>
    <w:p w14:paraId="573EBDD9" w14:textId="7CFDE2C4" w:rsidR="00E53F84" w:rsidRPr="00112103" w:rsidRDefault="00E53F84" w:rsidP="00E53F84">
      <w:pPr>
        <w:pStyle w:val="ArialText"/>
        <w:rPr>
          <w:sz w:val="20"/>
          <w:szCs w:val="20"/>
        </w:rPr>
      </w:pPr>
      <w:r w:rsidRPr="00112103">
        <w:rPr>
          <w:b/>
          <w:bCs/>
          <w:sz w:val="20"/>
          <w:szCs w:val="20"/>
        </w:rPr>
        <w:t>5.</w:t>
      </w:r>
      <w:r w:rsidRPr="00112103">
        <w:rPr>
          <w:sz w:val="20"/>
          <w:szCs w:val="20"/>
        </w:rPr>
        <w:t xml:space="preserve"> Wie hat dir der Film gefallen? Umkreise deine Antwort</w:t>
      </w:r>
      <w:r w:rsidR="00112103" w:rsidRPr="00112103">
        <w:rPr>
          <w:sz w:val="20"/>
          <w:szCs w:val="20"/>
        </w:rPr>
        <w:t xml:space="preserve"> und begründe sie</w:t>
      </w:r>
      <w:r w:rsidRPr="00112103">
        <w:rPr>
          <w:sz w:val="20"/>
          <w:szCs w:val="20"/>
        </w:rPr>
        <w:t xml:space="preserve">: </w:t>
      </w:r>
    </w:p>
    <w:p w14:paraId="1D061888" w14:textId="3E2A0507" w:rsidR="00E53F84" w:rsidRPr="00112103" w:rsidRDefault="00F8594E" w:rsidP="00E53F84">
      <w:pPr>
        <w:pStyle w:val="ArialText"/>
        <w:rPr>
          <w:sz w:val="20"/>
          <w:szCs w:val="20"/>
        </w:rPr>
      </w:pPr>
      <w:r w:rsidRPr="00112103">
        <w:rPr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 wp14:anchorId="378EF3B6" wp14:editId="2F2EC3A0">
            <wp:simplePos x="0" y="0"/>
            <wp:positionH relativeFrom="column">
              <wp:posOffset>1613535</wp:posOffset>
            </wp:positionH>
            <wp:positionV relativeFrom="paragraph">
              <wp:posOffset>90805</wp:posOffset>
            </wp:positionV>
            <wp:extent cx="317500" cy="323850"/>
            <wp:effectExtent l="0" t="0" r="6350" b="0"/>
            <wp:wrapTight wrapText="bothSides">
              <wp:wrapPolygon edited="0">
                <wp:start x="7776" y="0"/>
                <wp:lineTo x="0" y="1271"/>
                <wp:lineTo x="0" y="17788"/>
                <wp:lineTo x="6480" y="20329"/>
                <wp:lineTo x="14256" y="20329"/>
                <wp:lineTo x="20736" y="16518"/>
                <wp:lineTo x="20736" y="3812"/>
                <wp:lineTo x="12960" y="0"/>
                <wp:lineTo x="7776" y="0"/>
              </wp:wrapPolygon>
            </wp:wrapTight>
            <wp:docPr id="2072938094" name="Grafik 5" descr="Ein Bild, das Smiley, gelb, Lächeln, Clipar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2938094" name="Grafik 5" descr="Ein Bild, das Smiley, gelb, Lächeln, Clipart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500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12103">
        <w:rPr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 wp14:anchorId="22E50E6D" wp14:editId="0E38AC18">
            <wp:simplePos x="0" y="0"/>
            <wp:positionH relativeFrom="column">
              <wp:posOffset>3089275</wp:posOffset>
            </wp:positionH>
            <wp:positionV relativeFrom="paragraph">
              <wp:posOffset>100330</wp:posOffset>
            </wp:positionV>
            <wp:extent cx="295910" cy="323850"/>
            <wp:effectExtent l="0" t="0" r="8890" b="0"/>
            <wp:wrapTight wrapText="bothSides">
              <wp:wrapPolygon edited="0">
                <wp:start x="5562" y="0"/>
                <wp:lineTo x="0" y="5082"/>
                <wp:lineTo x="0" y="15247"/>
                <wp:lineTo x="2781" y="20329"/>
                <wp:lineTo x="11124" y="20329"/>
                <wp:lineTo x="20858" y="15247"/>
                <wp:lineTo x="20858" y="3812"/>
                <wp:lineTo x="16687" y="0"/>
                <wp:lineTo x="5562" y="0"/>
              </wp:wrapPolygon>
            </wp:wrapTight>
            <wp:docPr id="1669709305" name="Grafik 6" descr="Ein Bild, das Smiley, gelb, Clipart, Cartoo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9709305" name="Grafik 6" descr="Ein Bild, das Smiley, gelb, Clipart, Cartoon enthält.&#10;&#10;KI-generierte Inhalte können fehlerhaft sein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910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12103">
        <w:rPr>
          <w:noProof/>
          <w:sz w:val="20"/>
          <w:szCs w:val="20"/>
        </w:rPr>
        <w:drawing>
          <wp:anchor distT="0" distB="0" distL="114300" distR="114300" simplePos="0" relativeHeight="251662336" behindDoc="1" locked="0" layoutInCell="1" allowOverlap="1" wp14:anchorId="2C8B7431" wp14:editId="2F8EA40F">
            <wp:simplePos x="0" y="0"/>
            <wp:positionH relativeFrom="column">
              <wp:posOffset>4471035</wp:posOffset>
            </wp:positionH>
            <wp:positionV relativeFrom="paragraph">
              <wp:posOffset>100330</wp:posOffset>
            </wp:positionV>
            <wp:extent cx="328295" cy="323850"/>
            <wp:effectExtent l="0" t="0" r="0" b="0"/>
            <wp:wrapTight wrapText="bothSides">
              <wp:wrapPolygon edited="0">
                <wp:start x="5014" y="0"/>
                <wp:lineTo x="0" y="5082"/>
                <wp:lineTo x="0" y="17788"/>
                <wp:lineTo x="6267" y="20329"/>
                <wp:lineTo x="15041" y="20329"/>
                <wp:lineTo x="15041" y="20329"/>
                <wp:lineTo x="20054" y="15247"/>
                <wp:lineTo x="20054" y="5082"/>
                <wp:lineTo x="15041" y="0"/>
                <wp:lineTo x="5014" y="0"/>
              </wp:wrapPolygon>
            </wp:wrapTight>
            <wp:docPr id="1515845913" name="Grafik 7" descr="Ein Bild, das gelb, Smiley, Kreis, Cartoo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5845913" name="Grafik 7" descr="Ein Bild, das gelb, Smiley, Kreis, Cartoon enthält.&#10;&#10;KI-generierte Inhalte können fehlerhaft sein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295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12103">
        <w:rPr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 wp14:anchorId="16D3394E" wp14:editId="553D6669">
            <wp:simplePos x="0" y="0"/>
            <wp:positionH relativeFrom="column">
              <wp:posOffset>137160</wp:posOffset>
            </wp:positionH>
            <wp:positionV relativeFrom="paragraph">
              <wp:posOffset>90805</wp:posOffset>
            </wp:positionV>
            <wp:extent cx="309438" cy="324000"/>
            <wp:effectExtent l="0" t="0" r="0" b="0"/>
            <wp:wrapTight wrapText="bothSides">
              <wp:wrapPolygon edited="0">
                <wp:start x="3992" y="0"/>
                <wp:lineTo x="0" y="5082"/>
                <wp:lineTo x="0" y="13976"/>
                <wp:lineTo x="3992" y="20329"/>
                <wp:lineTo x="17298" y="20329"/>
                <wp:lineTo x="19959" y="13976"/>
                <wp:lineTo x="19959" y="5082"/>
                <wp:lineTo x="17298" y="0"/>
                <wp:lineTo x="3992" y="0"/>
              </wp:wrapPolygon>
            </wp:wrapTight>
            <wp:docPr id="251293901" name="Grafik 4" descr="Ein Bild, das gelb, Clipar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293901" name="Grafik 4" descr="Ein Bild, das gelb, Clipart enthält.&#10;&#10;KI-generierte Inhalte können fehlerhaft sein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438" cy="3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71A053" w14:textId="24A3100A" w:rsidR="00E53F84" w:rsidRDefault="00E53F84" w:rsidP="00A81497">
      <w:pPr>
        <w:pStyle w:val="ArialText"/>
        <w:rPr>
          <w:sz w:val="20"/>
          <w:szCs w:val="20"/>
        </w:rPr>
      </w:pPr>
      <w:r w:rsidRPr="00112103">
        <w:rPr>
          <w:sz w:val="20"/>
          <w:szCs w:val="20"/>
        </w:rPr>
        <w:t>Sehr gut</w:t>
      </w:r>
      <w:r w:rsidRPr="00112103">
        <w:rPr>
          <w:sz w:val="20"/>
          <w:szCs w:val="20"/>
        </w:rPr>
        <w:tab/>
        <w:t>Gut</w:t>
      </w:r>
      <w:r w:rsidRPr="00112103">
        <w:rPr>
          <w:sz w:val="20"/>
          <w:szCs w:val="20"/>
        </w:rPr>
        <w:tab/>
      </w:r>
      <w:r w:rsidRPr="00112103">
        <w:rPr>
          <w:sz w:val="20"/>
          <w:szCs w:val="20"/>
        </w:rPr>
        <w:tab/>
        <w:t xml:space="preserve">Okay </w:t>
      </w:r>
      <w:r w:rsidR="00F8594E" w:rsidRPr="00112103">
        <w:rPr>
          <w:sz w:val="20"/>
          <w:szCs w:val="20"/>
        </w:rPr>
        <w:tab/>
      </w:r>
      <w:r w:rsidRPr="00112103">
        <w:rPr>
          <w:sz w:val="20"/>
          <w:szCs w:val="20"/>
        </w:rPr>
        <w:tab/>
        <w:t xml:space="preserve">Nicht gut  </w:t>
      </w:r>
    </w:p>
    <w:p w14:paraId="321156A4" w14:textId="77777777" w:rsidR="00112103" w:rsidRPr="00112103" w:rsidRDefault="00112103" w:rsidP="00A81497">
      <w:pPr>
        <w:pStyle w:val="ArialText"/>
        <w:rPr>
          <w:sz w:val="20"/>
          <w:szCs w:val="20"/>
        </w:rPr>
      </w:pPr>
    </w:p>
    <w:p w14:paraId="1004F132" w14:textId="77777777" w:rsidR="00E53F84" w:rsidRPr="00112103" w:rsidRDefault="00E53F84" w:rsidP="00401C59">
      <w:pPr>
        <w:pStyle w:val="TheSansText"/>
        <w:ind w:left="142" w:firstLine="0"/>
        <w:rPr>
          <w:sz w:val="20"/>
          <w:szCs w:val="20"/>
        </w:rPr>
      </w:pPr>
    </w:p>
    <w:p w14:paraId="2F7DA646" w14:textId="77777777" w:rsidR="00112103" w:rsidRP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_______________________________________________________________________________</w:t>
      </w:r>
    </w:p>
    <w:p w14:paraId="034B5B65" w14:textId="77777777" w:rsid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50C64433" w14:textId="61332CD2" w:rsidR="00112103" w:rsidRPr="00112103" w:rsidRDefault="00112103" w:rsidP="00112103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112103">
        <w:rPr>
          <w:b w:val="0"/>
          <w:bCs w:val="0"/>
          <w:sz w:val="20"/>
          <w:szCs w:val="20"/>
        </w:rPr>
        <w:t>_______________________________________________________________________________</w:t>
      </w:r>
    </w:p>
    <w:sectPr w:rsidR="00112103" w:rsidRPr="00112103" w:rsidSect="00560917">
      <w:headerReference w:type="default" r:id="rId12"/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53A6F9" w14:textId="77777777" w:rsidR="00A42709" w:rsidRDefault="00A42709" w:rsidP="003A7C35">
      <w:pPr>
        <w:spacing w:after="0" w:line="240" w:lineRule="auto"/>
      </w:pPr>
      <w:r>
        <w:separator/>
      </w:r>
    </w:p>
  </w:endnote>
  <w:endnote w:type="continuationSeparator" w:id="0">
    <w:p w14:paraId="0B34020D" w14:textId="77777777" w:rsidR="00A42709" w:rsidRDefault="00A4270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5A5DF" w14:textId="7E176F16" w:rsidR="003A7C35" w:rsidRPr="00C47408" w:rsidRDefault="00C47408" w:rsidP="00C4740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71552" behindDoc="1" locked="0" layoutInCell="1" allowOverlap="1" wp14:anchorId="05A65C26" wp14:editId="5A29C165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E6FB4B" w14:textId="77777777" w:rsidR="00A42709" w:rsidRDefault="00A42709" w:rsidP="003A7C35">
      <w:pPr>
        <w:spacing w:after="0" w:line="240" w:lineRule="auto"/>
      </w:pPr>
      <w:r>
        <w:separator/>
      </w:r>
    </w:p>
  </w:footnote>
  <w:footnote w:type="continuationSeparator" w:id="0">
    <w:p w14:paraId="1082790B" w14:textId="77777777" w:rsidR="00A42709" w:rsidRDefault="00A4270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A9A0" w14:textId="5DBFA835" w:rsidR="00685FD6" w:rsidRDefault="00321532" w:rsidP="00D26EAE">
    <w:pPr>
      <w:pStyle w:val="ArialTitelgrau"/>
      <w:ind w:firstLine="142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73600" behindDoc="1" locked="0" layoutInCell="1" allowOverlap="1" wp14:anchorId="0665716C" wp14:editId="78BD3473">
          <wp:simplePos x="0" y="0"/>
          <wp:positionH relativeFrom="column">
            <wp:posOffset>3975735</wp:posOffset>
          </wp:positionH>
          <wp:positionV relativeFrom="paragraph">
            <wp:posOffset>-387985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645590032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5590032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56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7995FA6" wp14:editId="26AFB9BC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744152232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6068765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4872AE5" wp14:editId="008591F9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F3DBDD3" wp14:editId="1EA7FC4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53F84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E53F84">
      <w:rPr>
        <w:sz w:val="20"/>
        <w:szCs w:val="20"/>
      </w:rPr>
      <w:t>Dilemma – darüber sprechen</w:t>
    </w:r>
  </w:p>
  <w:p w14:paraId="67864746" w14:textId="77777777" w:rsidR="00685FD6" w:rsidRPr="00000978" w:rsidRDefault="006D7562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851C39" wp14:editId="6698874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291480162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5B71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132A7B0" w14:textId="77777777" w:rsidR="00C47408" w:rsidRPr="00203B44" w:rsidRDefault="00C47408" w:rsidP="00C47408">
    <w:pPr>
      <w:pStyle w:val="Filmtitel24"/>
      <w:ind w:firstLine="142"/>
      <w:rPr>
        <w:rFonts w:ascii="Arial" w:hAnsi="Arial" w:cs="Arial"/>
        <w:color w:val="808080" w:themeColor="background1" w:themeShade="80"/>
        <w:sz w:val="16"/>
        <w:szCs w:val="16"/>
      </w:rPr>
    </w:pPr>
    <w:proofErr w:type="spellStart"/>
    <w:r w:rsidRPr="00203B44">
      <w:rPr>
        <w:rFonts w:ascii="Arial" w:hAnsi="Arial" w:cs="Arial"/>
        <w:color w:val="808080" w:themeColor="background1" w:themeShade="80"/>
        <w:sz w:val="16"/>
        <w:szCs w:val="16"/>
      </w:rPr>
      <w:t>Erklär’s</w:t>
    </w:r>
    <w:proofErr w:type="spellEnd"/>
    <w:r w:rsidRPr="00203B44">
      <w:rPr>
        <w:rFonts w:ascii="Arial" w:hAnsi="Arial" w:cs="Arial"/>
        <w:color w:val="808080" w:themeColor="background1" w:themeShade="80"/>
        <w:sz w:val="16"/>
        <w:szCs w:val="16"/>
      </w:rPr>
      <w:t xml:space="preserve"> mir · </w:t>
    </w:r>
    <w:r w:rsidRPr="00203B44">
      <w:rPr>
        <w:rFonts w:ascii="Arial" w:hAnsi="Arial" w:cs="Arial"/>
        <w:bCs/>
        <w:color w:val="808080" w:themeColor="background1" w:themeShade="80"/>
        <w:sz w:val="16"/>
        <w:szCs w:val="16"/>
      </w:rPr>
      <w:t>Ein Dilemma in fünf Schritten lösen</w:t>
    </w:r>
  </w:p>
  <w:p w14:paraId="5017A2EC" w14:textId="4EE8694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</w:t>
    </w:r>
    <w:r w:rsidR="00321532" w:rsidRPr="00203B44">
      <w:t>erklaers-dilemma</w:t>
    </w:r>
  </w:p>
  <w:p w14:paraId="35D22727" w14:textId="04A77DB1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6D7562">
      <w:rPr>
        <w:szCs w:val="16"/>
      </w:rPr>
      <w:t xml:space="preserve"> </w:t>
    </w:r>
  </w:p>
  <w:p w14:paraId="5A34E0D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E0A1D"/>
    <w:multiLevelType w:val="hybridMultilevel"/>
    <w:tmpl w:val="98F45606"/>
    <w:lvl w:ilvl="0" w:tplc="DBBC33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F650FB2"/>
    <w:multiLevelType w:val="hybridMultilevel"/>
    <w:tmpl w:val="7F9CE3C0"/>
    <w:lvl w:ilvl="0" w:tplc="2A624B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536C2998"/>
    <w:multiLevelType w:val="hybridMultilevel"/>
    <w:tmpl w:val="3D3A4C76"/>
    <w:lvl w:ilvl="0" w:tplc="766474DA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5C365507"/>
    <w:multiLevelType w:val="hybridMultilevel"/>
    <w:tmpl w:val="42DA28D2"/>
    <w:lvl w:ilvl="0" w:tplc="5192B5CE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68D50066"/>
    <w:multiLevelType w:val="hybridMultilevel"/>
    <w:tmpl w:val="DFC2B70E"/>
    <w:lvl w:ilvl="0" w:tplc="0407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num w:numId="1" w16cid:durableId="677076593">
    <w:abstractNumId w:val="0"/>
  </w:num>
  <w:num w:numId="2" w16cid:durableId="591165525">
    <w:abstractNumId w:val="1"/>
  </w:num>
  <w:num w:numId="3" w16cid:durableId="1474105145">
    <w:abstractNumId w:val="2"/>
  </w:num>
  <w:num w:numId="4" w16cid:durableId="572814788">
    <w:abstractNumId w:val="3"/>
  </w:num>
  <w:num w:numId="5" w16cid:durableId="2292002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134F5"/>
    <w:rsid w:val="00035253"/>
    <w:rsid w:val="00045640"/>
    <w:rsid w:val="000C5BEC"/>
    <w:rsid w:val="00102258"/>
    <w:rsid w:val="00112103"/>
    <w:rsid w:val="00122B66"/>
    <w:rsid w:val="00130CD2"/>
    <w:rsid w:val="001773CA"/>
    <w:rsid w:val="001B3B55"/>
    <w:rsid w:val="001B7499"/>
    <w:rsid w:val="00200DF4"/>
    <w:rsid w:val="0020447E"/>
    <w:rsid w:val="0021002E"/>
    <w:rsid w:val="00222DF1"/>
    <w:rsid w:val="002262BD"/>
    <w:rsid w:val="00257640"/>
    <w:rsid w:val="0027480B"/>
    <w:rsid w:val="00281DDB"/>
    <w:rsid w:val="002E4D65"/>
    <w:rsid w:val="00321532"/>
    <w:rsid w:val="00335E90"/>
    <w:rsid w:val="0037367B"/>
    <w:rsid w:val="003A7C35"/>
    <w:rsid w:val="003C4D25"/>
    <w:rsid w:val="00401C59"/>
    <w:rsid w:val="00406DB1"/>
    <w:rsid w:val="00462615"/>
    <w:rsid w:val="004D6A95"/>
    <w:rsid w:val="0050254C"/>
    <w:rsid w:val="0052199E"/>
    <w:rsid w:val="00546B3E"/>
    <w:rsid w:val="005509A8"/>
    <w:rsid w:val="00556EB9"/>
    <w:rsid w:val="00560917"/>
    <w:rsid w:val="005D1DD6"/>
    <w:rsid w:val="0060637E"/>
    <w:rsid w:val="00611876"/>
    <w:rsid w:val="00685FD6"/>
    <w:rsid w:val="006A5DA3"/>
    <w:rsid w:val="006C55AE"/>
    <w:rsid w:val="006D7562"/>
    <w:rsid w:val="006E5336"/>
    <w:rsid w:val="006F2769"/>
    <w:rsid w:val="006F6C4A"/>
    <w:rsid w:val="00751706"/>
    <w:rsid w:val="00755C57"/>
    <w:rsid w:val="007B436A"/>
    <w:rsid w:val="007C5969"/>
    <w:rsid w:val="007E7AC5"/>
    <w:rsid w:val="008854E8"/>
    <w:rsid w:val="008B0864"/>
    <w:rsid w:val="008C5CBF"/>
    <w:rsid w:val="008E5681"/>
    <w:rsid w:val="0095299F"/>
    <w:rsid w:val="009674D2"/>
    <w:rsid w:val="00991484"/>
    <w:rsid w:val="009B291D"/>
    <w:rsid w:val="00A13BE3"/>
    <w:rsid w:val="00A42709"/>
    <w:rsid w:val="00A72F5A"/>
    <w:rsid w:val="00A81497"/>
    <w:rsid w:val="00A92608"/>
    <w:rsid w:val="00A93718"/>
    <w:rsid w:val="00AA4848"/>
    <w:rsid w:val="00AA60EB"/>
    <w:rsid w:val="00AB1E43"/>
    <w:rsid w:val="00AD2255"/>
    <w:rsid w:val="00B933C3"/>
    <w:rsid w:val="00B9412D"/>
    <w:rsid w:val="00BD49EF"/>
    <w:rsid w:val="00BD7A33"/>
    <w:rsid w:val="00BF7823"/>
    <w:rsid w:val="00C111CB"/>
    <w:rsid w:val="00C47408"/>
    <w:rsid w:val="00C83C5A"/>
    <w:rsid w:val="00CC4EF6"/>
    <w:rsid w:val="00CF08A5"/>
    <w:rsid w:val="00D26EAE"/>
    <w:rsid w:val="00D52994"/>
    <w:rsid w:val="00D54E81"/>
    <w:rsid w:val="00D72997"/>
    <w:rsid w:val="00D82666"/>
    <w:rsid w:val="00E53F84"/>
    <w:rsid w:val="00EA7AEE"/>
    <w:rsid w:val="00EF7C79"/>
    <w:rsid w:val="00F252BA"/>
    <w:rsid w:val="00F8594E"/>
    <w:rsid w:val="00F91FD8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95A20"/>
  <w15:docId w15:val="{1251CC99-1A1F-8E40-AB2A-A338B8166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Filmtitel24">
    <w:name w:val="Filmtitel 24"/>
    <w:basedOn w:val="Standard"/>
    <w:link w:val="Filmtitel24Zchn"/>
    <w:qFormat/>
    <w:rsid w:val="00C47408"/>
    <w:pPr>
      <w:spacing w:after="0" w:line="276" w:lineRule="auto"/>
      <w:ind w:left="0" w:firstLine="0"/>
    </w:pPr>
    <w:rPr>
      <w:rFonts w:ascii="TheSans C5 ExtraBold" w:eastAsiaTheme="minorHAnsi" w:hAnsi="TheSans C5 ExtraBold" w:cstheme="minorBidi"/>
      <w:color w:val="003480"/>
      <w:kern w:val="0"/>
      <w:sz w:val="48"/>
      <w:szCs w:val="48"/>
      <w:lang w:eastAsia="en-US"/>
    </w:rPr>
  </w:style>
  <w:style w:type="character" w:customStyle="1" w:styleId="Filmtitel24Zchn">
    <w:name w:val="Filmtitel 24 Zchn"/>
    <w:basedOn w:val="Absatz-Standardschriftart"/>
    <w:link w:val="Filmtitel24"/>
    <w:rsid w:val="00C47408"/>
    <w:rPr>
      <w:rFonts w:ascii="TheSans C5 ExtraBold" w:hAnsi="TheSans C5 ExtraBold"/>
      <w:color w:val="003480"/>
      <w:sz w:val="48"/>
      <w:szCs w:val="48"/>
    </w:rPr>
  </w:style>
  <w:style w:type="table" w:styleId="Tabellenraster">
    <w:name w:val="Table Grid"/>
    <w:basedOn w:val="NormaleTabelle"/>
    <w:uiPriority w:val="59"/>
    <w:rsid w:val="006A5D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png"/><Relationship Id="rId2" Type="http://schemas.openxmlformats.org/officeDocument/2006/relationships/image" Target="media/image7.png"/><Relationship Id="rId1" Type="http://schemas.openxmlformats.org/officeDocument/2006/relationships/image" Target="media/image6.png"/><Relationship Id="rId4" Type="http://schemas.openxmlformats.org/officeDocument/2006/relationships/image" Target="media/image9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274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Ein Dilemma in fünf Schritten lösen</dc:title>
  <dc:creator>planet schule</dc:creator>
  <cp:lastModifiedBy>Martina Frietsch</cp:lastModifiedBy>
  <cp:revision>8</cp:revision>
  <dcterms:created xsi:type="dcterms:W3CDTF">2026-01-26T14:15:00Z</dcterms:created>
  <dcterms:modified xsi:type="dcterms:W3CDTF">2026-02-03T15:40:00Z</dcterms:modified>
</cp:coreProperties>
</file>