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6D5BEC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22F44B1A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4CBEF8C1" w14:textId="223E59AC" w:rsidR="00401C59" w:rsidRPr="005457B0" w:rsidRDefault="00B27676" w:rsidP="00401C59">
      <w:pPr>
        <w:pStyle w:val="Arialberschrift"/>
        <w:ind w:firstLine="0"/>
        <w:rPr>
          <w:b w:val="0"/>
        </w:rPr>
      </w:pPr>
      <w:r>
        <w:t>Dilemma oder En</w:t>
      </w:r>
      <w:r w:rsidR="006E5336">
        <w:t>tscheidung</w:t>
      </w:r>
      <w:r>
        <w:t>?</w:t>
      </w:r>
      <w:r w:rsidR="00401C59">
        <w:t xml:space="preserve">  </w:t>
      </w:r>
    </w:p>
    <w:p w14:paraId="5559D329" w14:textId="77777777" w:rsidR="00401C59" w:rsidRDefault="00401C59" w:rsidP="00401C59">
      <w:pPr>
        <w:pStyle w:val="TheSansText"/>
        <w:ind w:left="142" w:firstLine="0"/>
      </w:pPr>
    </w:p>
    <w:p w14:paraId="3B84143E" w14:textId="2725EC70" w:rsidR="00401C59" w:rsidRDefault="006E5336" w:rsidP="006E5336">
      <w:pPr>
        <w:pStyle w:val="ArialText"/>
        <w:spacing w:after="0" w:line="240" w:lineRule="auto"/>
        <w:ind w:left="862" w:hanging="720"/>
      </w:pPr>
      <w:r w:rsidRPr="006E5336">
        <w:rPr>
          <w:b/>
          <w:bCs/>
        </w:rPr>
        <w:t>1.</w:t>
      </w:r>
      <w:r>
        <w:t xml:space="preserve"> Entscheidet gemeinsam: Welche Situationen kommen in welche Spalte?</w:t>
      </w:r>
    </w:p>
    <w:p w14:paraId="13BC45D6" w14:textId="77777777" w:rsidR="006E5336" w:rsidRDefault="006E5336" w:rsidP="006E5336">
      <w:pPr>
        <w:pStyle w:val="ArialText"/>
        <w:spacing w:after="0" w:line="240" w:lineRule="auto"/>
      </w:pPr>
    </w:p>
    <w:p w14:paraId="38304917" w14:textId="5C21B08F" w:rsidR="00401C59" w:rsidRDefault="00401C59" w:rsidP="00401C59">
      <w:pPr>
        <w:pStyle w:val="ArialText"/>
        <w:spacing w:after="0" w:line="240" w:lineRule="auto"/>
        <w:ind w:firstLine="0"/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536"/>
        <w:gridCol w:w="236"/>
        <w:gridCol w:w="4536"/>
      </w:tblGrid>
      <w:tr w:rsidR="006E5336" w14:paraId="30E4374C" w14:textId="5E48F3B1" w:rsidTr="00235F8B">
        <w:trPr>
          <w:trHeight w:val="405"/>
        </w:trPr>
        <w:tc>
          <w:tcPr>
            <w:tcW w:w="4536" w:type="dxa"/>
            <w:vAlign w:val="center"/>
          </w:tcPr>
          <w:p w14:paraId="6734BAE3" w14:textId="3AF703DF" w:rsidR="006E5336" w:rsidRPr="00B27676" w:rsidRDefault="00B27676" w:rsidP="006E5336">
            <w:pPr>
              <w:pStyle w:val="ArialText"/>
              <w:spacing w:after="0" w:line="240" w:lineRule="auto"/>
              <w:ind w:left="0" w:firstLine="0"/>
              <w:jc w:val="center"/>
            </w:pPr>
            <w:r w:rsidRPr="00B27676">
              <w:rPr>
                <w:b/>
                <w:bCs/>
              </w:rPr>
              <w:t>Dilemma</w:t>
            </w: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14:paraId="6CF29252" w14:textId="4E4A052B" w:rsidR="006E5336" w:rsidRDefault="006E5336" w:rsidP="006E5336">
            <w:pPr>
              <w:pStyle w:val="ArialText"/>
              <w:spacing w:after="0" w:line="240" w:lineRule="auto"/>
              <w:ind w:left="0" w:firstLine="0"/>
              <w:jc w:val="center"/>
            </w:pPr>
          </w:p>
        </w:tc>
        <w:tc>
          <w:tcPr>
            <w:tcW w:w="4536" w:type="dxa"/>
            <w:vAlign w:val="center"/>
          </w:tcPr>
          <w:p w14:paraId="2FB9C7E3" w14:textId="5A9A610B" w:rsidR="006E5336" w:rsidRDefault="006E5336" w:rsidP="006E5336">
            <w:pPr>
              <w:pStyle w:val="ArialText"/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Entscheidung</w:t>
            </w:r>
          </w:p>
        </w:tc>
      </w:tr>
      <w:tr w:rsidR="006E5336" w14:paraId="5F6F51E6" w14:textId="0536093D" w:rsidTr="00B9412D">
        <w:trPr>
          <w:trHeight w:val="381"/>
        </w:trPr>
        <w:tc>
          <w:tcPr>
            <w:tcW w:w="4536" w:type="dxa"/>
          </w:tcPr>
          <w:p w14:paraId="3E2A1A7A" w14:textId="77777777" w:rsidR="006E5336" w:rsidRDefault="006E5336" w:rsidP="00B9412D">
            <w:pPr>
              <w:pStyle w:val="ArialText"/>
              <w:spacing w:after="0" w:line="480" w:lineRule="auto"/>
              <w:ind w:left="0" w:firstLine="0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7046992D" w14:textId="77777777" w:rsidR="006E5336" w:rsidRDefault="006E5336" w:rsidP="00B9412D">
            <w:pPr>
              <w:pStyle w:val="ArialText"/>
              <w:spacing w:after="0" w:line="480" w:lineRule="auto"/>
              <w:ind w:left="0" w:firstLine="0"/>
            </w:pPr>
          </w:p>
        </w:tc>
        <w:tc>
          <w:tcPr>
            <w:tcW w:w="4536" w:type="dxa"/>
          </w:tcPr>
          <w:p w14:paraId="050D1E5D" w14:textId="77777777" w:rsidR="006E5336" w:rsidRDefault="006E5336" w:rsidP="00B9412D">
            <w:pPr>
              <w:pStyle w:val="ArialText"/>
              <w:spacing w:after="0" w:line="480" w:lineRule="auto"/>
              <w:ind w:left="0" w:firstLine="0"/>
            </w:pPr>
          </w:p>
        </w:tc>
      </w:tr>
      <w:tr w:rsidR="006E5336" w14:paraId="4B8E8AC9" w14:textId="635287E9" w:rsidTr="00B9412D">
        <w:trPr>
          <w:trHeight w:val="405"/>
        </w:trPr>
        <w:tc>
          <w:tcPr>
            <w:tcW w:w="4536" w:type="dxa"/>
          </w:tcPr>
          <w:p w14:paraId="4CA5DCD0" w14:textId="77777777" w:rsidR="006E5336" w:rsidRDefault="006E5336" w:rsidP="00B9412D">
            <w:pPr>
              <w:pStyle w:val="ArialText"/>
              <w:spacing w:after="0" w:line="480" w:lineRule="auto"/>
              <w:ind w:left="0" w:firstLine="0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121505DC" w14:textId="77777777" w:rsidR="006E5336" w:rsidRDefault="006E5336" w:rsidP="00B9412D">
            <w:pPr>
              <w:pStyle w:val="ArialText"/>
              <w:spacing w:after="0" w:line="480" w:lineRule="auto"/>
              <w:ind w:left="0" w:firstLine="0"/>
            </w:pPr>
          </w:p>
        </w:tc>
        <w:tc>
          <w:tcPr>
            <w:tcW w:w="4536" w:type="dxa"/>
          </w:tcPr>
          <w:p w14:paraId="7034E356" w14:textId="77777777" w:rsidR="006E5336" w:rsidRDefault="006E5336" w:rsidP="00B9412D">
            <w:pPr>
              <w:pStyle w:val="ArialText"/>
              <w:spacing w:after="0" w:line="480" w:lineRule="auto"/>
              <w:ind w:left="0" w:firstLine="0"/>
            </w:pPr>
          </w:p>
        </w:tc>
      </w:tr>
      <w:tr w:rsidR="006E5336" w14:paraId="6A738085" w14:textId="38025773" w:rsidTr="00B9412D">
        <w:trPr>
          <w:trHeight w:val="381"/>
        </w:trPr>
        <w:tc>
          <w:tcPr>
            <w:tcW w:w="4536" w:type="dxa"/>
          </w:tcPr>
          <w:p w14:paraId="366F0DE6" w14:textId="77777777" w:rsidR="006E5336" w:rsidRDefault="006E5336" w:rsidP="00B9412D">
            <w:pPr>
              <w:pStyle w:val="ArialText"/>
              <w:spacing w:after="0" w:line="480" w:lineRule="auto"/>
              <w:ind w:left="0" w:firstLine="0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5D74F1F7" w14:textId="77777777" w:rsidR="006E5336" w:rsidRDefault="006E5336" w:rsidP="00B9412D">
            <w:pPr>
              <w:pStyle w:val="ArialText"/>
              <w:spacing w:after="0" w:line="480" w:lineRule="auto"/>
              <w:ind w:left="0" w:firstLine="0"/>
            </w:pPr>
          </w:p>
        </w:tc>
        <w:tc>
          <w:tcPr>
            <w:tcW w:w="4536" w:type="dxa"/>
          </w:tcPr>
          <w:p w14:paraId="4CE19E55" w14:textId="77777777" w:rsidR="006E5336" w:rsidRDefault="006E5336" w:rsidP="00B9412D">
            <w:pPr>
              <w:pStyle w:val="ArialText"/>
              <w:spacing w:after="0" w:line="480" w:lineRule="auto"/>
              <w:ind w:left="0" w:firstLine="0"/>
            </w:pPr>
          </w:p>
        </w:tc>
      </w:tr>
      <w:tr w:rsidR="006E5336" w14:paraId="0A5E2C04" w14:textId="06840EA1" w:rsidTr="00B9412D">
        <w:trPr>
          <w:trHeight w:val="405"/>
        </w:trPr>
        <w:tc>
          <w:tcPr>
            <w:tcW w:w="4536" w:type="dxa"/>
          </w:tcPr>
          <w:p w14:paraId="6C166ED1" w14:textId="77777777" w:rsidR="006E5336" w:rsidRDefault="006E5336" w:rsidP="00B9412D">
            <w:pPr>
              <w:pStyle w:val="ArialText"/>
              <w:spacing w:after="0" w:line="480" w:lineRule="auto"/>
              <w:ind w:left="0" w:firstLine="0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33A63579" w14:textId="77777777" w:rsidR="006E5336" w:rsidRDefault="006E5336" w:rsidP="00B9412D">
            <w:pPr>
              <w:pStyle w:val="ArialText"/>
              <w:spacing w:after="0" w:line="480" w:lineRule="auto"/>
              <w:ind w:left="0" w:firstLine="0"/>
            </w:pPr>
          </w:p>
        </w:tc>
        <w:tc>
          <w:tcPr>
            <w:tcW w:w="4536" w:type="dxa"/>
          </w:tcPr>
          <w:p w14:paraId="1331F19C" w14:textId="77777777" w:rsidR="006E5336" w:rsidRDefault="006E5336" w:rsidP="00B9412D">
            <w:pPr>
              <w:pStyle w:val="ArialText"/>
              <w:spacing w:after="0" w:line="480" w:lineRule="auto"/>
              <w:ind w:left="0" w:firstLine="0"/>
            </w:pPr>
          </w:p>
        </w:tc>
      </w:tr>
      <w:tr w:rsidR="006E5336" w14:paraId="72E19E29" w14:textId="7E0EAD35" w:rsidTr="00B9412D">
        <w:trPr>
          <w:trHeight w:val="381"/>
        </w:trPr>
        <w:tc>
          <w:tcPr>
            <w:tcW w:w="4536" w:type="dxa"/>
          </w:tcPr>
          <w:p w14:paraId="59CB4CC0" w14:textId="77777777" w:rsidR="006E5336" w:rsidRDefault="006E5336" w:rsidP="00B9412D">
            <w:pPr>
              <w:pStyle w:val="ArialText"/>
              <w:spacing w:after="0" w:line="480" w:lineRule="auto"/>
              <w:ind w:left="0" w:firstLine="0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674C3D89" w14:textId="77777777" w:rsidR="006E5336" w:rsidRDefault="006E5336" w:rsidP="00B9412D">
            <w:pPr>
              <w:pStyle w:val="ArialText"/>
              <w:spacing w:after="0" w:line="480" w:lineRule="auto"/>
              <w:ind w:left="0" w:firstLine="0"/>
            </w:pPr>
          </w:p>
        </w:tc>
        <w:tc>
          <w:tcPr>
            <w:tcW w:w="4536" w:type="dxa"/>
          </w:tcPr>
          <w:p w14:paraId="1417CBA8" w14:textId="77777777" w:rsidR="00B9412D" w:rsidRDefault="00B9412D" w:rsidP="00B9412D">
            <w:pPr>
              <w:pStyle w:val="ArialText"/>
              <w:spacing w:after="0" w:line="480" w:lineRule="auto"/>
              <w:ind w:left="0" w:firstLine="0"/>
            </w:pPr>
          </w:p>
        </w:tc>
      </w:tr>
      <w:tr w:rsidR="00B9412D" w14:paraId="3F0F8C91" w14:textId="77777777" w:rsidTr="00B9412D">
        <w:trPr>
          <w:trHeight w:val="381"/>
        </w:trPr>
        <w:tc>
          <w:tcPr>
            <w:tcW w:w="4536" w:type="dxa"/>
          </w:tcPr>
          <w:p w14:paraId="11772A65" w14:textId="77777777" w:rsidR="00B9412D" w:rsidRDefault="00B9412D" w:rsidP="00B9412D">
            <w:pPr>
              <w:pStyle w:val="ArialText"/>
              <w:spacing w:after="0" w:line="480" w:lineRule="auto"/>
              <w:ind w:left="0" w:firstLine="0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23A227FB" w14:textId="77777777" w:rsidR="00B9412D" w:rsidRDefault="00B9412D" w:rsidP="00B9412D">
            <w:pPr>
              <w:pStyle w:val="ArialText"/>
              <w:spacing w:after="0" w:line="480" w:lineRule="auto"/>
              <w:ind w:left="0" w:firstLine="0"/>
            </w:pPr>
          </w:p>
        </w:tc>
        <w:tc>
          <w:tcPr>
            <w:tcW w:w="4536" w:type="dxa"/>
          </w:tcPr>
          <w:p w14:paraId="1EE48002" w14:textId="77777777" w:rsidR="00B9412D" w:rsidRDefault="00B9412D" w:rsidP="00B9412D">
            <w:pPr>
              <w:pStyle w:val="ArialText"/>
              <w:spacing w:after="0" w:line="480" w:lineRule="auto"/>
              <w:ind w:left="0" w:firstLine="0"/>
            </w:pPr>
          </w:p>
        </w:tc>
      </w:tr>
      <w:tr w:rsidR="00B9412D" w14:paraId="1DE031FC" w14:textId="77777777" w:rsidTr="00B9412D">
        <w:trPr>
          <w:trHeight w:val="381"/>
        </w:trPr>
        <w:tc>
          <w:tcPr>
            <w:tcW w:w="4536" w:type="dxa"/>
          </w:tcPr>
          <w:p w14:paraId="1EBBB50A" w14:textId="77777777" w:rsidR="00B9412D" w:rsidRDefault="00B9412D" w:rsidP="00B9412D">
            <w:pPr>
              <w:pStyle w:val="ArialText"/>
              <w:spacing w:after="0" w:line="480" w:lineRule="auto"/>
              <w:ind w:left="0" w:firstLine="0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221CF4B6" w14:textId="77777777" w:rsidR="00B9412D" w:rsidRDefault="00B9412D" w:rsidP="00B9412D">
            <w:pPr>
              <w:pStyle w:val="ArialText"/>
              <w:spacing w:after="0" w:line="480" w:lineRule="auto"/>
              <w:ind w:left="0" w:firstLine="0"/>
            </w:pPr>
          </w:p>
        </w:tc>
        <w:tc>
          <w:tcPr>
            <w:tcW w:w="4536" w:type="dxa"/>
          </w:tcPr>
          <w:p w14:paraId="4BE4A6CF" w14:textId="77777777" w:rsidR="00B9412D" w:rsidRDefault="00B9412D" w:rsidP="00B9412D">
            <w:pPr>
              <w:pStyle w:val="ArialText"/>
              <w:spacing w:after="0" w:line="480" w:lineRule="auto"/>
              <w:ind w:left="0" w:firstLine="0"/>
            </w:pPr>
          </w:p>
        </w:tc>
      </w:tr>
      <w:tr w:rsidR="00B9412D" w14:paraId="628B0B1E" w14:textId="77777777" w:rsidTr="00B9412D">
        <w:trPr>
          <w:trHeight w:val="381"/>
        </w:trPr>
        <w:tc>
          <w:tcPr>
            <w:tcW w:w="4536" w:type="dxa"/>
          </w:tcPr>
          <w:p w14:paraId="022FA038" w14:textId="77777777" w:rsidR="00B9412D" w:rsidRDefault="00B9412D" w:rsidP="00B9412D">
            <w:pPr>
              <w:pStyle w:val="ArialText"/>
              <w:spacing w:after="0" w:line="480" w:lineRule="auto"/>
              <w:ind w:left="0" w:firstLine="0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78223F29" w14:textId="77777777" w:rsidR="00B9412D" w:rsidRDefault="00B9412D" w:rsidP="00B9412D">
            <w:pPr>
              <w:pStyle w:val="ArialText"/>
              <w:spacing w:after="0" w:line="480" w:lineRule="auto"/>
              <w:ind w:left="0" w:firstLine="0"/>
            </w:pPr>
          </w:p>
        </w:tc>
        <w:tc>
          <w:tcPr>
            <w:tcW w:w="4536" w:type="dxa"/>
          </w:tcPr>
          <w:p w14:paraId="54DDF84A" w14:textId="77777777" w:rsidR="00B9412D" w:rsidRDefault="00B9412D" w:rsidP="00B9412D">
            <w:pPr>
              <w:pStyle w:val="ArialText"/>
              <w:spacing w:after="0" w:line="480" w:lineRule="auto"/>
              <w:ind w:left="0" w:firstLine="0"/>
            </w:pPr>
          </w:p>
        </w:tc>
      </w:tr>
    </w:tbl>
    <w:p w14:paraId="3FE0DD87" w14:textId="53C89853" w:rsidR="00401C59" w:rsidRDefault="00401C59" w:rsidP="00401C59">
      <w:pPr>
        <w:pStyle w:val="ArialText"/>
        <w:spacing w:after="0" w:line="240" w:lineRule="auto"/>
        <w:ind w:firstLine="0"/>
      </w:pPr>
    </w:p>
    <w:p w14:paraId="2A83FC48" w14:textId="73AA3DBD" w:rsidR="00B9412D" w:rsidRDefault="00B9412D" w:rsidP="00401C59">
      <w:pPr>
        <w:pStyle w:val="ArialText"/>
        <w:spacing w:after="0" w:line="240" w:lineRule="auto"/>
        <w:ind w:firstLine="0"/>
      </w:pPr>
    </w:p>
    <w:p w14:paraId="485B0155" w14:textId="143A68B1" w:rsidR="00B9412D" w:rsidRDefault="00BD7A33" w:rsidP="00401C59">
      <w:pPr>
        <w:pStyle w:val="ArialText"/>
        <w:spacing w:after="0" w:line="240" w:lineRule="auto"/>
        <w:ind w:firstLine="0"/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9C7F959" wp14:editId="2B20FB84">
                <wp:simplePos x="0" y="0"/>
                <wp:positionH relativeFrom="column">
                  <wp:posOffset>4816475</wp:posOffset>
                </wp:positionH>
                <wp:positionV relativeFrom="paragraph">
                  <wp:posOffset>20320</wp:posOffset>
                </wp:positionV>
                <wp:extent cx="1295400" cy="449580"/>
                <wp:effectExtent l="0" t="0" r="19050" b="26670"/>
                <wp:wrapNone/>
                <wp:docPr id="71695510" name="Rechteck: abgerundete Ecken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5400" cy="449580"/>
                        </a:xfrm>
                        <a:prstGeom prst="roundRect">
                          <a:avLst/>
                        </a:prstGeom>
                        <a:noFill/>
                        <a:ln w="12700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DC9ED77" w14:textId="01F99A8C" w:rsidR="00B9412D" w:rsidRPr="00B9412D" w:rsidRDefault="00B9412D" w:rsidP="00B9412D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Lügen oder die Wahrheit sagen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9C7F959" id="Rechteck: abgerundete Ecken 16" o:spid="_x0000_s1026" style="position:absolute;left:0;text-align:left;margin-left:379.25pt;margin-top:1.6pt;width:102pt;height:35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" filled="f" strokecolor="#003480" strokeweight="1pt">
                <v:textbox inset="1mm,1mm,1mm,1mm">
                  <w:txbxContent>
                    <w:p w14:paraId="0DC9ED77" w14:textId="01F99A8C" w:rsidR="00B9412D" w:rsidRPr="00B9412D" w:rsidRDefault="00B9412D" w:rsidP="00B9412D">
                      <w:pPr>
                        <w:ind w:left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Lügen oder die Wahrheit sagen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8CB590D" wp14:editId="6E6B6FFC">
                <wp:simplePos x="0" y="0"/>
                <wp:positionH relativeFrom="column">
                  <wp:posOffset>3438525</wp:posOffset>
                </wp:positionH>
                <wp:positionV relativeFrom="paragraph">
                  <wp:posOffset>24765</wp:posOffset>
                </wp:positionV>
                <wp:extent cx="1295400" cy="450000"/>
                <wp:effectExtent l="0" t="0" r="19050" b="26670"/>
                <wp:wrapNone/>
                <wp:docPr id="1333456664" name="Rechteck: abgerundete Ecken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5400" cy="450000"/>
                        </a:xfrm>
                        <a:prstGeom prst="roundRect">
                          <a:avLst/>
                        </a:prstGeom>
                        <a:noFill/>
                        <a:ln w="12700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1A2A44F4" w14:textId="6096A5AD" w:rsidR="00B9412D" w:rsidRPr="00B9412D" w:rsidRDefault="00B9412D" w:rsidP="00B9412D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Sneakers</w:t>
                            </w:r>
                            <w:r w:rsidRPr="00B9412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oder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Vans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8CB590D" id="_x0000_s1027" style="position:absolute;left:0;text-align:left;margin-left:270.75pt;margin-top:1.95pt;width:102pt;height:35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" filled="f" strokecolor="#003480" strokeweight="1pt">
                <v:textbox inset="1mm,1mm,1mm,1mm">
                  <w:txbxContent>
                    <w:p w14:paraId="1A2A44F4" w14:textId="6096A5AD" w:rsidR="00B9412D" w:rsidRPr="00B9412D" w:rsidRDefault="00B9412D" w:rsidP="00B9412D">
                      <w:pPr>
                        <w:ind w:left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Sneakers</w:t>
                      </w:r>
                      <w:r w:rsidRPr="00B9412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oder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Vans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87CC079" wp14:editId="09D038DA">
                <wp:simplePos x="0" y="0"/>
                <wp:positionH relativeFrom="column">
                  <wp:posOffset>2022475</wp:posOffset>
                </wp:positionH>
                <wp:positionV relativeFrom="paragraph">
                  <wp:posOffset>23495</wp:posOffset>
                </wp:positionV>
                <wp:extent cx="1295400" cy="450000"/>
                <wp:effectExtent l="0" t="0" r="19050" b="26670"/>
                <wp:wrapNone/>
                <wp:docPr id="1010540112" name="Rechteck: abgerundete Ecken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5400" cy="450000"/>
                        </a:xfrm>
                        <a:prstGeom prst="roundRect">
                          <a:avLst/>
                        </a:prstGeom>
                        <a:noFill/>
                        <a:ln w="12700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1E6B4A01" w14:textId="77777777" w:rsidR="00B9412D" w:rsidRPr="00B9412D" w:rsidRDefault="00B9412D" w:rsidP="00B9412D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9412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Ketchup oder Mayo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87CC079" id="_x0000_s1028" style="position:absolute;left:0;text-align:left;margin-left:159.25pt;margin-top:1.85pt;width:102pt;height:35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" filled="f" strokecolor="#003480" strokeweight="1pt">
                <v:textbox inset="1mm,1mm,1mm,1mm">
                  <w:txbxContent>
                    <w:p w14:paraId="1E6B4A01" w14:textId="77777777" w:rsidR="00B9412D" w:rsidRPr="00B9412D" w:rsidRDefault="00B9412D" w:rsidP="00B9412D">
                      <w:pPr>
                        <w:ind w:left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9412D">
                        <w:rPr>
                          <w:rFonts w:ascii="Arial" w:hAnsi="Arial" w:cs="Arial"/>
                          <w:sz w:val="20"/>
                          <w:szCs w:val="20"/>
                        </w:rPr>
                        <w:t>Ketchup oder Mayo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036D8CD" wp14:editId="519B6FA0">
                <wp:simplePos x="0" y="0"/>
                <wp:positionH relativeFrom="column">
                  <wp:posOffset>137160</wp:posOffset>
                </wp:positionH>
                <wp:positionV relativeFrom="paragraph">
                  <wp:posOffset>23495</wp:posOffset>
                </wp:positionV>
                <wp:extent cx="1800000" cy="450000"/>
                <wp:effectExtent l="0" t="0" r="10160" b="26670"/>
                <wp:wrapNone/>
                <wp:docPr id="730999097" name="Rechteck: abgerundete Ecken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000" cy="45000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D7508D4" w14:textId="77777777" w:rsidR="00B9412D" w:rsidRPr="00B9412D" w:rsidRDefault="00B9412D" w:rsidP="00B9412D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color w:val="003480"/>
                                <w:sz w:val="20"/>
                                <w:szCs w:val="20"/>
                              </w:rPr>
                            </w:pPr>
                            <w:r w:rsidRPr="00B9412D">
                              <w:rPr>
                                <w:rFonts w:ascii="Arial" w:hAnsi="Arial" w:cs="Arial"/>
                                <w:color w:val="003480"/>
                                <w:sz w:val="20"/>
                                <w:szCs w:val="20"/>
                              </w:rPr>
                              <w:t>Geheimnis für sich behalten oder weitererzählen</w:t>
                            </w:r>
                          </w:p>
                          <w:p w14:paraId="64FB8185" w14:textId="77777777" w:rsidR="00B9412D" w:rsidRDefault="00B9412D" w:rsidP="00B9412D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036D8CD" id="_x0000_s1029" style="position:absolute;left:0;text-align:left;margin-left:10.8pt;margin-top:1.85pt;width:141.75pt;height:35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" filled="f" strokecolor="#003480" strokeweight="1pt">
                <v:textbox inset="1mm,1mm,1mm,1mm">
                  <w:txbxContent>
                    <w:p w14:paraId="4D7508D4" w14:textId="77777777" w:rsidR="00B9412D" w:rsidRPr="00B9412D" w:rsidRDefault="00B9412D" w:rsidP="00B9412D">
                      <w:pPr>
                        <w:spacing w:after="0"/>
                        <w:jc w:val="center"/>
                        <w:rPr>
                          <w:rFonts w:ascii="Arial" w:hAnsi="Arial" w:cs="Arial"/>
                          <w:color w:val="003480"/>
                          <w:sz w:val="20"/>
                          <w:szCs w:val="20"/>
                        </w:rPr>
                      </w:pPr>
                      <w:r w:rsidRPr="00B9412D">
                        <w:rPr>
                          <w:rFonts w:ascii="Arial" w:hAnsi="Arial" w:cs="Arial"/>
                          <w:color w:val="003480"/>
                          <w:sz w:val="20"/>
                          <w:szCs w:val="20"/>
                        </w:rPr>
                        <w:t>Geheimnis für sich behalten oder weitererzählen</w:t>
                      </w:r>
                    </w:p>
                    <w:p w14:paraId="64FB8185" w14:textId="77777777" w:rsidR="00B9412D" w:rsidRDefault="00B9412D" w:rsidP="00B9412D">
                      <w:pPr>
                        <w:ind w:left="0"/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0C67046D" w14:textId="201593EB" w:rsidR="006E5336" w:rsidRDefault="006E5336" w:rsidP="00401C59">
      <w:pPr>
        <w:pStyle w:val="ArialText"/>
        <w:spacing w:after="0" w:line="240" w:lineRule="auto"/>
        <w:ind w:firstLine="0"/>
        <w:rPr>
          <w:b/>
          <w:bCs/>
        </w:rPr>
      </w:pPr>
    </w:p>
    <w:p w14:paraId="0D8853E5" w14:textId="3BA64B43" w:rsidR="006E5336" w:rsidRDefault="006E5336" w:rsidP="00401C59">
      <w:pPr>
        <w:pStyle w:val="ArialText"/>
        <w:spacing w:after="0" w:line="240" w:lineRule="auto"/>
        <w:ind w:firstLine="0"/>
        <w:rPr>
          <w:b/>
          <w:bCs/>
        </w:rPr>
      </w:pPr>
    </w:p>
    <w:p w14:paraId="263D46A7" w14:textId="043DCB82" w:rsidR="006E5336" w:rsidRDefault="006E5336" w:rsidP="00401C59">
      <w:pPr>
        <w:pStyle w:val="ArialText"/>
        <w:spacing w:after="0" w:line="240" w:lineRule="auto"/>
        <w:ind w:firstLine="0"/>
        <w:rPr>
          <w:b/>
          <w:bCs/>
        </w:rPr>
      </w:pPr>
    </w:p>
    <w:p w14:paraId="0EFEBBAD" w14:textId="689413DC" w:rsidR="006E5336" w:rsidRDefault="00BD7A33" w:rsidP="00401C59">
      <w:pPr>
        <w:pStyle w:val="ArialText"/>
        <w:spacing w:after="0" w:line="240" w:lineRule="auto"/>
        <w:ind w:firstLine="0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2BC3761" wp14:editId="602B51EC">
                <wp:simplePos x="0" y="0"/>
                <wp:positionH relativeFrom="column">
                  <wp:posOffset>4156710</wp:posOffset>
                </wp:positionH>
                <wp:positionV relativeFrom="paragraph">
                  <wp:posOffset>85725</wp:posOffset>
                </wp:positionV>
                <wp:extent cx="1942465" cy="449580"/>
                <wp:effectExtent l="0" t="0" r="19685" b="26670"/>
                <wp:wrapNone/>
                <wp:docPr id="629485612" name="Rechteck: abgerundete Ecken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2465" cy="449580"/>
                        </a:xfrm>
                        <a:prstGeom prst="roundRect">
                          <a:avLst/>
                        </a:prstGeom>
                        <a:noFill/>
                        <a:ln w="12700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6A712A1C" w14:textId="77777777" w:rsidR="00BD7A33" w:rsidRPr="00B9412D" w:rsidRDefault="00BD7A33" w:rsidP="00BD7A33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2BC3761" id="_x0000_s1030" style="position:absolute;left:0;text-align:left;margin-left:327.3pt;margin-top:6.75pt;width:152.95pt;height:35.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" filled="f" strokecolor="#003480" strokeweight="1pt">
                <v:textbox inset="1mm,1mm,1mm,1mm">
                  <w:txbxContent>
                    <w:p w14:paraId="6A712A1C" w14:textId="77777777" w:rsidR="00BD7A33" w:rsidRPr="00B9412D" w:rsidRDefault="00BD7A33" w:rsidP="00BD7A33">
                      <w:pPr>
                        <w:ind w:left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AA59CEC" wp14:editId="2F41D8C4">
                <wp:simplePos x="0" y="0"/>
                <wp:positionH relativeFrom="column">
                  <wp:posOffset>2089784</wp:posOffset>
                </wp:positionH>
                <wp:positionV relativeFrom="paragraph">
                  <wp:posOffset>85725</wp:posOffset>
                </wp:positionV>
                <wp:extent cx="1933575" cy="449580"/>
                <wp:effectExtent l="0" t="0" r="28575" b="26670"/>
                <wp:wrapNone/>
                <wp:docPr id="1657575570" name="Rechteck: abgerundete Ecken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33575" cy="449580"/>
                        </a:xfrm>
                        <a:prstGeom prst="roundRect">
                          <a:avLst/>
                        </a:prstGeom>
                        <a:noFill/>
                        <a:ln w="12700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549BE003" w14:textId="77777777" w:rsidR="00B9412D" w:rsidRPr="00B9412D" w:rsidRDefault="00B9412D" w:rsidP="00B9412D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AA59CEC" id="_x0000_s1031" style="position:absolute;left:0;text-align:left;margin-left:164.55pt;margin-top:6.75pt;width:152.25pt;height:35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" filled="f" strokecolor="#003480" strokeweight="1pt">
                <v:textbox inset="1mm,1mm,1mm,1mm">
                  <w:txbxContent>
                    <w:p w14:paraId="549BE003" w14:textId="77777777" w:rsidR="00B9412D" w:rsidRPr="00B9412D" w:rsidRDefault="00B9412D" w:rsidP="00B9412D">
                      <w:pPr>
                        <w:ind w:left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CD0F57A" wp14:editId="335BF242">
                <wp:simplePos x="0" y="0"/>
                <wp:positionH relativeFrom="column">
                  <wp:posOffset>142240</wp:posOffset>
                </wp:positionH>
                <wp:positionV relativeFrom="paragraph">
                  <wp:posOffset>88265</wp:posOffset>
                </wp:positionV>
                <wp:extent cx="1800000" cy="450000"/>
                <wp:effectExtent l="0" t="0" r="10160" b="26670"/>
                <wp:wrapNone/>
                <wp:docPr id="722898820" name="Rechteck: abgerundete Ecken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000" cy="450000"/>
                        </a:xfrm>
                        <a:prstGeom prst="roundRect">
                          <a:avLst/>
                        </a:prstGeom>
                        <a:noFill/>
                        <a:ln w="12700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6279B88A" w14:textId="77777777" w:rsidR="00B9412D" w:rsidRPr="00B9412D" w:rsidRDefault="00B9412D" w:rsidP="00B9412D">
                            <w:pPr>
                              <w:spacing w:after="0"/>
                              <w:ind w:left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9412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Hausaufgaben machen oder Play Station spielen</w:t>
                            </w:r>
                          </w:p>
                          <w:p w14:paraId="0E5EB6DE" w14:textId="4D58CB3D" w:rsidR="00B9412D" w:rsidRPr="00B9412D" w:rsidRDefault="00B9412D" w:rsidP="00B9412D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CD0F57A" id="_x0000_s1032" style="position:absolute;left:0;text-align:left;margin-left:11.2pt;margin-top:6.95pt;width:141.75pt;height:35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" filled="f" strokecolor="#003480" strokeweight="1pt">
                <v:textbox inset="1mm,1mm,1mm,1mm">
                  <w:txbxContent>
                    <w:p w14:paraId="6279B88A" w14:textId="77777777" w:rsidR="00B9412D" w:rsidRPr="00B9412D" w:rsidRDefault="00B9412D" w:rsidP="00B9412D">
                      <w:pPr>
                        <w:spacing w:after="0"/>
                        <w:ind w:left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9412D">
                        <w:rPr>
                          <w:rFonts w:ascii="Arial" w:hAnsi="Arial" w:cs="Arial"/>
                          <w:sz w:val="20"/>
                          <w:szCs w:val="20"/>
                        </w:rPr>
                        <w:t>Hausaufgaben machen oder Play Station spielen</w:t>
                      </w:r>
                    </w:p>
                    <w:p w14:paraId="0E5EB6DE" w14:textId="4D58CB3D" w:rsidR="00B9412D" w:rsidRPr="00B9412D" w:rsidRDefault="00B9412D" w:rsidP="00B9412D">
                      <w:pPr>
                        <w:ind w:left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0FC8CB21" w14:textId="12ED9FFF" w:rsidR="006E5336" w:rsidRDefault="006E5336" w:rsidP="00401C59">
      <w:pPr>
        <w:pStyle w:val="ArialText"/>
        <w:spacing w:after="0" w:line="240" w:lineRule="auto"/>
        <w:ind w:firstLine="0"/>
        <w:rPr>
          <w:b/>
          <w:bCs/>
        </w:rPr>
      </w:pPr>
    </w:p>
    <w:p w14:paraId="7CB52B28" w14:textId="318BACB0" w:rsidR="00B9412D" w:rsidRDefault="00B9412D" w:rsidP="00401C59">
      <w:pPr>
        <w:pStyle w:val="ArialText"/>
        <w:spacing w:after="0" w:line="240" w:lineRule="auto"/>
        <w:ind w:firstLine="0"/>
        <w:rPr>
          <w:b/>
          <w:bCs/>
        </w:rPr>
      </w:pPr>
    </w:p>
    <w:p w14:paraId="02200E4A" w14:textId="77777777" w:rsidR="00B9412D" w:rsidRDefault="00B9412D" w:rsidP="00401C59">
      <w:pPr>
        <w:pStyle w:val="ArialText"/>
        <w:spacing w:after="0" w:line="240" w:lineRule="auto"/>
        <w:ind w:firstLine="0"/>
        <w:rPr>
          <w:b/>
          <w:bCs/>
        </w:rPr>
      </w:pPr>
    </w:p>
    <w:p w14:paraId="434D0ECF" w14:textId="77777777" w:rsidR="00B9412D" w:rsidRDefault="00B9412D" w:rsidP="00401C59">
      <w:pPr>
        <w:pStyle w:val="ArialText"/>
        <w:spacing w:after="0" w:line="240" w:lineRule="auto"/>
        <w:ind w:firstLine="0"/>
        <w:rPr>
          <w:b/>
          <w:bCs/>
        </w:rPr>
      </w:pPr>
    </w:p>
    <w:p w14:paraId="26275F6E" w14:textId="77777777" w:rsidR="006E5336" w:rsidRDefault="006E5336" w:rsidP="00401C59">
      <w:pPr>
        <w:pStyle w:val="ArialText"/>
        <w:spacing w:after="0" w:line="240" w:lineRule="auto"/>
        <w:ind w:firstLine="0"/>
        <w:rPr>
          <w:b/>
          <w:bCs/>
        </w:rPr>
      </w:pPr>
    </w:p>
    <w:p w14:paraId="18DA9BBC" w14:textId="77777777" w:rsidR="00B9412D" w:rsidRDefault="00B9412D" w:rsidP="00401C59">
      <w:pPr>
        <w:pStyle w:val="ArialText"/>
        <w:spacing w:after="0" w:line="240" w:lineRule="auto"/>
        <w:ind w:firstLine="0"/>
        <w:rPr>
          <w:b/>
          <w:bCs/>
        </w:rPr>
      </w:pPr>
    </w:p>
    <w:p w14:paraId="2F70BD31" w14:textId="16716FCC" w:rsidR="00401C59" w:rsidRDefault="00401C59" w:rsidP="00401C59">
      <w:pPr>
        <w:pStyle w:val="ArialText"/>
        <w:spacing w:after="0" w:line="240" w:lineRule="auto"/>
        <w:ind w:firstLine="0"/>
      </w:pPr>
      <w:r w:rsidRPr="00401C59">
        <w:rPr>
          <w:b/>
          <w:bCs/>
        </w:rPr>
        <w:t>2.</w:t>
      </w:r>
      <w:r>
        <w:t xml:space="preserve"> </w:t>
      </w:r>
      <w:r w:rsidR="006E5336" w:rsidRPr="00746733">
        <w:t xml:space="preserve">Findet für jede Spalte mindestens </w:t>
      </w:r>
      <w:r w:rsidR="006E5336">
        <w:t>zwei</w:t>
      </w:r>
      <w:r w:rsidR="006E5336" w:rsidRPr="00746733">
        <w:t xml:space="preserve"> eigene Beispiele.</w:t>
      </w:r>
    </w:p>
    <w:p w14:paraId="1316BF5E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19868451" w14:textId="77777777" w:rsidR="006E5336" w:rsidRDefault="006E5336" w:rsidP="00401C59">
      <w:pPr>
        <w:pStyle w:val="ArialText"/>
        <w:spacing w:after="0" w:line="240" w:lineRule="auto"/>
        <w:ind w:firstLine="0"/>
        <w:rPr>
          <w:b/>
          <w:bCs/>
        </w:rPr>
      </w:pPr>
    </w:p>
    <w:p w14:paraId="53FEEFDA" w14:textId="58BB039D" w:rsidR="00401C59" w:rsidRDefault="00401C59" w:rsidP="00401C59">
      <w:pPr>
        <w:pStyle w:val="ArialText"/>
        <w:spacing w:after="0" w:line="240" w:lineRule="auto"/>
        <w:ind w:firstLine="0"/>
      </w:pPr>
      <w:r w:rsidRPr="00401C59">
        <w:rPr>
          <w:b/>
          <w:bCs/>
        </w:rPr>
        <w:t>3.</w:t>
      </w:r>
      <w:r>
        <w:t xml:space="preserve"> </w:t>
      </w:r>
      <w:r w:rsidR="006E5336">
        <w:t>Reflektiert gemeinsam und haltet eure Begründung schriftlich fest: Was macht es manchmal so schwer, die richtige Entscheidung zu treffen? Stellt euer Ergebnis anschließend im Plenum vor.</w:t>
      </w:r>
    </w:p>
    <w:p w14:paraId="76445F73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380EB624" w14:textId="77777777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276E4431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09A58078" w14:textId="183925EA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</w:t>
      </w:r>
    </w:p>
    <w:p w14:paraId="2D3E4147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69AC4F70" w14:textId="77777777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1270583A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33CC42EF" w14:textId="77777777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7EDE5801" w14:textId="0F15A747" w:rsidR="003A7C35" w:rsidRPr="003A7C35" w:rsidRDefault="003A7C35" w:rsidP="00401C59">
      <w:pPr>
        <w:pStyle w:val="Arialberschrift"/>
        <w:ind w:firstLine="0"/>
      </w:pPr>
    </w:p>
    <w:sectPr w:rsidR="003A7C35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0FCD2F" w14:textId="77777777" w:rsidR="000F6AC5" w:rsidRDefault="000F6AC5" w:rsidP="003A7C35">
      <w:pPr>
        <w:spacing w:after="0" w:line="240" w:lineRule="auto"/>
      </w:pPr>
      <w:r>
        <w:separator/>
      </w:r>
    </w:p>
  </w:endnote>
  <w:endnote w:type="continuationSeparator" w:id="0">
    <w:p w14:paraId="0275FD88" w14:textId="77777777" w:rsidR="000F6AC5" w:rsidRDefault="000F6AC5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charset w:val="00"/>
    <w:family w:val="swiss"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5A5DF" w14:textId="7E176F16" w:rsidR="003A7C35" w:rsidRPr="00C47408" w:rsidRDefault="00C47408" w:rsidP="00C4740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71552" behindDoc="1" locked="0" layoutInCell="1" allowOverlap="1" wp14:anchorId="05A65C26" wp14:editId="5A29C165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F43FB0" w14:textId="77777777" w:rsidR="000F6AC5" w:rsidRDefault="000F6AC5" w:rsidP="003A7C35">
      <w:pPr>
        <w:spacing w:after="0" w:line="240" w:lineRule="auto"/>
      </w:pPr>
      <w:r>
        <w:separator/>
      </w:r>
    </w:p>
  </w:footnote>
  <w:footnote w:type="continuationSeparator" w:id="0">
    <w:p w14:paraId="09EC9E32" w14:textId="77777777" w:rsidR="000F6AC5" w:rsidRDefault="000F6AC5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6A9A0" w14:textId="743E05CF" w:rsidR="00685FD6" w:rsidRDefault="00321532" w:rsidP="00D26EAE">
    <w:pPr>
      <w:pStyle w:val="ArialTitelgrau"/>
      <w:ind w:firstLine="142"/>
      <w:rPr>
        <w:sz w:val="2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73600" behindDoc="1" locked="0" layoutInCell="1" allowOverlap="1" wp14:anchorId="0665716C" wp14:editId="78BD3473">
          <wp:simplePos x="0" y="0"/>
          <wp:positionH relativeFrom="column">
            <wp:posOffset>3975735</wp:posOffset>
          </wp:positionH>
          <wp:positionV relativeFrom="paragraph">
            <wp:posOffset>-387985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645590032" name="Grafik 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5590032" name="Grafik 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D756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7995FA6" wp14:editId="26AFB9BC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744152232" name="Rechteck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B19E509" id="Rechteck 1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74872AE5" wp14:editId="008591F9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1F3DBDD3" wp14:editId="1EA7FC4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6E5336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B27676">
      <w:rPr>
        <w:sz w:val="20"/>
        <w:szCs w:val="20"/>
      </w:rPr>
      <w:t>Dilemma oder Entscheidung?</w:t>
    </w:r>
  </w:p>
  <w:p w14:paraId="67864746" w14:textId="77777777" w:rsidR="00685FD6" w:rsidRPr="00000978" w:rsidRDefault="006D7562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D851C39" wp14:editId="6698874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2540" b="0"/>
              <wp:wrapNone/>
              <wp:docPr id="291480162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D5B71F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132A7B0" w14:textId="77777777" w:rsidR="00C47408" w:rsidRPr="00203B44" w:rsidRDefault="00C47408" w:rsidP="00C47408">
    <w:pPr>
      <w:pStyle w:val="Filmtitel24"/>
      <w:ind w:firstLine="142"/>
      <w:rPr>
        <w:rFonts w:ascii="Arial" w:hAnsi="Arial" w:cs="Arial"/>
        <w:color w:val="808080" w:themeColor="background1" w:themeShade="80"/>
        <w:sz w:val="16"/>
        <w:szCs w:val="16"/>
      </w:rPr>
    </w:pPr>
    <w:proofErr w:type="spellStart"/>
    <w:r w:rsidRPr="00203B44">
      <w:rPr>
        <w:rFonts w:ascii="Arial" w:hAnsi="Arial" w:cs="Arial"/>
        <w:color w:val="808080" w:themeColor="background1" w:themeShade="80"/>
        <w:sz w:val="16"/>
        <w:szCs w:val="16"/>
      </w:rPr>
      <w:t>Erklär’s</w:t>
    </w:r>
    <w:proofErr w:type="spellEnd"/>
    <w:r w:rsidRPr="00203B44">
      <w:rPr>
        <w:rFonts w:ascii="Arial" w:hAnsi="Arial" w:cs="Arial"/>
        <w:color w:val="808080" w:themeColor="background1" w:themeShade="80"/>
        <w:sz w:val="16"/>
        <w:szCs w:val="16"/>
      </w:rPr>
      <w:t xml:space="preserve"> mir · </w:t>
    </w:r>
    <w:r w:rsidRPr="00203B44">
      <w:rPr>
        <w:rFonts w:ascii="Arial" w:hAnsi="Arial" w:cs="Arial"/>
        <w:bCs/>
        <w:color w:val="808080" w:themeColor="background1" w:themeShade="80"/>
        <w:sz w:val="16"/>
        <w:szCs w:val="16"/>
      </w:rPr>
      <w:t>Ein Dilemma in fünf Schritten lösen</w:t>
    </w:r>
  </w:p>
  <w:p w14:paraId="5017A2EC" w14:textId="4EE86947" w:rsidR="001B3B55" w:rsidRPr="001B3B55" w:rsidRDefault="001B3B55" w:rsidP="00685FD6">
    <w:pPr>
      <w:pStyle w:val="ArialBeschreibunggrau"/>
      <w:ind w:firstLine="132"/>
      <w:rPr>
        <w:szCs w:val="16"/>
      </w:rPr>
    </w:pPr>
    <w:r w:rsidRPr="001B3B55">
      <w:rPr>
        <w:rFonts w:eastAsiaTheme="minorHAnsi" w:cs="Arial"/>
        <w:szCs w:val="16"/>
      </w:rPr>
      <w:t>www.planet-schule.de/x/</w:t>
    </w:r>
    <w:r w:rsidR="00321532" w:rsidRPr="00203B44">
      <w:t>erklaers-dilemma</w:t>
    </w:r>
  </w:p>
  <w:p w14:paraId="35D22727" w14:textId="04A77DB1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  <w:r w:rsidR="006D7562">
      <w:rPr>
        <w:szCs w:val="16"/>
      </w:rPr>
      <w:t xml:space="preserve"> </w:t>
    </w:r>
  </w:p>
  <w:p w14:paraId="5A34E0D4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E0A1D"/>
    <w:multiLevelType w:val="hybridMultilevel"/>
    <w:tmpl w:val="98F45606"/>
    <w:lvl w:ilvl="0" w:tplc="DBBC334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1F650FB2"/>
    <w:multiLevelType w:val="hybridMultilevel"/>
    <w:tmpl w:val="7F9CE3C0"/>
    <w:lvl w:ilvl="0" w:tplc="2A624BD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536C2998"/>
    <w:multiLevelType w:val="hybridMultilevel"/>
    <w:tmpl w:val="3D3A4C76"/>
    <w:lvl w:ilvl="0" w:tplc="766474DA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5C365507"/>
    <w:multiLevelType w:val="hybridMultilevel"/>
    <w:tmpl w:val="42DA28D2"/>
    <w:lvl w:ilvl="0" w:tplc="5192B5CE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82" w:hanging="360"/>
      </w:pPr>
    </w:lvl>
    <w:lvl w:ilvl="2" w:tplc="0407001B" w:tentative="1">
      <w:start w:val="1"/>
      <w:numFmt w:val="lowerRoman"/>
      <w:lvlText w:val="%3."/>
      <w:lvlJc w:val="right"/>
      <w:pPr>
        <w:ind w:left="2302" w:hanging="180"/>
      </w:pPr>
    </w:lvl>
    <w:lvl w:ilvl="3" w:tplc="0407000F" w:tentative="1">
      <w:start w:val="1"/>
      <w:numFmt w:val="decimal"/>
      <w:lvlText w:val="%4."/>
      <w:lvlJc w:val="left"/>
      <w:pPr>
        <w:ind w:left="3022" w:hanging="360"/>
      </w:pPr>
    </w:lvl>
    <w:lvl w:ilvl="4" w:tplc="04070019" w:tentative="1">
      <w:start w:val="1"/>
      <w:numFmt w:val="lowerLetter"/>
      <w:lvlText w:val="%5."/>
      <w:lvlJc w:val="left"/>
      <w:pPr>
        <w:ind w:left="3742" w:hanging="360"/>
      </w:pPr>
    </w:lvl>
    <w:lvl w:ilvl="5" w:tplc="0407001B" w:tentative="1">
      <w:start w:val="1"/>
      <w:numFmt w:val="lowerRoman"/>
      <w:lvlText w:val="%6."/>
      <w:lvlJc w:val="right"/>
      <w:pPr>
        <w:ind w:left="4462" w:hanging="180"/>
      </w:pPr>
    </w:lvl>
    <w:lvl w:ilvl="6" w:tplc="0407000F" w:tentative="1">
      <w:start w:val="1"/>
      <w:numFmt w:val="decimal"/>
      <w:lvlText w:val="%7."/>
      <w:lvlJc w:val="left"/>
      <w:pPr>
        <w:ind w:left="5182" w:hanging="360"/>
      </w:pPr>
    </w:lvl>
    <w:lvl w:ilvl="7" w:tplc="04070019" w:tentative="1">
      <w:start w:val="1"/>
      <w:numFmt w:val="lowerLetter"/>
      <w:lvlText w:val="%8."/>
      <w:lvlJc w:val="left"/>
      <w:pPr>
        <w:ind w:left="5902" w:hanging="360"/>
      </w:pPr>
    </w:lvl>
    <w:lvl w:ilvl="8" w:tplc="0407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677076593">
    <w:abstractNumId w:val="0"/>
  </w:num>
  <w:num w:numId="2" w16cid:durableId="591165525">
    <w:abstractNumId w:val="1"/>
  </w:num>
  <w:num w:numId="3" w16cid:durableId="1474105145">
    <w:abstractNumId w:val="2"/>
  </w:num>
  <w:num w:numId="4" w16cid:durableId="5728147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C46"/>
    <w:rsid w:val="000134F5"/>
    <w:rsid w:val="000343BD"/>
    <w:rsid w:val="00035253"/>
    <w:rsid w:val="00045640"/>
    <w:rsid w:val="000C5BEC"/>
    <w:rsid w:val="000F6AC5"/>
    <w:rsid w:val="00102258"/>
    <w:rsid w:val="00130CD2"/>
    <w:rsid w:val="001773CA"/>
    <w:rsid w:val="001B3B55"/>
    <w:rsid w:val="001B7499"/>
    <w:rsid w:val="00200DF4"/>
    <w:rsid w:val="0020447E"/>
    <w:rsid w:val="00222DF1"/>
    <w:rsid w:val="002262BD"/>
    <w:rsid w:val="00235F8B"/>
    <w:rsid w:val="00257640"/>
    <w:rsid w:val="0027480B"/>
    <w:rsid w:val="00281DDB"/>
    <w:rsid w:val="002E4D65"/>
    <w:rsid w:val="00321532"/>
    <w:rsid w:val="00335E90"/>
    <w:rsid w:val="0037367B"/>
    <w:rsid w:val="003A7C35"/>
    <w:rsid w:val="00401C59"/>
    <w:rsid w:val="00406DB1"/>
    <w:rsid w:val="00462615"/>
    <w:rsid w:val="004D6A95"/>
    <w:rsid w:val="0052199E"/>
    <w:rsid w:val="00546B3E"/>
    <w:rsid w:val="005509A8"/>
    <w:rsid w:val="00556EB9"/>
    <w:rsid w:val="00560917"/>
    <w:rsid w:val="005D1DD6"/>
    <w:rsid w:val="0060637E"/>
    <w:rsid w:val="00611876"/>
    <w:rsid w:val="00685FD6"/>
    <w:rsid w:val="006A5DA3"/>
    <w:rsid w:val="006D7562"/>
    <w:rsid w:val="006E5336"/>
    <w:rsid w:val="006F2769"/>
    <w:rsid w:val="006F6C4A"/>
    <w:rsid w:val="00751706"/>
    <w:rsid w:val="00755C57"/>
    <w:rsid w:val="007B436A"/>
    <w:rsid w:val="007C5969"/>
    <w:rsid w:val="007E7AC5"/>
    <w:rsid w:val="008854E8"/>
    <w:rsid w:val="008B0864"/>
    <w:rsid w:val="008C5CBF"/>
    <w:rsid w:val="008E5681"/>
    <w:rsid w:val="008F4C39"/>
    <w:rsid w:val="0095299F"/>
    <w:rsid w:val="009674D2"/>
    <w:rsid w:val="00991484"/>
    <w:rsid w:val="00A13BE3"/>
    <w:rsid w:val="00A15C06"/>
    <w:rsid w:val="00A92608"/>
    <w:rsid w:val="00A93718"/>
    <w:rsid w:val="00AA4848"/>
    <w:rsid w:val="00AA60EB"/>
    <w:rsid w:val="00B27676"/>
    <w:rsid w:val="00B933C3"/>
    <w:rsid w:val="00B9412D"/>
    <w:rsid w:val="00BD49EF"/>
    <w:rsid w:val="00BD7A33"/>
    <w:rsid w:val="00BF7823"/>
    <w:rsid w:val="00C111CB"/>
    <w:rsid w:val="00C47408"/>
    <w:rsid w:val="00C83C5A"/>
    <w:rsid w:val="00CC4EF6"/>
    <w:rsid w:val="00CF08A5"/>
    <w:rsid w:val="00D26EAE"/>
    <w:rsid w:val="00D52994"/>
    <w:rsid w:val="00D54E81"/>
    <w:rsid w:val="00D72997"/>
    <w:rsid w:val="00D82666"/>
    <w:rsid w:val="00EA7AEE"/>
    <w:rsid w:val="00EF7C79"/>
    <w:rsid w:val="00F252BA"/>
    <w:rsid w:val="00F91FD8"/>
    <w:rsid w:val="00FA1C46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C95A20"/>
  <w15:docId w15:val="{1251CC99-1A1F-8E40-AB2A-A338B8166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Filmtitel24">
    <w:name w:val="Filmtitel 24"/>
    <w:basedOn w:val="Standard"/>
    <w:link w:val="Filmtitel24Zchn"/>
    <w:qFormat/>
    <w:rsid w:val="00C47408"/>
    <w:pPr>
      <w:spacing w:after="0" w:line="276" w:lineRule="auto"/>
      <w:ind w:left="0" w:firstLine="0"/>
    </w:pPr>
    <w:rPr>
      <w:rFonts w:ascii="TheSans C5 ExtraBold" w:eastAsiaTheme="minorHAnsi" w:hAnsi="TheSans C5 ExtraBold" w:cstheme="minorBidi"/>
      <w:color w:val="003480"/>
      <w:kern w:val="0"/>
      <w:sz w:val="48"/>
      <w:szCs w:val="48"/>
      <w:lang w:eastAsia="en-US"/>
    </w:rPr>
  </w:style>
  <w:style w:type="character" w:customStyle="1" w:styleId="Filmtitel24Zchn">
    <w:name w:val="Filmtitel 24 Zchn"/>
    <w:basedOn w:val="Absatz-Standardschriftart"/>
    <w:link w:val="Filmtitel24"/>
    <w:rsid w:val="00C47408"/>
    <w:rPr>
      <w:rFonts w:ascii="TheSans C5 ExtraBold" w:hAnsi="TheSans C5 ExtraBold"/>
      <w:color w:val="003480"/>
      <w:sz w:val="48"/>
      <w:szCs w:val="48"/>
    </w:rPr>
  </w:style>
  <w:style w:type="table" w:styleId="Tabellenraster">
    <w:name w:val="Table Grid"/>
    <w:basedOn w:val="NormaleTabelle"/>
    <w:uiPriority w:val="59"/>
    <w:rsid w:val="006A5D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102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· Ein Dilemma in fünf Schritten lösen</dc:title>
  <dc:creator>planet schule</dc:creator>
  <cp:lastModifiedBy>Martina Frietsch</cp:lastModifiedBy>
  <cp:revision>6</cp:revision>
  <dcterms:created xsi:type="dcterms:W3CDTF">2026-01-26T13:59:00Z</dcterms:created>
  <dcterms:modified xsi:type="dcterms:W3CDTF">2026-02-03T15:37:00Z</dcterms:modified>
</cp:coreProperties>
</file>