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AC1" w:rsidRDefault="00346AC1" w:rsidP="00CF08A5">
      <w:pPr>
        <w:pStyle w:val="Arialberschrift"/>
        <w:ind w:firstLine="0"/>
      </w:pPr>
    </w:p>
    <w:p w:rsidR="00560917" w:rsidRDefault="000F3B4A" w:rsidP="00CF08A5">
      <w:pPr>
        <w:pStyle w:val="Arialberschrift"/>
        <w:ind w:firstLine="0"/>
      </w:pPr>
      <w:r>
        <w:t>Hilfekasten</w:t>
      </w:r>
    </w:p>
    <w:p w:rsidR="000F3B4A" w:rsidRDefault="000F3B4A" w:rsidP="000F3B4A">
      <w:pPr>
        <w:pStyle w:val="Arialberschrift"/>
        <w:ind w:firstLine="0"/>
        <w:rPr>
          <w:sz w:val="20"/>
          <w:szCs w:val="20"/>
        </w:rPr>
      </w:pPr>
    </w:p>
    <w:p w:rsidR="0025413A" w:rsidRDefault="0025413A" w:rsidP="000F3B4A">
      <w:pPr>
        <w:pStyle w:val="Arialberschrift"/>
        <w:ind w:firstLine="0"/>
        <w:rPr>
          <w:sz w:val="20"/>
          <w:szCs w:val="20"/>
        </w:rPr>
      </w:pPr>
      <w:r>
        <w:rPr>
          <w:sz w:val="20"/>
          <w:szCs w:val="20"/>
        </w:rPr>
        <w:t>zu Arbeitsblatt 2</w:t>
      </w:r>
    </w:p>
    <w:p w:rsidR="0025413A" w:rsidRDefault="0025413A" w:rsidP="000F3B4A">
      <w:pPr>
        <w:pStyle w:val="Arialberschrift"/>
        <w:ind w:firstLine="0"/>
        <w:rPr>
          <w:sz w:val="20"/>
          <w:szCs w:val="20"/>
        </w:rPr>
      </w:pPr>
    </w:p>
    <w:p w:rsidR="0025413A" w:rsidRDefault="0025413A" w:rsidP="0025413A">
      <w:pPr>
        <w:pStyle w:val="Arialberschrift"/>
        <w:rPr>
          <w:sz w:val="20"/>
          <w:szCs w:val="20"/>
        </w:rPr>
      </w:pPr>
      <w:r>
        <w:rPr>
          <w:sz w:val="20"/>
          <w:szCs w:val="20"/>
        </w:rPr>
        <w:t xml:space="preserve">Aufgabe 3 </w:t>
      </w:r>
    </w:p>
    <w:p w:rsidR="0025413A" w:rsidRPr="0025413A" w:rsidRDefault="0025413A" w:rsidP="0025413A">
      <w:pPr>
        <w:pStyle w:val="Arialberschrift"/>
        <w:rPr>
          <w:sz w:val="20"/>
          <w:szCs w:val="20"/>
        </w:rPr>
      </w:pPr>
      <w:r w:rsidRPr="0025413A">
        <w:rPr>
          <w:b w:val="0"/>
          <w:sz w:val="20"/>
          <w:szCs w:val="20"/>
        </w:rPr>
        <w:t>Tipp: Untersuche 60 und 75 auf gemeinsame Teiler!</w:t>
      </w:r>
    </w:p>
    <w:p w:rsidR="0025413A" w:rsidRDefault="0025413A" w:rsidP="000F3B4A">
      <w:pPr>
        <w:pStyle w:val="Arialberschrift"/>
        <w:ind w:firstLine="0"/>
        <w:rPr>
          <w:sz w:val="20"/>
          <w:szCs w:val="20"/>
        </w:rPr>
      </w:pPr>
    </w:p>
    <w:p w:rsidR="0025413A" w:rsidRDefault="0025413A" w:rsidP="000F3B4A">
      <w:pPr>
        <w:pStyle w:val="Arialberschrift"/>
        <w:ind w:firstLine="0"/>
        <w:rPr>
          <w:sz w:val="20"/>
          <w:szCs w:val="20"/>
        </w:rPr>
      </w:pPr>
    </w:p>
    <w:p w:rsidR="0025413A" w:rsidRDefault="0025413A" w:rsidP="000F3B4A">
      <w:pPr>
        <w:pStyle w:val="Arialberschrift"/>
        <w:ind w:firstLine="0"/>
        <w:rPr>
          <w:sz w:val="20"/>
          <w:szCs w:val="20"/>
        </w:rPr>
      </w:pPr>
    </w:p>
    <w:p w:rsidR="0025413A" w:rsidRDefault="0025413A" w:rsidP="000F3B4A">
      <w:pPr>
        <w:pStyle w:val="Arialberschrift"/>
        <w:ind w:firstLine="0"/>
        <w:rPr>
          <w:sz w:val="20"/>
          <w:szCs w:val="20"/>
        </w:rPr>
      </w:pPr>
    </w:p>
    <w:p w:rsidR="000F3B4A" w:rsidRDefault="000F3B4A" w:rsidP="000F3B4A">
      <w:pPr>
        <w:pStyle w:val="Arialberschrif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zu </w:t>
      </w:r>
      <w:r w:rsidRPr="00346AC1">
        <w:rPr>
          <w:sz w:val="20"/>
          <w:szCs w:val="20"/>
        </w:rPr>
        <w:t>Arbeitsblatt 3</w:t>
      </w:r>
      <w:r>
        <w:rPr>
          <w:sz w:val="20"/>
          <w:szCs w:val="20"/>
        </w:rPr>
        <w:t xml:space="preserve"> </w:t>
      </w:r>
    </w:p>
    <w:p w:rsidR="00560917" w:rsidRDefault="00560917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D77B09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group id="_x0000_s1328" style="position:absolute;left:0;text-align:left;margin-left:8.2pt;margin-top:-.3pt;width:481.8pt;height:38.25pt;z-index:251726848" coordorigin="1439,11051" coordsize="9393,76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329" type="#_x0000_t202" style="position:absolute;left:1454;top:11051;width:9378;height:765;v-text-anchor:middle" strokecolor="#003480">
              <v:textbox>
                <w:txbxContent>
                  <w:p w:rsidR="000710F6" w:rsidRPr="00FB53C3" w:rsidRDefault="000710F6" w:rsidP="000710F6">
                    <w:pPr>
                      <w:ind w:left="1418" w:firstLine="0"/>
                      <w:rPr>
                        <w:color w:val="003480"/>
                      </w:rPr>
                    </w:pPr>
                    <w:r w:rsidRPr="000710F6">
                      <w:rPr>
                        <w:rFonts w:ascii="Arial" w:eastAsiaTheme="minorHAnsi" w:hAnsi="Arial" w:cs="Arial"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>Löse die Aufgaben mithilfe zwei hintereinander ausgeführter Dreisätze</w:t>
                    </w:r>
                    <w:r w:rsidRPr="000710F6">
                      <w:rPr>
                        <w:rFonts w:ascii="Arial" w:eastAsiaTheme="minorHAnsi" w:hAnsi="Arial" w:cs="Arial"/>
                        <w:i/>
                        <w:iCs/>
                        <w:color w:val="003480"/>
                        <w:sz w:val="20"/>
                        <w:szCs w:val="20"/>
                        <w:lang w:eastAsia="en-US"/>
                      </w:rPr>
                      <w:t xml:space="preserve">. </w:t>
                    </w:r>
                  </w:p>
                </w:txbxContent>
              </v:textbox>
            </v:shape>
            <v:shapetype id="_x0000_t15" coordsize="21600,21600" o:spt="15" adj="16200" path="m@0,l,,,21600@0,21600,21600,10800xe">
              <v:stroke joinstyle="miter"/>
              <v:formulas>
                <v:f eqn="val #0"/>
                <v:f eqn="prod #0 1 2"/>
              </v:formulas>
              <v:path gradientshapeok="t" o:connecttype="custom" o:connectlocs="@1,0;0,10800;@1,21600;21600,10800" o:connectangles="270,180,90,0" textboxrect="0,0,10800,21600;0,0,16200,21600;0,0,21600,21600"/>
              <v:handles>
                <v:h position="#0,topLeft" xrange="0,21600"/>
              </v:handles>
            </v:shapetype>
            <v:shape id="_x0000_s1330" type="#_x0000_t15" style="position:absolute;left:1439;top:11051;width:1380;height:765;v-text-anchor:middle" fillcolor="#003480" strokecolor="#003480">
              <v:textbox>
                <w:txbxContent>
                  <w:p w:rsidR="000710F6" w:rsidRPr="00FB53C3" w:rsidRDefault="000710F6" w:rsidP="000710F6">
                    <w:pPr>
                      <w:ind w:left="0"/>
                      <w:rPr>
                        <w:rFonts w:ascii="Arial" w:hAnsi="Arial" w:cs="Arial"/>
                        <w:b/>
                        <w:color w:val="FFFFFF" w:themeColor="background1"/>
                      </w:rPr>
                    </w:pPr>
                    <w:r w:rsidRPr="00FB53C3">
                      <w:rPr>
                        <w:rFonts w:ascii="Arial" w:hAnsi="Arial" w:cs="Arial"/>
                        <w:b/>
                        <w:color w:val="FFFFFF" w:themeColor="background1"/>
                      </w:rPr>
                      <w:t>Aufgabe</w:t>
                    </w:r>
                  </w:p>
                </w:txbxContent>
              </v:textbox>
            </v:shape>
          </v:group>
        </w:pict>
      </w: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Pr="00FB53C3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FB53C3" w:rsidRDefault="00FB53C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FB53C3" w:rsidRDefault="00D77B09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roundrect id="_x0000_s1039" style="position:absolute;left:0;text-align:left;margin-left:8.2pt;margin-top:9.15pt;width:439.1pt;height:56.7pt;z-index:251735040;v-text-anchor:middle" arcsize="10923f" o:regroupid="2" strokecolor="#003480" strokeweight=".5pt">
            <v:stroke dashstyle="dash"/>
            <v:textbox style="mso-next-textbox:#_x0000_s1039" inset="2.5mm,0,2.5mm,0">
              <w:txbxContent>
                <w:p w:rsidR="000710F6" w:rsidRDefault="000710F6" w:rsidP="000710F6">
                  <w:pPr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</w:pP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Neun Zwerge benötigen sechs Stunden, um 180 m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  <w:vertAlign w:val="superscript"/>
                    </w:rPr>
                    <w:t>3</w:t>
                  </w: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 xml:space="preserve"> Erz abzubauen. </w:t>
                  </w:r>
                </w:p>
                <w:p w:rsidR="00FB53C3" w:rsidRPr="000710F6" w:rsidRDefault="000710F6" w:rsidP="000710F6">
                  <w:pPr>
                    <w:rPr>
                      <w:szCs w:val="20"/>
                    </w:rPr>
                  </w:pPr>
                  <w:r w:rsidRPr="000710F6">
                    <w:rPr>
                      <w:rFonts w:ascii="Arial" w:hAnsi="Arial" w:cs="Arial"/>
                      <w:color w:val="003480"/>
                      <w:sz w:val="20"/>
                      <w:szCs w:val="20"/>
                    </w:rPr>
                    <w:t>Wie viel Erz bauen sechs Zwerge in zehn Stunden ab, wenn die Bedingungen gleich bleiben?</w:t>
                  </w:r>
                </w:p>
              </w:txbxContent>
            </v:textbox>
          </v:roundrect>
        </w:pict>
      </w:r>
    </w:p>
    <w:p w:rsidR="00FB53C3" w:rsidRDefault="00D77B09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oval id="_x0000_s1119" style="position:absolute;left:0;text-align:left;margin-left:-21.65pt;margin-top:6pt;width:34pt;height:34pt;z-index:251742208;v-text-anchor:middle" fillcolor="#003480" strokecolor="#003480">
            <v:textbox>
              <w:txbxContent>
                <w:p w:rsidR="00907196" w:rsidRPr="00A00104" w:rsidRDefault="00907196" w:rsidP="00907196">
                  <w:pPr>
                    <w:ind w:left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</w:pPr>
                  <w:r w:rsidRPr="00A00104">
                    <w:rPr>
                      <w:rFonts w:ascii="Arial" w:hAnsi="Arial" w:cs="Arial"/>
                      <w:b/>
                      <w:color w:val="FFFFFF" w:themeColor="background1"/>
                      <w:sz w:val="40"/>
                      <w:szCs w:val="40"/>
                    </w:rPr>
                    <w:t>1</w:t>
                  </w:r>
                </w:p>
              </w:txbxContent>
            </v:textbox>
          </v:oval>
        </w:pict>
      </w:r>
    </w:p>
    <w:p w:rsidR="00FB53C3" w:rsidRDefault="00FB53C3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A00104" w:rsidRDefault="00A00104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93A77" w:rsidRDefault="00093A77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Default="000710F6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tbl>
      <w:tblPr>
        <w:tblStyle w:val="Tabellengitternetz"/>
        <w:tblpPr w:leftFromText="141" w:rightFromText="141" w:vertAnchor="page" w:horzAnchor="margin" w:tblpXSpec="right" w:tblpY="8474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721"/>
        <w:gridCol w:w="1721"/>
        <w:gridCol w:w="1721"/>
      </w:tblGrid>
      <w:tr w:rsidR="0025413A" w:rsidTr="0025413A">
        <w:trPr>
          <w:trHeight w:val="513"/>
        </w:trPr>
        <w:tc>
          <w:tcPr>
            <w:tcW w:w="1721" w:type="dxa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9 Zwerge</w:t>
            </w:r>
          </w:p>
        </w:tc>
        <w:tc>
          <w:tcPr>
            <w:tcW w:w="1721" w:type="dxa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180 m</w:t>
            </w:r>
            <w:r w:rsidRPr="00346AC1">
              <w:rPr>
                <w:rFonts w:ascii="Arial" w:hAnsi="Arial" w:cs="Arial"/>
                <w:color w:val="00348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721" w:type="dxa"/>
            <w:shd w:val="clear" w:color="auto" w:fill="D6E3BC" w:themeFill="accent3" w:themeFillTint="66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6 h</w:t>
            </w:r>
          </w:p>
        </w:tc>
      </w:tr>
      <w:tr w:rsidR="0025413A" w:rsidTr="0025413A">
        <w:trPr>
          <w:trHeight w:val="550"/>
        </w:trPr>
        <w:tc>
          <w:tcPr>
            <w:tcW w:w="1721" w:type="dxa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721" w:type="dxa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721" w:type="dxa"/>
            <w:shd w:val="clear" w:color="auto" w:fill="D6E3BC" w:themeFill="accent3" w:themeFillTint="66"/>
            <w:vAlign w:val="center"/>
          </w:tcPr>
          <w:p w:rsidR="0025413A" w:rsidRDefault="0025413A" w:rsidP="0025413A">
            <w:pPr>
              <w:jc w:val="center"/>
            </w:pPr>
            <w:r w:rsidRPr="00794FF9">
              <w:rPr>
                <w:rFonts w:ascii="Arial" w:hAnsi="Arial" w:cs="Arial"/>
                <w:color w:val="003480"/>
                <w:sz w:val="20"/>
                <w:szCs w:val="20"/>
              </w:rPr>
              <w:t>6 h</w:t>
            </w:r>
          </w:p>
        </w:tc>
      </w:tr>
      <w:tr w:rsidR="0025413A" w:rsidTr="0025413A">
        <w:trPr>
          <w:trHeight w:val="550"/>
        </w:trPr>
        <w:tc>
          <w:tcPr>
            <w:tcW w:w="1721" w:type="dxa"/>
            <w:tcBorders>
              <w:bottom w:val="single" w:sz="4" w:space="0" w:color="003480"/>
            </w:tcBorders>
            <w:shd w:val="clear" w:color="auto" w:fill="DBE5F1" w:themeFill="accent1" w:themeFillTint="33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6 Zwerge</w:t>
            </w:r>
          </w:p>
        </w:tc>
        <w:tc>
          <w:tcPr>
            <w:tcW w:w="1721" w:type="dxa"/>
            <w:tcBorders>
              <w:bottom w:val="single" w:sz="4" w:space="0" w:color="003480"/>
            </w:tcBorders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?</w:t>
            </w:r>
          </w:p>
        </w:tc>
        <w:tc>
          <w:tcPr>
            <w:tcW w:w="1721" w:type="dxa"/>
            <w:tcBorders>
              <w:bottom w:val="single" w:sz="4" w:space="0" w:color="003480"/>
            </w:tcBorders>
            <w:shd w:val="clear" w:color="auto" w:fill="D6E3BC" w:themeFill="accent3" w:themeFillTint="66"/>
            <w:vAlign w:val="center"/>
          </w:tcPr>
          <w:p w:rsidR="0025413A" w:rsidRDefault="0025413A" w:rsidP="0025413A">
            <w:pPr>
              <w:jc w:val="center"/>
            </w:pPr>
            <w:r w:rsidRPr="00794FF9">
              <w:rPr>
                <w:rFonts w:ascii="Arial" w:hAnsi="Arial" w:cs="Arial"/>
                <w:color w:val="003480"/>
                <w:sz w:val="20"/>
                <w:szCs w:val="20"/>
              </w:rPr>
              <w:t>6 h</w:t>
            </w:r>
          </w:p>
        </w:tc>
      </w:tr>
      <w:tr w:rsidR="0025413A" w:rsidTr="0025413A">
        <w:trPr>
          <w:trHeight w:val="513"/>
        </w:trPr>
        <w:tc>
          <w:tcPr>
            <w:tcW w:w="1721" w:type="dxa"/>
            <w:tcBorders>
              <w:left w:val="nil"/>
              <w:right w:val="nil"/>
            </w:tcBorders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721" w:type="dxa"/>
            <w:tcBorders>
              <w:left w:val="nil"/>
              <w:right w:val="nil"/>
            </w:tcBorders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721" w:type="dxa"/>
            <w:tcBorders>
              <w:left w:val="nil"/>
              <w:right w:val="nil"/>
            </w:tcBorders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413A" w:rsidTr="0025413A">
        <w:trPr>
          <w:trHeight w:val="513"/>
        </w:trPr>
        <w:tc>
          <w:tcPr>
            <w:tcW w:w="1721" w:type="dxa"/>
            <w:shd w:val="clear" w:color="auto" w:fill="DBE5F1" w:themeFill="accent1" w:themeFillTint="33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6 Zwerge</w:t>
            </w:r>
          </w:p>
        </w:tc>
        <w:tc>
          <w:tcPr>
            <w:tcW w:w="1721" w:type="dxa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120 m</w:t>
            </w:r>
            <w:r w:rsidRPr="00346AC1">
              <w:rPr>
                <w:rFonts w:ascii="Arial" w:hAnsi="Arial" w:cs="Arial"/>
                <w:color w:val="00348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721" w:type="dxa"/>
            <w:shd w:val="clear" w:color="auto" w:fill="D6E3BC" w:themeFill="accent3" w:themeFillTint="66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6 h</w:t>
            </w:r>
          </w:p>
        </w:tc>
      </w:tr>
      <w:tr w:rsidR="0025413A" w:rsidTr="0025413A">
        <w:trPr>
          <w:trHeight w:val="550"/>
        </w:trPr>
        <w:tc>
          <w:tcPr>
            <w:tcW w:w="1721" w:type="dxa"/>
            <w:shd w:val="clear" w:color="auto" w:fill="DBE5F1" w:themeFill="accent1" w:themeFillTint="33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6 Zwerge</w:t>
            </w:r>
          </w:p>
        </w:tc>
        <w:tc>
          <w:tcPr>
            <w:tcW w:w="1721" w:type="dxa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721" w:type="dxa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  <w:tr w:rsidR="0025413A" w:rsidTr="0025413A">
        <w:trPr>
          <w:trHeight w:val="550"/>
        </w:trPr>
        <w:tc>
          <w:tcPr>
            <w:tcW w:w="1721" w:type="dxa"/>
            <w:shd w:val="clear" w:color="auto" w:fill="DBE5F1" w:themeFill="accent1" w:themeFillTint="33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6 Zwerge</w:t>
            </w:r>
          </w:p>
        </w:tc>
        <w:tc>
          <w:tcPr>
            <w:tcW w:w="1721" w:type="dxa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?</w:t>
            </w:r>
          </w:p>
        </w:tc>
        <w:tc>
          <w:tcPr>
            <w:tcW w:w="1721" w:type="dxa"/>
            <w:vAlign w:val="center"/>
          </w:tcPr>
          <w:p w:rsidR="0025413A" w:rsidRDefault="0025413A" w:rsidP="0025413A">
            <w:pPr>
              <w:pStyle w:val="TheSansText"/>
              <w:ind w:left="0" w:firstLine="0"/>
              <w:jc w:val="center"/>
              <w:rPr>
                <w:rFonts w:ascii="Arial" w:hAnsi="Arial" w:cs="Arial"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</w:rPr>
              <w:t>10 h</w:t>
            </w:r>
          </w:p>
        </w:tc>
      </w:tr>
    </w:tbl>
    <w:p w:rsidR="00346AC1" w:rsidRDefault="00D77B09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pict>
          <v:roundrect id="_x0000_s1341" style="position:absolute;left:0;text-align:left;margin-left:8.95pt;margin-top:1.05pt;width:188.85pt;height:89.6pt;z-index:251743232;mso-position-horizontal-relative:text;mso-position-vertical-relative:text" arcsize="8483f" strokecolor="#003480">
            <v:textbox>
              <w:txbxContent>
                <w:p w:rsidR="00346AC1" w:rsidRDefault="00346AC1" w:rsidP="00346AC1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46AC1">
                    <w:rPr>
                      <w:rFonts w:ascii="Arial" w:hAnsi="Arial" w:cs="Arial"/>
                      <w:b/>
                      <w:sz w:val="20"/>
                      <w:szCs w:val="20"/>
                    </w:rPr>
                    <w:t>Tipp 1</w:t>
                  </w: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>: Führe die beiden Dreisätze schrittweise hintereinander wie g</w:t>
                  </w: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>e</w:t>
                  </w: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 xml:space="preserve">wohnt durch, indem du jeweils eine Größe </w:t>
                  </w:r>
                  <w:r w:rsidRPr="00093A77">
                    <w:rPr>
                      <w:rFonts w:ascii="Arial" w:hAnsi="Arial" w:cs="Arial"/>
                      <w:sz w:val="20"/>
                      <w:szCs w:val="20"/>
                      <w:shd w:val="clear" w:color="auto" w:fill="FFFFFF" w:themeFill="background1"/>
                    </w:rPr>
                    <w:t>konstant</w:t>
                  </w: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 xml:space="preserve"> lässt. </w:t>
                  </w:r>
                  <w:r w:rsidR="00093A77" w:rsidRPr="00093A77">
                    <w:rPr>
                      <w:rFonts w:ascii="Arial" w:hAnsi="Arial" w:cs="Arial"/>
                      <w:color w:val="D6E3BC" w:themeColor="accent3" w:themeTint="66"/>
                      <w:sz w:val="20"/>
                      <w:szCs w:val="20"/>
                      <w:shd w:val="clear" w:color="auto" w:fill="D6E3BC" w:themeFill="accent3" w:themeFillTint="66"/>
                    </w:rPr>
                    <w:t>____</w:t>
                  </w:r>
                  <w:r w:rsidR="00093A77" w:rsidRPr="00093A77">
                    <w:rPr>
                      <w:rFonts w:ascii="Arial" w:hAnsi="Arial" w:cs="Arial"/>
                      <w:color w:val="B8CCE4" w:themeColor="accent1" w:themeTint="66"/>
                      <w:sz w:val="20"/>
                      <w:szCs w:val="20"/>
                      <w:shd w:val="clear" w:color="auto" w:fill="B8CCE4" w:themeFill="accent1" w:themeFillTint="66"/>
                    </w:rPr>
                    <w:t>____</w:t>
                  </w:r>
                </w:p>
                <w:p w:rsidR="00346AC1" w:rsidRPr="00346AC1" w:rsidRDefault="00346AC1" w:rsidP="00346AC1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 xml:space="preserve">Überlege dir, welche Größe hier Sinn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ergib</w:t>
                  </w: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>t.</w:t>
                  </w:r>
                </w:p>
                <w:p w:rsidR="00346AC1" w:rsidRPr="00346AC1" w:rsidRDefault="00346AC1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</w:p>
    <w:p w:rsidR="00346AC1" w:rsidRDefault="00346A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346AC1" w:rsidRDefault="00346AC1" w:rsidP="00CF08A5">
      <w:pPr>
        <w:pStyle w:val="TheSansText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0710F6" w:rsidRPr="000710F6" w:rsidRDefault="00D77B09" w:rsidP="000710F6">
      <w:r>
        <w:rPr>
          <w:noProof/>
        </w:rPr>
        <w:pict>
          <v:roundrect id="_x0000_s1343" style="position:absolute;left:0;text-align:left;margin-left:8.2pt;margin-top:174.55pt;width:188.85pt;height:89.6pt;z-index:251745280" arcsize="8483f" strokecolor="#003480">
            <v:textbox>
              <w:txbxContent>
                <w:p w:rsidR="00346AC1" w:rsidRPr="00346AC1" w:rsidRDefault="00346AC1" w:rsidP="00346AC1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46AC1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Tipp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3</w:t>
                  </w: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>: Die beiden Dreisätze könnten mithilfe der vorgegebenen Tabellen gelöst werden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.</w:t>
                  </w:r>
                </w:p>
                <w:p w:rsidR="00346AC1" w:rsidRPr="00346AC1" w:rsidRDefault="00346AC1" w:rsidP="00346AC1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  <w:r>
        <w:rPr>
          <w:noProof/>
        </w:rPr>
        <w:pict>
          <v:roundrect id="_x0000_s1342" style="position:absolute;left:0;text-align:left;margin-left:8.95pt;margin-top:69.05pt;width:188.85pt;height:89.6pt;z-index:251744256" arcsize="8483f" strokecolor="#003480">
            <v:textbox>
              <w:txbxContent>
                <w:p w:rsidR="00346AC1" w:rsidRPr="00346AC1" w:rsidRDefault="00346AC1" w:rsidP="00346AC1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46AC1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Tipp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2</w:t>
                  </w: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>: Berechne zunächst, wie viele Kubikmeter Erz 6 Zwerge in 6 Stu</w:t>
                  </w: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>n</w:t>
                  </w:r>
                  <w:r w:rsidRPr="00346AC1">
                    <w:rPr>
                      <w:rFonts w:ascii="Arial" w:hAnsi="Arial" w:cs="Arial"/>
                      <w:sz w:val="20"/>
                      <w:szCs w:val="20"/>
                    </w:rPr>
                    <w:t>den abbauen. Anschließend kannst du berechnen, wie viele Kubikmeter die gleiche Anzahl an Zwergen in 10 Stunden abbauen würde.</w:t>
                  </w:r>
                </w:p>
                <w:p w:rsidR="00346AC1" w:rsidRPr="00346AC1" w:rsidRDefault="00346AC1" w:rsidP="00346AC1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</w:p>
    <w:sectPr w:rsidR="000710F6" w:rsidRPr="000710F6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5E8D" w:rsidRDefault="00AE5E8D" w:rsidP="003A7C35">
      <w:pPr>
        <w:spacing w:after="0" w:line="240" w:lineRule="auto"/>
      </w:pPr>
      <w:r>
        <w:separator/>
      </w:r>
    </w:p>
  </w:endnote>
  <w:endnote w:type="continuationSeparator" w:id="0">
    <w:p w:rsidR="00AE5E8D" w:rsidRDefault="00AE5E8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1EB" w:rsidRDefault="009F51EB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77B09" w:rsidRPr="00D77B09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9F51EB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D77B09" w:rsidRPr="00D77B09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77B09" w:rsidRPr="00D77B09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1EB" w:rsidRDefault="009F51E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5E8D" w:rsidRDefault="00AE5E8D" w:rsidP="003A7C35">
      <w:pPr>
        <w:spacing w:after="0" w:line="240" w:lineRule="auto"/>
      </w:pPr>
      <w:r>
        <w:separator/>
      </w:r>
    </w:p>
  </w:footnote>
  <w:footnote w:type="continuationSeparator" w:id="0">
    <w:p w:rsidR="00AE5E8D" w:rsidRDefault="00AE5E8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1EB" w:rsidRDefault="009F51EB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B53C3" w:rsidP="00FB53C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-354965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000_qr_dreisatztrain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00_qr_dreisatztrain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77B09" w:rsidRPr="00D77B09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46AC1">
      <w:rPr>
        <w:sz w:val="20"/>
        <w:szCs w:val="20"/>
      </w:rPr>
      <w:t>Materialblatt 1: Hilfekasten</w:t>
    </w:r>
  </w:p>
  <w:p w:rsidR="00685FD6" w:rsidRPr="00000978" w:rsidRDefault="00D77B09" w:rsidP="00685FD6">
    <w:pPr>
      <w:pStyle w:val="KeinLeerraum"/>
      <w:ind w:left="142"/>
      <w:rPr>
        <w:color w:val="909191"/>
        <w:sz w:val="16"/>
        <w:szCs w:val="16"/>
      </w:rPr>
    </w:pPr>
    <w:r w:rsidRPr="00D77B09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4C01E5" w:rsidP="00685FD6">
    <w:pPr>
      <w:pStyle w:val="ArialBeschreibunggrau"/>
      <w:ind w:firstLine="132"/>
    </w:pPr>
    <w:r>
      <w:t>Was wäre, wenn …? Der Dreisatz-Trainer</w:t>
    </w:r>
  </w:p>
  <w:p w:rsidR="00685FD6" w:rsidRPr="00FB53C3" w:rsidRDefault="00FB53C3" w:rsidP="00685FD6">
    <w:pPr>
      <w:pStyle w:val="ArialBeschreibunggrau"/>
      <w:ind w:firstLine="132"/>
      <w:rPr>
        <w:rFonts w:cs="Arial"/>
        <w:color w:val="808080" w:themeColor="background1" w:themeShade="80"/>
        <w:szCs w:val="16"/>
      </w:rPr>
    </w:pPr>
    <w:r>
      <w:rPr>
        <w:rFonts w:cs="Arial"/>
        <w:color w:val="808080" w:themeColor="background1" w:themeShade="80"/>
        <w:szCs w:val="16"/>
      </w:rPr>
      <w:t>www.</w:t>
    </w:r>
    <w:r w:rsidRPr="00FB53C3">
      <w:rPr>
        <w:rFonts w:cs="Arial"/>
        <w:color w:val="808080" w:themeColor="background1" w:themeShade="80"/>
        <w:szCs w:val="16"/>
      </w:rPr>
      <w:t>planet-schule.de/mm/dreisatztrainer/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1EB" w:rsidRDefault="009F51EB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autoHyphenation/>
  <w:hyphenationZone w:val="425"/>
  <w:characterSpacingControl w:val="doNotCompress"/>
  <w:hdrShapeDefaults>
    <o:shapedefaults v:ext="edit" spidmax="24578" fillcolor="white" strokecolor="#003480">
      <v:fill color="white"/>
      <v:stroke color="#003480"/>
    </o:shapedefaults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A00104"/>
    <w:rsid w:val="000710F6"/>
    <w:rsid w:val="00080833"/>
    <w:rsid w:val="00093A77"/>
    <w:rsid w:val="000A7406"/>
    <w:rsid w:val="000C5BEC"/>
    <w:rsid w:val="000F3B4A"/>
    <w:rsid w:val="00141E9F"/>
    <w:rsid w:val="001773CA"/>
    <w:rsid w:val="00200DF4"/>
    <w:rsid w:val="00216D0D"/>
    <w:rsid w:val="00235D7C"/>
    <w:rsid w:val="0025413A"/>
    <w:rsid w:val="00281DDB"/>
    <w:rsid w:val="003023AC"/>
    <w:rsid w:val="00335E90"/>
    <w:rsid w:val="00346AC1"/>
    <w:rsid w:val="003A7C35"/>
    <w:rsid w:val="00462615"/>
    <w:rsid w:val="004848C1"/>
    <w:rsid w:val="004C01E5"/>
    <w:rsid w:val="004D343F"/>
    <w:rsid w:val="00506E59"/>
    <w:rsid w:val="00537A51"/>
    <w:rsid w:val="00560917"/>
    <w:rsid w:val="00562358"/>
    <w:rsid w:val="005D4B3E"/>
    <w:rsid w:val="0060637E"/>
    <w:rsid w:val="006458B6"/>
    <w:rsid w:val="00685FD6"/>
    <w:rsid w:val="006B4DC8"/>
    <w:rsid w:val="006B79B6"/>
    <w:rsid w:val="006F2769"/>
    <w:rsid w:val="008B0864"/>
    <w:rsid w:val="008C5CBF"/>
    <w:rsid w:val="00907196"/>
    <w:rsid w:val="009F51EB"/>
    <w:rsid w:val="00A00104"/>
    <w:rsid w:val="00AA60EB"/>
    <w:rsid w:val="00AE5E8D"/>
    <w:rsid w:val="00B933C3"/>
    <w:rsid w:val="00C048D8"/>
    <w:rsid w:val="00C111CB"/>
    <w:rsid w:val="00C51F9B"/>
    <w:rsid w:val="00C81FD4"/>
    <w:rsid w:val="00CF08A5"/>
    <w:rsid w:val="00CF2E42"/>
    <w:rsid w:val="00D77B09"/>
    <w:rsid w:val="00D80474"/>
    <w:rsid w:val="00DB6984"/>
    <w:rsid w:val="00FB53C3"/>
    <w:rsid w:val="00FE4AB0"/>
    <w:rsid w:val="00FF1816"/>
    <w:rsid w:val="00FF7D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 fillcolor="white" strokecolor="#003480">
      <v:fill color="white"/>
      <v:stroke color="#003480"/>
    </o:shapedefaults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4848C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semiHidden/>
    <w:unhideWhenUsed/>
    <w:rsid w:val="004C01E5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6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8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3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C98B0B-CFE4-48C0-B868-CF9AE8324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32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Dreisatz-Trainer</dc:title>
  <dc:creator>SWR planet schule</dc:creator>
  <cp:lastModifiedBy>Martina Frietsch</cp:lastModifiedBy>
  <cp:revision>10</cp:revision>
  <cp:lastPrinted>2024-12-03T09:37:00Z</cp:lastPrinted>
  <dcterms:created xsi:type="dcterms:W3CDTF">2024-11-26T14:06:00Z</dcterms:created>
  <dcterms:modified xsi:type="dcterms:W3CDTF">2025-01-20T14:27:00Z</dcterms:modified>
</cp:coreProperties>
</file>