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710F6" w:rsidP="00CF08A5">
      <w:pPr>
        <w:pStyle w:val="Arialberschrift"/>
        <w:ind w:firstLine="0"/>
      </w:pPr>
      <w:r>
        <w:t>Doppelt verzaubert hält besser</w:t>
      </w:r>
    </w:p>
    <w:p w:rsidR="000710F6" w:rsidRDefault="000710F6" w:rsidP="00CF08A5">
      <w:pPr>
        <w:pStyle w:val="Arialberschrift"/>
        <w:ind w:firstLine="0"/>
      </w:pPr>
    </w:p>
    <w:p w:rsidR="00560917" w:rsidRDefault="00560917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group id="_x0000_s1328" style="position:absolute;left:0;text-align:left;margin-left:8.2pt;margin-top:-.3pt;width:481.8pt;height:38.25pt;z-index:251726848" coordorigin="1439,11051" coordsize="9393,76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29" type="#_x0000_t202" style="position:absolute;left:1454;top:11051;width:9378;height:765;v-text-anchor:middle" strokecolor="#003480">
              <v:textbox>
                <w:txbxContent>
                  <w:p w:rsidR="000710F6" w:rsidRPr="00FB53C3" w:rsidRDefault="000710F6" w:rsidP="000710F6">
                    <w:pPr>
                      <w:ind w:left="1418" w:firstLine="0"/>
                      <w:rPr>
                        <w:color w:val="003480"/>
                      </w:rPr>
                    </w:pPr>
                    <w:r w:rsidRPr="000710F6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>Löse die Aufgaben mithilfe zwei hintereinander ausgeführter Dreisätze</w:t>
                    </w:r>
                    <w:r w:rsidRPr="000710F6">
                      <w:rPr>
                        <w:rFonts w:ascii="Arial" w:eastAsiaTheme="minorHAnsi" w:hAnsi="Arial" w:cs="Arial"/>
                        <w:i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. </w:t>
                    </w:r>
                  </w:p>
                </w:txbxContent>
              </v:textbox>
            </v:shape>
            <v:shapetype id="_x0000_t15" coordsize="21600,21600" o:spt="15" adj="16200" path="m@0,l,,,21600@0,21600,21600,10800xe">
              <v:stroke joinstyle="miter"/>
              <v:formulas>
                <v:f eqn="val #0"/>
                <v:f eqn="prod #0 1 2"/>
              </v:formulas>
              <v:path gradientshapeok="t" o:connecttype="custom" o:connectlocs="@1,0;0,10800;@1,21600;21600,10800" o:connectangles="270,180,90,0" textboxrect="0,0,10800,21600;0,0,16200,21600;0,0,21600,21600"/>
              <v:handles>
                <v:h position="#0,topLeft" xrange="0,21600"/>
              </v:handles>
            </v:shapetype>
            <v:shape id="_x0000_s1330" type="#_x0000_t15" style="position:absolute;left:1439;top:11051;width:1380;height:765;v-text-anchor:middle" fillcolor="#003480" strokecolor="#003480">
              <v:textbox>
                <w:txbxContent>
                  <w:p w:rsidR="000710F6" w:rsidRPr="00FB53C3" w:rsidRDefault="000710F6" w:rsidP="000710F6">
                    <w:pPr>
                      <w:ind w:left="0"/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FB53C3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Aufgabe</w:t>
                    </w:r>
                  </w:p>
                </w:txbxContent>
              </v:textbox>
            </v:shape>
          </v:group>
        </w:pict>
      </w: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Pr="00FB53C3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039" style="position:absolute;left:0;text-align:left;margin-left:8.2pt;margin-top:9.15pt;width:439.1pt;height:56.7pt;z-index:251735040;v-text-anchor:middle" arcsize="10923f" o:regroupid="2" strokecolor="#003480" strokeweight=".5pt">
            <v:stroke dashstyle="dash"/>
            <v:textbox inset="2.5mm,0,2.5mm,0">
              <w:txbxContent>
                <w:p w:rsidR="000710F6" w:rsidRDefault="000710F6" w:rsidP="000710F6">
                  <w:pP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Neun Zwerge benötigen sechs Stunden, um 180 m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  <w:vertAlign w:val="superscript"/>
                    </w:rPr>
                    <w:t>3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Erz abzubauen. </w:t>
                  </w:r>
                </w:p>
                <w:p w:rsidR="00FB53C3" w:rsidRPr="000710F6" w:rsidRDefault="000710F6" w:rsidP="000710F6">
                  <w:pPr>
                    <w:rPr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Wie viel Erz bauen sechs Zwerge in zehn Stunden ab, wenn die Bedingungen gleich bleiben?</w:t>
                  </w:r>
                </w:p>
              </w:txbxContent>
            </v:textbox>
          </v:roundrect>
        </w:pict>
      </w:r>
    </w:p>
    <w:p w:rsidR="00FB53C3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119" style="position:absolute;left:0;text-align:left;margin-left:-21.65pt;margin-top:6pt;width:34pt;height:34pt;z-index:251742208;v-text-anchor:middle" fillcolor="#003480" strokecolor="#003480">
            <v:textbox>
              <w:txbxContent>
                <w:p w:rsidR="00907196" w:rsidRPr="00A00104" w:rsidRDefault="00907196" w:rsidP="0090719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 w:rsidRPr="00A00104"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1</w:t>
                  </w:r>
                </w:p>
              </w:txbxContent>
            </v:textbox>
          </v:oval>
        </w:pict>
      </w: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00104" w:rsidRDefault="00A00104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331" style="position:absolute;left:0;text-align:left;margin-left:43pt;margin-top:2.4pt;width:447pt;height:56.7pt;z-index:251736064;v-text-anchor:middle" arcsize="10923f" o:regroupid="2" strokecolor="#003480" strokeweight=".5pt">
            <v:stroke dashstyle="dash"/>
            <v:textbox inset="2.5mm,0,2.5mm,0">
              <w:txbxContent>
                <w:p w:rsidR="000710F6" w:rsidRDefault="000710F6" w:rsidP="000710F6">
                  <w:pP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Die drei Pferde des Prinzen fressen im Monat 540 kg Hafer, der auf 10 Hektar angebaut wird.  </w:t>
                  </w:r>
                </w:p>
                <w:p w:rsidR="000710F6" w:rsidRPr="000710F6" w:rsidRDefault="000710F6" w:rsidP="000710F6">
                  <w:pPr>
                    <w:rPr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Wie viel Hafer würden vier Pferde fressen, wenn 15 Hektar Acker zur Verfügung stünden?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332" style="position:absolute;left:0;text-align:left;margin-left:485.35pt;margin-top:10.9pt;width:34pt;height:34pt;z-index:251741184;v-text-anchor:middle" fillcolor="#003480" strokecolor="#003480">
            <v:textbox>
              <w:txbxContent>
                <w:p w:rsidR="000710F6" w:rsidRPr="00A00104" w:rsidRDefault="000710F6" w:rsidP="000710F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2</w:t>
                  </w:r>
                </w:p>
              </w:txbxContent>
            </v:textbox>
          </v:oval>
        </w:pict>
      </w: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333" style="position:absolute;left:0;text-align:left;margin-left:8.2pt;margin-top:1.7pt;width:439.1pt;height:56.7pt;z-index:251737088;v-text-anchor:middle" arcsize="10923f" o:regroupid="2" strokecolor="#003480" strokeweight=".5pt">
            <v:stroke dashstyle="dash"/>
            <v:textbox inset="2.5mm,0,2.5mm,0">
              <w:txbxContent>
                <w:p w:rsidR="000710F6" w:rsidRPr="000710F6" w:rsidRDefault="000710F6" w:rsidP="000710F6">
                  <w:pPr>
                    <w:rPr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Die Stiefmutter braucht vier Tage, um mithilfe von neun Feuerstellen </w:t>
                  </w:r>
                  <w: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1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80 l Zaubertrank herz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u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stellen. Wie viel Liter Zaubertrank könnte sie herstellen, wenn sie nur noch sieben Feuerste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l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len benutzen würde, aber fünf Tage Zeit hätte?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334" style="position:absolute;left:0;text-align:left;margin-left:-20.15pt;margin-top:6.85pt;width:34pt;height:34pt;z-index:251739136;v-text-anchor:middle" fillcolor="#003480" strokecolor="#003480">
            <v:textbox>
              <w:txbxContent>
                <w:p w:rsidR="000710F6" w:rsidRPr="00A00104" w:rsidRDefault="000710F6" w:rsidP="000710F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3</w:t>
                  </w:r>
                </w:p>
              </w:txbxContent>
            </v:textbox>
          </v:oval>
        </w:pict>
      </w:r>
    </w:p>
    <w:p w:rsidR="000710F6" w:rsidRDefault="00404B0A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335" style="position:absolute;left:0;text-align:left;margin-left:43pt;margin-top:62.8pt;width:447pt;height:56.7pt;z-index:251738112;v-text-anchor:middle" arcsize="10923f" o:regroupid="2" strokecolor="#003480" strokeweight=".5pt">
            <v:stroke dashstyle="dash"/>
            <v:textbox inset="2.5mm,0,2.5mm,0">
              <w:txbxContent>
                <w:p w:rsidR="000710F6" w:rsidRPr="000710F6" w:rsidRDefault="000710F6" w:rsidP="000710F6">
                  <w:pPr>
                    <w:rPr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Vor Rapunzels Turm pflanzen acht Gärtner in einem Garten mit 400 m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  <w:vertAlign w:val="superscript"/>
                    </w:rPr>
                    <w:t>2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Fläche 1200 dornige Rosen. Wie viele Rosen könnten fünf Gärtner auf einer 600 m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  <w:vertAlign w:val="superscript"/>
                    </w:rPr>
                    <w:t>2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großen Fläche pflanzen?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336" style="position:absolute;left:0;text-align:left;margin-left:479.95pt;margin-top:75.5pt;width:34pt;height:34pt;z-index:251740160;v-text-anchor:middle" fillcolor="#003480" strokecolor="#003480">
            <v:textbox>
              <w:txbxContent>
                <w:p w:rsidR="000710F6" w:rsidRPr="00A00104" w:rsidRDefault="000710F6" w:rsidP="000710F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4</w:t>
                  </w:r>
                </w:p>
              </w:txbxContent>
            </v:textbox>
          </v:oval>
        </w:pict>
      </w:r>
    </w:p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710F6" w:rsidRPr="000710F6" w:rsidRDefault="000710F6" w:rsidP="000710F6"/>
    <w:p w:rsidR="00080833" w:rsidRDefault="00080833" w:rsidP="000710F6">
      <w:pPr>
        <w:rPr>
          <w:rFonts w:ascii="Arial" w:hAnsi="Arial" w:cs="Arial"/>
          <w:sz w:val="20"/>
          <w:szCs w:val="20"/>
        </w:rPr>
      </w:pPr>
    </w:p>
    <w:p w:rsidR="00080833" w:rsidRPr="00080833" w:rsidRDefault="00080833" w:rsidP="000710F6">
      <w:pPr>
        <w:rPr>
          <w:rFonts w:ascii="Arial" w:hAnsi="Arial" w:cs="Arial"/>
          <w:sz w:val="20"/>
          <w:szCs w:val="20"/>
        </w:rPr>
      </w:pPr>
    </w:p>
    <w:p w:rsidR="000710F6" w:rsidRDefault="00404B0A" w:rsidP="000710F6">
      <w:r w:rsidRPr="00404B0A">
        <w:rPr>
          <w:rFonts w:ascii="Arial" w:hAnsi="Arial" w:cs="Arial"/>
          <w:noProof/>
          <w:color w:val="003480"/>
          <w:sz w:val="20"/>
          <w:szCs w:val="20"/>
        </w:rPr>
        <w:pict>
          <v:group id="_x0000_s1337" style="position:absolute;left:0;text-align:left;margin-left:8.2pt;margin-top:9.05pt;width:481.8pt;height:58.5pt;z-index:251734016" coordorigin="1439,11051" coordsize="9393,765">
            <v:shape id="_x0000_s1338" type="#_x0000_t202" style="position:absolute;left:1454;top:11051;width:9378;height:765" strokecolor="#003480">
              <v:textbox>
                <w:txbxContent>
                  <w:p w:rsidR="000710F6" w:rsidRPr="004848C1" w:rsidRDefault="000710F6" w:rsidP="000710F6">
                    <w:pPr>
                      <w:ind w:left="1418" w:firstLine="0"/>
                      <w:rPr>
                        <w:rFonts w:ascii="Aptos" w:eastAsiaTheme="minorHAnsi" w:hAnsi="Aptos" w:cs="Aptos"/>
                        <w:color w:val="003480"/>
                        <w:kern w:val="0"/>
                        <w:sz w:val="20"/>
                        <w:szCs w:val="20"/>
                        <w:lang w:eastAsia="en-US"/>
                      </w:rPr>
                    </w:pPr>
                    <w:r w:rsidRPr="000710F6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Erfinde mithilfe der gegebenen Tabellen (oder ganz ohne) eigene märchenhafte Dreisatz-Geschichten. </w:t>
                    </w:r>
                    <w:r w:rsidRPr="000710F6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br/>
                      <w:t>Dabei kannst du dir jeweils eine Geschichte pro Tabelle ausdenken oder beide Tabellen zusammen zu einer „Doppelten-Dreisatz-Geschichte“</w:t>
                    </w:r>
                    <w:r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 verweben.</w:t>
                    </w:r>
                  </w:p>
                  <w:p w:rsidR="000710F6" w:rsidRPr="00FB53C3" w:rsidRDefault="000710F6" w:rsidP="000710F6">
                    <w:pPr>
                      <w:ind w:left="1276" w:firstLine="0"/>
                      <w:rPr>
                        <w:color w:val="003480"/>
                      </w:rPr>
                    </w:pPr>
                  </w:p>
                </w:txbxContent>
              </v:textbox>
            </v:shape>
            <v:shape id="_x0000_s1339" type="#_x0000_t15" style="position:absolute;left:1439;top:11051;width:1380;height:765;v-text-anchor:middle" fillcolor="#003480" strokecolor="#003480">
              <v:textbox>
                <w:txbxContent>
                  <w:p w:rsidR="000710F6" w:rsidRPr="00FB53C3" w:rsidRDefault="000710F6" w:rsidP="000710F6">
                    <w:pPr>
                      <w:ind w:left="0"/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FB53C3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Aufgabe</w:t>
                    </w:r>
                  </w:p>
                </w:txbxContent>
              </v:textbox>
            </v:shape>
          </v:group>
        </w:pict>
      </w:r>
    </w:p>
    <w:p w:rsidR="000710F6" w:rsidRDefault="000710F6" w:rsidP="000710F6"/>
    <w:p w:rsidR="000710F6" w:rsidRDefault="000710F6" w:rsidP="000710F6"/>
    <w:p w:rsidR="000710F6" w:rsidRDefault="000710F6" w:rsidP="000710F6"/>
    <w:p w:rsidR="000710F6" w:rsidRDefault="000710F6" w:rsidP="000710F6"/>
    <w:p w:rsidR="000710F6" w:rsidRDefault="000710F6" w:rsidP="000710F6"/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12"/>
        <w:gridCol w:w="1512"/>
        <w:gridCol w:w="1512"/>
        <w:gridCol w:w="284"/>
        <w:gridCol w:w="1612"/>
        <w:gridCol w:w="1612"/>
        <w:gridCol w:w="1612"/>
      </w:tblGrid>
      <w:tr w:rsidR="000710F6" w:rsidRPr="000710F6" w:rsidTr="000710F6">
        <w:trPr>
          <w:trHeight w:val="731"/>
        </w:trPr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710F6"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32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</w:tr>
      <w:tr w:rsidR="000710F6" w:rsidRPr="000710F6" w:rsidTr="000710F6">
        <w:trPr>
          <w:trHeight w:val="731"/>
        </w:trPr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0710F6" w:rsidRPr="000710F6" w:rsidTr="000710F6">
        <w:trPr>
          <w:trHeight w:val="731"/>
        </w:trPr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</w:t>
            </w:r>
          </w:p>
        </w:tc>
        <w:tc>
          <w:tcPr>
            <w:tcW w:w="15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</w:t>
            </w:r>
          </w:p>
        </w:tc>
        <w:tc>
          <w:tcPr>
            <w:tcW w:w="1612" w:type="dxa"/>
            <w:vAlign w:val="center"/>
          </w:tcPr>
          <w:p w:rsidR="000710F6" w:rsidRPr="000710F6" w:rsidRDefault="000710F6" w:rsidP="000710F6">
            <w:pPr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</w:tr>
    </w:tbl>
    <w:p w:rsidR="000710F6" w:rsidRPr="000710F6" w:rsidRDefault="000710F6" w:rsidP="000710F6"/>
    <w:sectPr w:rsidR="000710F6" w:rsidRPr="000710F6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03E" w:rsidRDefault="00C2103E" w:rsidP="003A7C35">
      <w:pPr>
        <w:spacing w:after="0" w:line="240" w:lineRule="auto"/>
      </w:pPr>
      <w:r>
        <w:separator/>
      </w:r>
    </w:p>
  </w:endnote>
  <w:endnote w:type="continuationSeparator" w:id="0">
    <w:p w:rsidR="00C2103E" w:rsidRDefault="00C2103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Arial"/>
    <w:charset w:val="00"/>
    <w:family w:val="swiss"/>
    <w:pitch w:val="variable"/>
    <w:sig w:usb0="00000003" w:usb1="00000003" w:usb2="00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ECA" w:rsidRDefault="00151EC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04B0A" w:rsidRPr="00404B0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51ECA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404B0A" w:rsidRPr="00404B0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04B0A" w:rsidRPr="00404B0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ECA" w:rsidRDefault="00151EC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03E" w:rsidRDefault="00C2103E" w:rsidP="003A7C35">
      <w:pPr>
        <w:spacing w:after="0" w:line="240" w:lineRule="auto"/>
      </w:pPr>
      <w:r>
        <w:separator/>
      </w:r>
    </w:p>
  </w:footnote>
  <w:footnote w:type="continuationSeparator" w:id="0">
    <w:p w:rsidR="00C2103E" w:rsidRDefault="00C2103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ECA" w:rsidRDefault="00151EC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53C3" w:rsidP="00FB53C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000_qr_dreisatztrain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00_qr_dreisatztrain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04B0A" w:rsidRPr="00404B0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710F6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710F6">
      <w:rPr>
        <w:sz w:val="20"/>
        <w:szCs w:val="20"/>
      </w:rPr>
      <w:t>Doppelt verzaubert hält besser</w:t>
    </w:r>
  </w:p>
  <w:p w:rsidR="00685FD6" w:rsidRPr="00000978" w:rsidRDefault="00404B0A" w:rsidP="00685FD6">
    <w:pPr>
      <w:pStyle w:val="KeinLeerraum"/>
      <w:ind w:left="142"/>
      <w:rPr>
        <w:color w:val="909191"/>
        <w:sz w:val="16"/>
        <w:szCs w:val="16"/>
      </w:rPr>
    </w:pPr>
    <w:r w:rsidRPr="00404B0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C01E5" w:rsidP="00685FD6">
    <w:pPr>
      <w:pStyle w:val="ArialBeschreibunggrau"/>
      <w:ind w:firstLine="132"/>
    </w:pPr>
    <w:r>
      <w:t>Was wäre, wenn …? Der Dreisatz-Trainer</w:t>
    </w:r>
  </w:p>
  <w:p w:rsidR="00685FD6" w:rsidRDefault="00151ECA" w:rsidP="00685FD6">
    <w:pPr>
      <w:pStyle w:val="ArialBeschreibunggrau"/>
      <w:ind w:firstLine="132"/>
      <w:rPr>
        <w:rFonts w:cs="Arial"/>
        <w:color w:val="808080" w:themeColor="background1" w:themeShade="80"/>
        <w:szCs w:val="16"/>
      </w:rPr>
    </w:pPr>
    <w:hyperlink r:id="rId13" w:history="1">
      <w:r w:rsidRPr="00AC43C5">
        <w:rPr>
          <w:rStyle w:val="Hyperlink"/>
          <w:rFonts w:cs="Arial"/>
          <w:szCs w:val="16"/>
        </w:rPr>
        <w:t>www.planet-schule.de/mm/dreisatztrainer/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ECA" w:rsidRDefault="00151EC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autoHyphenation/>
  <w:hyphenationZone w:val="425"/>
  <w:characterSpacingControl w:val="doNotCompress"/>
  <w:hdrShapeDefaults>
    <o:shapedefaults v:ext="edit" spidmax="20482" fillcolor="white" strokecolor="#003480">
      <v:fill color="white"/>
      <v:stroke color="#003480"/>
    </o:shapedefaults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A00104"/>
    <w:rsid w:val="000710F6"/>
    <w:rsid w:val="00080833"/>
    <w:rsid w:val="000C5BEC"/>
    <w:rsid w:val="00151ECA"/>
    <w:rsid w:val="001773CA"/>
    <w:rsid w:val="00200DF4"/>
    <w:rsid w:val="00216D0D"/>
    <w:rsid w:val="00235D7C"/>
    <w:rsid w:val="00281DDB"/>
    <w:rsid w:val="00335E90"/>
    <w:rsid w:val="003A7C35"/>
    <w:rsid w:val="00404B0A"/>
    <w:rsid w:val="00462615"/>
    <w:rsid w:val="004848C1"/>
    <w:rsid w:val="004C01E5"/>
    <w:rsid w:val="004D343F"/>
    <w:rsid w:val="00506E59"/>
    <w:rsid w:val="00560917"/>
    <w:rsid w:val="005D4B3E"/>
    <w:rsid w:val="0060637E"/>
    <w:rsid w:val="00634046"/>
    <w:rsid w:val="006458B6"/>
    <w:rsid w:val="00685FD6"/>
    <w:rsid w:val="006B4DC8"/>
    <w:rsid w:val="006F2769"/>
    <w:rsid w:val="008B0864"/>
    <w:rsid w:val="008C5CBF"/>
    <w:rsid w:val="00907196"/>
    <w:rsid w:val="00A00104"/>
    <w:rsid w:val="00AA60EB"/>
    <w:rsid w:val="00AF427B"/>
    <w:rsid w:val="00B30ED7"/>
    <w:rsid w:val="00B933C3"/>
    <w:rsid w:val="00C111CB"/>
    <w:rsid w:val="00C2103E"/>
    <w:rsid w:val="00C81FD4"/>
    <w:rsid w:val="00CF08A5"/>
    <w:rsid w:val="00EF25FE"/>
    <w:rsid w:val="00FB53C3"/>
    <w:rsid w:val="00FE4AB0"/>
    <w:rsid w:val="00FF1816"/>
    <w:rsid w:val="00FF7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 fillcolor="white" strokecolor="#003480">
      <v:fill color="white"/>
      <v:stroke color="#003480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4848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semiHidden/>
    <w:unhideWhenUsed/>
    <w:rsid w:val="004C01E5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151EC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6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mm/dreisatztrainer/" TargetMode="External"/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034858-42E6-4DFE-82B8-E6BC580CE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16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Dreisatz-Trainer</dc:title>
  <dc:creator>SWR planet schule</dc:creator>
  <cp:lastModifiedBy>Martina Frietsch</cp:lastModifiedBy>
  <cp:revision>6</cp:revision>
  <cp:lastPrinted>2024-12-03T10:33:00Z</cp:lastPrinted>
  <dcterms:created xsi:type="dcterms:W3CDTF">2024-11-26T13:50:00Z</dcterms:created>
  <dcterms:modified xsi:type="dcterms:W3CDTF">2025-01-20T14:26:00Z</dcterms:modified>
</cp:coreProperties>
</file>