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C01E5" w:rsidP="00CF08A5">
      <w:pPr>
        <w:pStyle w:val="Arialberschrift"/>
        <w:ind w:firstLine="0"/>
      </w:pPr>
      <w:r>
        <w:t>Es war einmal der Dreisatz</w:t>
      </w:r>
    </w:p>
    <w:p w:rsidR="00560917" w:rsidRPr="00FB53C3" w:rsidRDefault="00560917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039" style="position:absolute;left:0;text-align:left;margin-left:8.2pt;margin-top:4.6pt;width:481.8pt;height:46.2pt;z-index:251647488" arcsize="10923f" strokecolor="#003480" strokeweight=".5pt">
            <v:stroke dashstyle="dash"/>
            <v:textbox inset=".5mm,0,.5mm,0">
              <w:txbxContent>
                <w:p w:rsidR="00FB53C3" w:rsidRPr="004C01E5" w:rsidRDefault="004C01E5" w:rsidP="004C01E5">
                  <w:pP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</w:pPr>
                  <w:r w:rsidRPr="004C01E5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Um die gesuchte Größe zu berechnen, überlegt man sich</w:t>
                  </w:r>
                  <w: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,</w:t>
                  </w:r>
                  <w:r w:rsidRPr="004C01E5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wie vielen Minuten </w:t>
                  </w:r>
                  <w:r w:rsidRPr="004C01E5">
                    <w:rPr>
                      <w:rFonts w:ascii="Arial" w:hAnsi="Arial" w:cs="Arial"/>
                      <w:b/>
                      <w:bCs/>
                      <w:color w:val="003480"/>
                      <w:sz w:val="20"/>
                      <w:szCs w:val="20"/>
                    </w:rPr>
                    <w:t>ein Zentimeter</w:t>
                  </w:r>
                  <w:r w:rsidRPr="004C01E5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</w:t>
                  </w:r>
                  <w:r w:rsidRPr="004C01E5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entspricht. Ausgehend von einem Zentimeter kann man auf ein Vielfaches schließen. Die </w:t>
                  </w:r>
                  <w: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</w:t>
                  </w:r>
                  <w:r w:rsidRPr="004C01E5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Rechenoperationen, die man auf der linken Tabellenseite ausführt, wendet man auch auf die rechte Seite der Tabelle an.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119" style="position:absolute;left:0;text-align:left;margin-left:-34.55pt;margin-top:4.6pt;width:34pt;height:34pt;z-index:251652608;v-text-anchor:middle" fillcolor="#003480" strokecolor="#003480">
            <v:textbox>
              <w:txbxContent>
                <w:p w:rsidR="00907196" w:rsidRPr="00A00104" w:rsidRDefault="00907196" w:rsidP="0090719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 w:rsidRPr="00A00104"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1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color w:val="003480"/>
          <w:sz w:val="20"/>
          <w:szCs w:val="20"/>
        </w:rPr>
        <w:pict>
          <v:shapetype id="_x0000_t15" coordsize="21600,21600" o:spt="15" adj="16200" path="m@0,l,,,21600@0,21600,21600,10800xe">
            <v:stroke joinstyle="miter"/>
            <v:formulas>
              <v:f eqn="val #0"/>
              <v:f eqn="prod #0 1 2"/>
            </v:formulas>
            <v:path gradientshapeok="t" o:connecttype="custom" o:connectlocs="@1,0;0,10800;@1,21600;21600,10800" o:connectangles="270,180,90,0" textboxrect="0,0,10800,21600;0,0,16200,21600;0,0,21600,21600"/>
            <v:handles>
              <v:h position="#0,topLeft" xrange="0,21600"/>
            </v:handles>
          </v:shapetype>
          <v:shape id="_x0000_s1123" type="#_x0000_t15" style="position:absolute;left:0;text-align:left;margin-left:-40.45pt;margin-top:43.55pt;width:46.9pt;height:20.9pt;rotation:270;z-index:251655680" adj="12399" strokecolor="#003480">
            <v:textbox style="layout-flow:vertical;mso-layout-flow-alt:bottom-to-top;mso-next-textbox:#_x0000_s1123" inset=".5mm,,.5mm">
              <w:txbxContent>
                <w:p w:rsidR="00907196" w:rsidRPr="004D343F" w:rsidRDefault="00907196">
                  <w:pPr>
                    <w:ind w:left="0"/>
                    <w:rPr>
                      <w:sz w:val="18"/>
                      <w:szCs w:val="18"/>
                    </w:rPr>
                  </w:pPr>
                  <w:r w:rsidRPr="004D343F">
                    <w:rPr>
                      <w:rFonts w:ascii="Arial" w:hAnsi="Arial" w:cs="Arial"/>
                      <w:sz w:val="18"/>
                      <w:szCs w:val="18"/>
                    </w:rPr>
                    <w:t>Beispi</w:t>
                  </w:r>
                  <w:r w:rsidRPr="004D343F">
                    <w:rPr>
                      <w:sz w:val="18"/>
                      <w:szCs w:val="18"/>
                    </w:rPr>
                    <w:t>el</w:t>
                  </w:r>
                </w:p>
              </w:txbxContent>
            </v:textbox>
          </v:shape>
        </w:pict>
      </w: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00104" w:rsidRDefault="00A00104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tbl>
      <w:tblPr>
        <w:tblStyle w:val="Tabellengitternetz"/>
        <w:tblpPr w:leftFromText="141" w:rightFromText="141" w:vertAnchor="text" w:horzAnchor="page" w:tblpX="1374" w:tblpY="6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034"/>
        <w:gridCol w:w="1997"/>
        <w:gridCol w:w="1997"/>
        <w:gridCol w:w="892"/>
      </w:tblGrid>
      <w:tr w:rsidR="004C01E5" w:rsidTr="00235D7C">
        <w:trPr>
          <w:trHeight w:val="488"/>
        </w:trPr>
        <w:tc>
          <w:tcPr>
            <w:tcW w:w="1034" w:type="dxa"/>
            <w:vMerge w:val="restart"/>
          </w:tcPr>
          <w:p w:rsidR="004C01E5" w:rsidRPr="004C01E5" w:rsidRDefault="004C01E5" w:rsidP="00235D7C">
            <w:pPr>
              <w:pStyle w:val="TheSansText"/>
              <w:ind w:left="142" w:firstLine="0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</w:p>
          <w:p w:rsidR="004C01E5" w:rsidRPr="004C01E5" w:rsidRDefault="00D92BA3" w:rsidP="00235D7C">
            <w:pPr>
              <w:pStyle w:val="TheSansText"/>
              <w:ind w:left="142" w:firstLine="0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16"/>
                <w:szCs w:val="16"/>
              </w:rPr>
              <w:pict>
                <v:shapetype id="_x0000_t102" coordsize="21600,21600" o:spt="102" adj="12960,19440,14400" path="ar,0@23@3@22,,0@4,0@15@23@1,0@7@2@13l@2@14@22@8@2@12wa,0@23@3@2@11@26@17,0@15@23@1@26@17@22@15xear,0@23@3,0@4@26@17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sum height 0 #2"/>
                    <v:f eqn="ellipse @9 height @4"/>
                    <v:f eqn="sum @4 @10 0"/>
                    <v:f eqn="sum @11 #1 width"/>
                    <v:f eqn="sum @7 @10 0"/>
                    <v:f eqn="sum @12 width #0"/>
                    <v:f eqn="sum @5 0 #0"/>
                    <v:f eqn="prod @15 1 2"/>
                    <v:f eqn="mid @4 @7"/>
                    <v:f eqn="sum #0 #1 width"/>
                    <v:f eqn="prod @18 1 2"/>
                    <v:f eqn="sum @17 0 @19"/>
                    <v:f eqn="val width"/>
                    <v:f eqn="val height"/>
                    <v:f eqn="prod height 2 1"/>
                    <v:f eqn="sum @17 0 @4"/>
                    <v:f eqn="ellipse @24 @4 height"/>
                    <v:f eqn="sum height 0 @25"/>
                    <v:f eqn="sum @8 128 0"/>
                    <v:f eqn="prod @5 1 2"/>
                    <v:f eqn="sum @5 0 128"/>
                    <v:f eqn="sum #0 @17 @12"/>
                    <v:f eqn="ellipse @20 @4 height"/>
                    <v:f eqn="sum width 0 #0"/>
                    <v:f eqn="prod @32 1 2"/>
                    <v:f eqn="prod height height 1"/>
                    <v:f eqn="prod @9 @9 1"/>
                    <v:f eqn="sum @34 0 @35"/>
                    <v:f eqn="sqrt @36"/>
                    <v:f eqn="sum @37 height 0"/>
                    <v:f eqn="prod width height @38"/>
                    <v:f eqn="sum @39 64 0"/>
                    <v:f eqn="prod #0 1 2"/>
                    <v:f eqn="ellipse @33 @41 height"/>
                    <v:f eqn="sum height 0 @42"/>
                    <v:f eqn="sum @43 64 0"/>
                    <v:f eqn="prod @4 1 2"/>
                    <v:f eqn="sum #1 0 @45"/>
                    <v:f eqn="prod height 4390 32768"/>
                    <v:f eqn="prod height 28378 32768"/>
                  </v:formulas>
                  <v:path o:extrusionok="f" o:connecttype="custom" o:connectlocs="0,@17;@2,@14;@22,@8;@2,@12;@22,@16" o:connectangles="180,90,0,0,0" textboxrect="@47,@45,@48,@46"/>
                  <v:handles>
                    <v:h position="bottomRight,#0" yrange="@40,@29"/>
                    <v:h position="bottomRight,#1" yrange="@27,@21"/>
                    <v:h position="#2,bottomRight" xrange="@44,@22"/>
                  </v:handles>
                  <o:complex v:ext="view"/>
                </v:shapetype>
                <v:shape id="_x0000_s1253" type="#_x0000_t102" style="position:absolute;left:0;text-align:left;margin-left:35.9pt;margin-top:1.35pt;width:14.25pt;height:26.8pt;z-index:251656704" fillcolor="#003480" strokecolor="#003480"/>
              </w:pict>
            </w:r>
          </w:p>
          <w:p w:rsidR="004C01E5" w:rsidRDefault="004C01E5" w:rsidP="00235D7C">
            <w:pPr>
              <w:pStyle w:val="TheSansText"/>
              <w:ind w:left="142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  <w:r w:rsidRPr="004C01E5">
              <w:rPr>
                <w:rFonts w:ascii="Arial" w:hAnsi="Arial" w:cs="Arial"/>
                <w:b/>
                <w:color w:val="003480"/>
                <w:sz w:val="20"/>
                <w:szCs w:val="20"/>
              </w:rPr>
              <w:t>: 8</w:t>
            </w:r>
          </w:p>
        </w:tc>
        <w:tc>
          <w:tcPr>
            <w:tcW w:w="1997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4" style="position:absolute;margin-left:11.65pt;margin-top:1.1pt;width:78.25pt;height:20.9pt;z-index:251657728;mso-position-horizontal-relative:text;mso-position-vertical-relative:text" arcsize="10923f" strokecolor="#003480">
                  <v:textbox style="mso-next-textbox:#_x0000_s1254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907196">
                          <w:rPr>
                            <w:rFonts w:ascii="Arial" w:hAnsi="Arial" w:cs="Arial"/>
                            <w:b/>
                          </w:rPr>
                          <w:t>8 cm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1997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shape id="_x0000_s1261" type="#_x0000_t102" style="position:absolute;margin-left:89.7pt;margin-top:13.7pt;width:14.15pt;height:26.8pt;flip:x;z-index:251664896;mso-position-horizontal-relative:text;mso-position-vertical-relative:text" fillcolor="#003480" strokecolor="#003480"/>
              </w:pict>
            </w: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5" style="position:absolute;margin-left:5.3pt;margin-top:1.1pt;width:78.25pt;height:20.9pt;z-index:251658752;mso-position-horizontal-relative:text;mso-position-vertical-relative:text" arcsize="10923f" strokecolor="#003480">
                  <v:textbox style="mso-next-textbox:#_x0000_s1255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00348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003480"/>
                          </w:rPr>
                          <w:t>5 min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892" w:type="dxa"/>
            <w:vMerge w:val="restart"/>
          </w:tcPr>
          <w:p w:rsidR="004C01E5" w:rsidRP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</w:p>
          <w:p w:rsidR="004C01E5" w:rsidRP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</w:p>
          <w:p w:rsid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  <w:r w:rsidRPr="004C01E5">
              <w:rPr>
                <w:rFonts w:ascii="Arial" w:hAnsi="Arial" w:cs="Arial"/>
                <w:b/>
                <w:color w:val="003480"/>
                <w:sz w:val="20"/>
                <w:szCs w:val="20"/>
              </w:rPr>
              <w:t>: 8</w:t>
            </w:r>
          </w:p>
        </w:tc>
      </w:tr>
      <w:tr w:rsidR="004C01E5" w:rsidTr="00235D7C">
        <w:trPr>
          <w:trHeight w:val="488"/>
        </w:trPr>
        <w:tc>
          <w:tcPr>
            <w:tcW w:w="1034" w:type="dxa"/>
            <w:vMerge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  <w:tc>
          <w:tcPr>
            <w:tcW w:w="1997" w:type="dxa"/>
            <w:vMerge w:val="restart"/>
            <w:shd w:val="clear" w:color="auto" w:fill="auto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6" style="position:absolute;margin-left:11.65pt;margin-top:15.55pt;width:78.25pt;height:20.9pt;z-index:251659776;mso-position-horizontal-relative:text;mso-position-vertical-relative:text" arcsize="10923f" strokecolor="#003480">
                  <v:textbox style="mso-next-textbox:#_x0000_s1256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1 cm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1997" w:type="dxa"/>
            <w:vMerge w:val="restart"/>
            <w:shd w:val="clear" w:color="auto" w:fill="auto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7" style="position:absolute;margin-left:7pt;margin-top:15.55pt;width:78.25pt;height:20.9pt;z-index:251660800;mso-position-horizontal-relative:text;mso-position-vertical-relative:text" arcsize="10923f" strokecolor="#003480">
                  <v:textbox style="mso-next-textbox:#_x0000_s1257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0,625 cm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892" w:type="dxa"/>
            <w:vMerge/>
          </w:tcPr>
          <w:p w:rsid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</w:tr>
      <w:tr w:rsidR="004C01E5" w:rsidTr="00235D7C">
        <w:trPr>
          <w:trHeight w:val="488"/>
        </w:trPr>
        <w:tc>
          <w:tcPr>
            <w:tcW w:w="1034" w:type="dxa"/>
            <w:vMerge w:val="restart"/>
          </w:tcPr>
          <w:p w:rsidR="004C01E5" w:rsidRPr="004C01E5" w:rsidRDefault="004C01E5" w:rsidP="00235D7C">
            <w:pPr>
              <w:pStyle w:val="TheSansText"/>
              <w:ind w:left="142" w:firstLine="0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</w:p>
          <w:p w:rsidR="004C01E5" w:rsidRPr="004C01E5" w:rsidRDefault="00D92BA3" w:rsidP="00235D7C">
            <w:pPr>
              <w:pStyle w:val="TheSansText"/>
              <w:ind w:left="142" w:firstLine="0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16"/>
                <w:szCs w:val="16"/>
              </w:rPr>
              <w:pict>
                <v:shape id="_x0000_s1260" type="#_x0000_t102" style="position:absolute;left:0;text-align:left;margin-left:35.05pt;margin-top:2.2pt;width:14.25pt;height:26.8pt;z-index:251663872" fillcolor="#003480" strokecolor="#003480"/>
              </w:pict>
            </w:r>
          </w:p>
          <w:p w:rsidR="004C01E5" w:rsidRDefault="004C01E5" w:rsidP="00235D7C">
            <w:pPr>
              <w:pStyle w:val="TheSansText"/>
              <w:ind w:left="142" w:hanging="142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  <w:r>
              <w:rPr>
                <w:rFonts w:ascii="TheSans C5 ExtraBold" w:hAnsi="TheSans C5 ExtraBold" w:cs="Arial"/>
                <w:b/>
                <w:color w:val="003480"/>
                <w:sz w:val="20"/>
                <w:szCs w:val="20"/>
              </w:rPr>
              <w:t>⋅</w:t>
            </w:r>
            <w:r w:rsidRPr="004C01E5">
              <w:rPr>
                <w:rFonts w:ascii="Arial" w:hAnsi="Arial" w:cs="Arial"/>
                <w:b/>
                <w:color w:val="003480"/>
                <w:sz w:val="20"/>
                <w:szCs w:val="20"/>
              </w:rPr>
              <w:t xml:space="preserve"> 256 </w:t>
            </w:r>
          </w:p>
        </w:tc>
        <w:tc>
          <w:tcPr>
            <w:tcW w:w="1997" w:type="dxa"/>
            <w:vMerge/>
            <w:shd w:val="clear" w:color="auto" w:fill="auto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  <w:tc>
          <w:tcPr>
            <w:tcW w:w="1997" w:type="dxa"/>
            <w:vMerge/>
            <w:shd w:val="clear" w:color="auto" w:fill="auto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  <w:tc>
          <w:tcPr>
            <w:tcW w:w="892" w:type="dxa"/>
            <w:vMerge w:val="restart"/>
          </w:tcPr>
          <w:p w:rsidR="004C01E5" w:rsidRPr="004C01E5" w:rsidRDefault="004C01E5" w:rsidP="00235D7C">
            <w:pPr>
              <w:pStyle w:val="TheSansText"/>
              <w:ind w:left="142" w:hanging="142"/>
              <w:jc w:val="right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</w:p>
          <w:p w:rsidR="004C01E5" w:rsidRPr="004C01E5" w:rsidRDefault="00D92BA3" w:rsidP="00235D7C">
            <w:pPr>
              <w:pStyle w:val="TheSansText"/>
              <w:ind w:left="142" w:hanging="142"/>
              <w:jc w:val="right"/>
              <w:rPr>
                <w:rFonts w:ascii="Arial" w:hAnsi="Arial" w:cs="Arial"/>
                <w:b/>
                <w:color w:val="003480"/>
                <w:sz w:val="16"/>
                <w:szCs w:val="16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shape id="_x0000_s1262" type="#_x0000_t102" style="position:absolute;left:0;text-align:left;margin-left:-11pt;margin-top:1.4pt;width:14.15pt;height:26.8pt;flip:x;z-index:251665920" fillcolor="#003480" strokecolor="#003480"/>
              </w:pict>
            </w:r>
          </w:p>
          <w:p w:rsidR="004C01E5" w:rsidRPr="004C01E5" w:rsidRDefault="004C01E5" w:rsidP="00085485">
            <w:pPr>
              <w:pStyle w:val="TheSansText"/>
              <w:ind w:left="142" w:hanging="142"/>
              <w:jc w:val="right"/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>
              <w:rPr>
                <w:rFonts w:ascii="TheSans C5 ExtraBold" w:hAnsi="TheSans C5 ExtraBold" w:cs="Arial"/>
                <w:b/>
                <w:color w:val="003480"/>
                <w:sz w:val="20"/>
                <w:szCs w:val="20"/>
              </w:rPr>
              <w:t>⋅</w:t>
            </w:r>
            <w:r w:rsidR="00085485">
              <w:rPr>
                <w:rFonts w:ascii="TheSans C5 ExtraBold" w:hAnsi="TheSans C5 ExtraBold" w:cs="Arial"/>
                <w:b/>
                <w:color w:val="003480"/>
                <w:sz w:val="20"/>
                <w:szCs w:val="20"/>
              </w:rPr>
              <w:t xml:space="preserve"> </w:t>
            </w:r>
            <w:r w:rsidR="00085485" w:rsidRPr="00085485">
              <w:rPr>
                <w:rFonts w:ascii="Arial" w:hAnsi="Arial" w:cs="Arial"/>
                <w:b/>
                <w:color w:val="003480"/>
                <w:sz w:val="20"/>
                <w:szCs w:val="20"/>
              </w:rPr>
              <w:t>256</w:t>
            </w:r>
          </w:p>
          <w:p w:rsid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</w:tr>
      <w:tr w:rsidR="004C01E5" w:rsidTr="00235D7C">
        <w:trPr>
          <w:trHeight w:val="489"/>
        </w:trPr>
        <w:tc>
          <w:tcPr>
            <w:tcW w:w="1034" w:type="dxa"/>
            <w:vMerge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  <w:tc>
          <w:tcPr>
            <w:tcW w:w="1997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8" style="position:absolute;margin-left:11.65pt;margin-top:1.5pt;width:78.25pt;height:20.9pt;z-index:251661824;mso-position-horizontal-relative:text;mso-position-vertical-relative:text" arcsize="10923f" strokecolor="#003480">
                  <v:textbox style="mso-next-textbox:#_x0000_s1258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907196">
                          <w:rPr>
                            <w:rFonts w:ascii="Arial" w:hAnsi="Arial" w:cs="Arial"/>
                            <w:b/>
                          </w:rPr>
                          <w:t>256 cm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1997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roundrect id="_x0000_s1259" style="position:absolute;margin-left:8.7pt;margin-top:1.5pt;width:78.25pt;height:20.9pt;z-index:251662848;mso-position-horizontal-relative:text;mso-position-vertical-relative:text" arcsize="10923f" strokecolor="#003480">
                  <v:textbox style="mso-next-textbox:#_x0000_s1259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907196">
                          <w:rPr>
                            <w:rFonts w:ascii="Arial" w:hAnsi="Arial" w:cs="Arial"/>
                            <w:b/>
                          </w:rPr>
                          <w:t>?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892" w:type="dxa"/>
            <w:vMerge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0"/>
                <w:szCs w:val="20"/>
              </w:rPr>
            </w:pPr>
          </w:p>
        </w:tc>
      </w:tr>
    </w:tbl>
    <w:p w:rsidR="00A00104" w:rsidRDefault="00A00104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C01E5" w:rsidRPr="004C01E5" w:rsidRDefault="004C01E5" w:rsidP="004C01E5">
      <w:pPr>
        <w:pStyle w:val="TheSansText"/>
        <w:spacing w:after="0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Pr="004C01E5">
        <w:rPr>
          <w:rFonts w:ascii="Arial" w:hAnsi="Arial" w:cs="Arial"/>
          <w:b/>
          <w:color w:val="003480"/>
          <w:sz w:val="20"/>
          <w:szCs w:val="20"/>
        </w:rPr>
        <w:t xml:space="preserve">Rechnung: </w:t>
      </w:r>
    </w:p>
    <w:p w:rsidR="004848C1" w:rsidRDefault="004C01E5" w:rsidP="004C01E5">
      <w:pPr>
        <w:pStyle w:val="TheSansText"/>
        <w:spacing w:after="0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(5 min : 8) </w:t>
      </w:r>
      <w:r>
        <w:rPr>
          <w:rFonts w:ascii="TheSans C5 ExtraBold" w:hAnsi="TheSans C5 ExtraBold" w:cs="Arial"/>
          <w:b/>
          <w:color w:val="003480"/>
          <w:sz w:val="20"/>
          <w:szCs w:val="20"/>
        </w:rPr>
        <w:t>⋅</w:t>
      </w:r>
      <w:r w:rsidRPr="004C01E5">
        <w:rPr>
          <w:rFonts w:ascii="Arial" w:hAnsi="Arial" w:cs="Arial"/>
          <w:b/>
          <w:color w:val="003480"/>
          <w:sz w:val="20"/>
          <w:szCs w:val="20"/>
        </w:rPr>
        <w:t xml:space="preserve"> 256</w:t>
      </w:r>
      <w:r>
        <w:rPr>
          <w:rFonts w:ascii="Arial" w:hAnsi="Arial" w:cs="Arial"/>
          <w:b/>
          <w:color w:val="003480"/>
          <w:sz w:val="20"/>
          <w:szCs w:val="20"/>
        </w:rPr>
        <w:t xml:space="preserve"> = 160 min</w:t>
      </w:r>
    </w:p>
    <w:p w:rsidR="004848C1" w:rsidRDefault="004848C1" w:rsidP="004C01E5">
      <w:pPr>
        <w:pStyle w:val="TheSansText"/>
        <w:spacing w:after="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4C01E5">
      <w:pPr>
        <w:pStyle w:val="TheSansText"/>
        <w:spacing w:after="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C01E5" w:rsidRPr="004C01E5" w:rsidRDefault="00D92BA3" w:rsidP="004C01E5">
      <w:pPr>
        <w:pStyle w:val="TheSansText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D92BA3">
        <w:rPr>
          <w:rFonts w:ascii="Arial" w:hAnsi="Arial" w:cs="Arial"/>
          <w:noProof/>
          <w:color w:val="003480"/>
          <w:sz w:val="20"/>
          <w:szCs w:val="20"/>
        </w:rPr>
        <w:pict>
          <v:roundrect id="_x0000_s1264" style="position:absolute;left:0;text-align:left;margin-left:39.3pt;margin-top:3.45pt;width:88.6pt;height:20.9pt;z-index:251667968" arcsize="10923f" strokecolor="#003480">
            <v:textbox style="mso-next-textbox:#_x0000_s1264">
              <w:txbxContent>
                <w:p w:rsidR="004C01E5" w:rsidRPr="00907196" w:rsidRDefault="004C01E5" w:rsidP="004C01E5">
                  <w:pPr>
                    <w:ind w:left="0"/>
                    <w:jc w:val="center"/>
                    <w:rPr>
                      <w:rFonts w:ascii="Arial" w:hAnsi="Arial" w:cs="Arial"/>
                      <w:b/>
                    </w:rPr>
                  </w:pPr>
                  <w:r w:rsidRPr="00907196">
                    <w:rPr>
                      <w:rFonts w:ascii="Arial" w:hAnsi="Arial" w:cs="Arial"/>
                      <w:b/>
                    </w:rPr>
                    <w:t>?</w:t>
                  </w:r>
                  <w:r>
                    <w:rPr>
                      <w:rFonts w:ascii="Arial" w:hAnsi="Arial" w:cs="Arial"/>
                      <w:b/>
                    </w:rPr>
                    <w:t xml:space="preserve"> = 160 min</w:t>
                  </w:r>
                </w:p>
              </w:txbxContent>
            </v:textbox>
          </v:roundrect>
        </w:pict>
      </w:r>
      <w:r w:rsidRPr="00D92BA3">
        <w:rPr>
          <w:rFonts w:ascii="Arial" w:hAnsi="Arial" w:cs="Arial"/>
          <w:noProof/>
          <w:color w:val="003480"/>
          <w:sz w:val="20"/>
          <w:szCs w:val="20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263" type="#_x0000_t13" style="position:absolute;left:0;text-align:left;margin-left:4.75pt;margin-top:4.25pt;width:28.05pt;height:19.85pt;z-index:251666944" fillcolor="#003480" strokecolor="#003480"/>
        </w:pict>
      </w:r>
    </w:p>
    <w:p w:rsidR="004C01E5" w:rsidRDefault="004C01E5" w:rsidP="004C01E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group id="_x0000_s1049" style="position:absolute;left:0;text-align:left;margin-left:16.85pt;margin-top:4.45pt;width:466.45pt;height:38.25pt;z-index:251650560" coordorigin="1439,11051" coordsize="9393,76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7" type="#_x0000_t202" style="position:absolute;left:1454;top:11051;width:9378;height:765" strokecolor="#003480">
              <v:textbox>
                <w:txbxContent>
                  <w:p w:rsidR="004C01E5" w:rsidRDefault="004C01E5" w:rsidP="004C01E5">
                    <w:pPr>
                      <w:ind w:left="1418" w:firstLine="0"/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</w:pPr>
                    <w:r w:rsidRPr="004C01E5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Ergänze die fehlenden Größen in den Tabellen. </w:t>
                    </w:r>
                  </w:p>
                  <w:p w:rsidR="004C01E5" w:rsidRPr="004C01E5" w:rsidRDefault="004C01E5" w:rsidP="004C01E5">
                    <w:pPr>
                      <w:ind w:left="1418" w:firstLine="0"/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</w:pPr>
                    <w:r w:rsidRPr="004C01E5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Notiere deine Rechnungen auf einem separaten Blatt. </w:t>
                    </w:r>
                  </w:p>
                  <w:p w:rsidR="004848C1" w:rsidRPr="004848C1" w:rsidRDefault="004848C1" w:rsidP="004848C1">
                    <w:pPr>
                      <w:ind w:left="1276" w:firstLine="0"/>
                      <w:rPr>
                        <w:rFonts w:ascii="Aptos" w:eastAsiaTheme="minorHAnsi" w:hAnsi="Aptos" w:cs="Aptos"/>
                        <w:color w:val="003480"/>
                        <w:kern w:val="0"/>
                        <w:sz w:val="20"/>
                        <w:szCs w:val="20"/>
                        <w:lang w:eastAsia="en-US"/>
                      </w:rPr>
                    </w:pPr>
                  </w:p>
                  <w:p w:rsidR="00A00104" w:rsidRPr="00FB53C3" w:rsidRDefault="00A00104" w:rsidP="00A00104">
                    <w:pPr>
                      <w:ind w:left="1276" w:firstLine="0"/>
                      <w:rPr>
                        <w:color w:val="003480"/>
                      </w:rPr>
                    </w:pPr>
                  </w:p>
                </w:txbxContent>
              </v:textbox>
            </v:shape>
            <v:shape id="_x0000_s1048" type="#_x0000_t15" style="position:absolute;left:1439;top:11051;width:1380;height:765;v-text-anchor:middle" fillcolor="#003480" strokecolor="#003480">
              <v:textbox>
                <w:txbxContent>
                  <w:p w:rsidR="00A00104" w:rsidRPr="00FB53C3" w:rsidRDefault="00A00104" w:rsidP="00A00104">
                    <w:pPr>
                      <w:ind w:left="0"/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FB53C3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Aufgabe</w:t>
                    </w:r>
                  </w:p>
                </w:txbxContent>
              </v:textbox>
            </v:shape>
          </v:group>
        </w:pict>
      </w: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121" style="position:absolute;left:0;text-align:left;margin-left:-24.4pt;margin-top:17.4pt;width:34pt;height:34pt;z-index:251653632;v-text-anchor:middle" fillcolor="#003480" strokecolor="#003480">
            <v:textbox>
              <w:txbxContent>
                <w:p w:rsidR="00907196" w:rsidRPr="00A00104" w:rsidRDefault="00907196" w:rsidP="0090719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2</w:t>
                  </w:r>
                </w:p>
              </w:txbxContent>
            </v:textbox>
          </v:oval>
        </w:pict>
      </w:r>
    </w:p>
    <w:p w:rsidR="004848C1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122" style="position:absolute;left:0;text-align:left;margin-left:-24.9pt;margin-top:95.8pt;width:34pt;height:34pt;z-index:251654656;v-text-anchor:middle" fillcolor="#003480" strokecolor="#003480">
            <v:textbox>
              <w:txbxContent>
                <w:p w:rsidR="00907196" w:rsidRPr="00A00104" w:rsidRDefault="00907196" w:rsidP="0090719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4</w:t>
                  </w:r>
                </w:p>
              </w:txbxContent>
            </v:textbox>
          </v:oval>
        </w:pict>
      </w:r>
    </w:p>
    <w:tbl>
      <w:tblPr>
        <w:tblStyle w:val="Tabellengitternetz"/>
        <w:tblpPr w:leftFromText="141" w:rightFromText="141" w:vertAnchor="text" w:horzAnchor="margin" w:tblpX="216" w:tblpY="-2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299"/>
        <w:gridCol w:w="2299"/>
        <w:gridCol w:w="365"/>
        <w:gridCol w:w="2174"/>
        <w:gridCol w:w="2469"/>
      </w:tblGrid>
      <w:tr w:rsidR="004C01E5" w:rsidTr="00FF7D45">
        <w:trPr>
          <w:trHeight w:val="474"/>
        </w:trPr>
        <w:tc>
          <w:tcPr>
            <w:tcW w:w="2299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291" style="position:absolute;margin-left:12.5pt;margin-top:1.1pt;width:78.25pt;height:20.9pt;z-index:251648512" arcsize="10923f" strokecolor="#003480">
                  <v:textbox style="mso-next-textbox:#_x0000_s1291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8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2299" w:type="dxa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 w:rsidRPr="00D92BA3">
              <w:rPr>
                <w:rFonts w:ascii="Arial" w:hAnsi="Arial" w:cs="Arial"/>
                <w:noProof/>
                <w:color w:val="003480"/>
              </w:rPr>
              <w:pict>
                <v:roundrect id="_x0000_s1293" style="position:absolute;margin-left:10.8pt;margin-top:1.1pt;width:78.25pt;height:20.9pt;z-index:251670016;mso-position-horizontal-relative:text;mso-position-vertical-relative:text" arcsize="10923f" strokecolor="#003480">
                  <v:textbox style="mso-next-textbox:#_x0000_s1293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00348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003480"/>
                          </w:rPr>
                          <w:t>5 min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365" w:type="dxa"/>
            <w:tcBorders>
              <w:top w:val="nil"/>
              <w:bottom w:val="nil"/>
              <w:right w:val="nil"/>
            </w:tcBorders>
          </w:tcPr>
          <w:p w:rsidR="004C01E5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8" style="position:absolute;margin-left:9.8pt;margin-top:1.1pt;width:233.6pt;height:56.9pt;z-index:251674112;mso-position-horizontal-relative:text;mso-position-vertical-relative:text" arcsize="10923f" strokecolor="#003480">
                  <v:textbox style="mso-next-textbox:#_x0000_s1318">
                    <w:txbxContent>
                      <w:p w:rsidR="004C01E5" w:rsidRPr="004C01E5" w:rsidRDefault="004C01E5">
                        <w:pPr>
                          <w:ind w:left="0"/>
                          <w:rPr>
                            <w:rFonts w:ascii="Arial" w:hAnsi="Arial" w:cs="Arial"/>
                          </w:rPr>
                        </w:pPr>
                        <w:r w:rsidRPr="004C01E5">
                          <w:rPr>
                            <w:rFonts w:ascii="Arial" w:hAnsi="Arial" w:cs="Arial"/>
                          </w:rPr>
                          <w:t xml:space="preserve">Bei </w:t>
                        </w:r>
                        <w:r w:rsidRPr="004C01E5">
                          <w:rPr>
                            <w:rFonts w:ascii="Arial" w:hAnsi="Arial" w:cs="Arial"/>
                            <w:shd w:val="clear" w:color="auto" w:fill="003480"/>
                          </w:rPr>
                          <w:t xml:space="preserve"> </w:t>
                        </w:r>
                        <w:r w:rsidRPr="004C01E5">
                          <w:rPr>
                            <w:rFonts w:ascii="Arial" w:hAnsi="Arial" w:cs="Arial"/>
                            <w:b/>
                            <w:bCs/>
                            <w:color w:val="FFFFFF" w:themeColor="background1"/>
                            <w:shd w:val="clear" w:color="auto" w:fill="003480"/>
                          </w:rPr>
                          <w:t>3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FFFFFF" w:themeColor="background1"/>
                            <w:shd w:val="clear" w:color="auto" w:fill="003480"/>
                          </w:rPr>
                          <w:t xml:space="preserve"> </w:t>
                        </w:r>
                        <w:r w:rsidRPr="004C01E5">
                          <w:rPr>
                            <w:rFonts w:ascii="Arial" w:hAnsi="Arial" w:cs="Arial"/>
                          </w:rPr>
                          <w:t xml:space="preserve"> gibt es eine geschicktere Zwische</w:t>
                        </w:r>
                        <w:r w:rsidRPr="004C01E5">
                          <w:rPr>
                            <w:rFonts w:ascii="Arial" w:hAnsi="Arial" w:cs="Arial"/>
                          </w:rPr>
                          <w:t>n</w:t>
                        </w:r>
                        <w:r w:rsidRPr="004C01E5">
                          <w:rPr>
                            <w:rFonts w:ascii="Arial" w:hAnsi="Arial" w:cs="Arial"/>
                          </w:rPr>
                          <w:t>größe als 1 m</w:t>
                        </w:r>
                        <w:r w:rsidRPr="004C01E5">
                          <w:rPr>
                            <w:rFonts w:ascii="Arial" w:hAnsi="Arial" w:cs="Arial"/>
                            <w:vertAlign w:val="superscript"/>
                          </w:rPr>
                          <w:t>3</w:t>
                        </w:r>
                        <w:r w:rsidRPr="004C01E5">
                          <w:rPr>
                            <w:rFonts w:ascii="Arial" w:hAnsi="Arial" w:cs="Arial"/>
                          </w:rPr>
                          <w:t xml:space="preserve">. </w:t>
                        </w:r>
                        <w:r w:rsidRPr="004C01E5">
                          <w:rPr>
                            <w:rFonts w:ascii="Arial" w:hAnsi="Arial" w:cs="Arial"/>
                          </w:rPr>
                          <w:br/>
                          <w:t>Erkennst du welche?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469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  <w:tr w:rsidR="004C01E5" w:rsidTr="00FF7D45">
        <w:trPr>
          <w:trHeight w:val="474"/>
        </w:trPr>
        <w:tc>
          <w:tcPr>
            <w:tcW w:w="2299" w:type="dxa"/>
            <w:shd w:val="clear" w:color="auto" w:fill="FFFFFF" w:themeFill="background1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292" style="position:absolute;margin-left:11.65pt;margin-top:2.15pt;width:78.25pt;height:20.9pt;z-index:251634176;mso-position-horizontal-relative:text;mso-position-vertical-relative:text" arcsize="10923f" fillcolor="white [3212]" strokecolor="#003480"/>
              </w:pict>
            </w:r>
          </w:p>
        </w:tc>
        <w:tc>
          <w:tcPr>
            <w:tcW w:w="2299" w:type="dxa"/>
            <w:shd w:val="clear" w:color="auto" w:fill="FFFFFF" w:themeFill="background1"/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294" style="position:absolute;margin-left:10.8pt;margin-top:2.15pt;width:78.25pt;height:20.9pt;z-index:251635200;mso-position-horizontal-relative:text;mso-position-vertical-relative:text" arcsize="10923f" fillcolor="white [3212]" strokecolor="#003480"/>
              </w:pict>
            </w:r>
          </w:p>
        </w:tc>
        <w:tc>
          <w:tcPr>
            <w:tcW w:w="365" w:type="dxa"/>
            <w:tcBorders>
              <w:top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4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  <w:tr w:rsidR="004C01E5" w:rsidTr="00FF7D45">
        <w:trPr>
          <w:trHeight w:val="474"/>
        </w:trPr>
        <w:tc>
          <w:tcPr>
            <w:tcW w:w="2299" w:type="dxa"/>
            <w:tcBorders>
              <w:bottom w:val="single" w:sz="4" w:space="0" w:color="003480"/>
            </w:tcBorders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295" style="position:absolute;margin-left:11.65pt;margin-top:1.55pt;width:78.25pt;height:20.9pt;z-index:251668992;mso-position-horizontal-relative:text;mso-position-vertical-relative:text" arcsize="10923f" strokecolor="#003480">
                  <v:textbox style="mso-next-textbox:#_x0000_s1295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?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2299" w:type="dxa"/>
            <w:tcBorders>
              <w:bottom w:val="single" w:sz="4" w:space="0" w:color="003480"/>
            </w:tcBorders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296" style="position:absolute;margin-left:10.8pt;margin-top:1.55pt;width:78.25pt;height:20.9pt;z-index:251672064;mso-position-horizontal-relative:text;mso-position-vertical-relative:text" arcsize="10923f" strokecolor="#003480">
                  <v:textbox style="mso-next-textbox:#_x0000_s1296">
                    <w:txbxContent>
                      <w:p w:rsidR="004C01E5" w:rsidRPr="00907196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115 m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365" w:type="dxa"/>
            <w:tcBorders>
              <w:top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469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  <w:tr w:rsidR="00FF7D45" w:rsidTr="00FF7D45">
        <w:trPr>
          <w:trHeight w:val="204"/>
        </w:trPr>
        <w:tc>
          <w:tcPr>
            <w:tcW w:w="2299" w:type="dxa"/>
            <w:tcBorders>
              <w:left w:val="nil"/>
              <w:right w:val="nil"/>
            </w:tcBorders>
          </w:tcPr>
          <w:p w:rsidR="004C01E5" w:rsidRPr="00907196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24"/>
                <w:szCs w:val="24"/>
              </w:rPr>
            </w:pPr>
          </w:p>
        </w:tc>
        <w:tc>
          <w:tcPr>
            <w:tcW w:w="2299" w:type="dxa"/>
            <w:tcBorders>
              <w:left w:val="nil"/>
              <w:right w:val="nil"/>
            </w:tcBorders>
          </w:tcPr>
          <w:p w:rsidR="004C01E5" w:rsidRPr="004848C1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16"/>
                <w:szCs w:val="16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4C01E5" w:rsidRPr="004848C1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16"/>
                <w:szCs w:val="16"/>
              </w:rPr>
            </w:pPr>
          </w:p>
        </w:tc>
        <w:tc>
          <w:tcPr>
            <w:tcW w:w="2174" w:type="dxa"/>
            <w:tcBorders>
              <w:top w:val="nil"/>
              <w:left w:val="nil"/>
              <w:right w:val="nil"/>
            </w:tcBorders>
          </w:tcPr>
          <w:p w:rsidR="004C01E5" w:rsidRPr="004848C1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16"/>
                <w:szCs w:val="16"/>
              </w:rPr>
            </w:pPr>
          </w:p>
        </w:tc>
        <w:tc>
          <w:tcPr>
            <w:tcW w:w="2469" w:type="dxa"/>
            <w:tcBorders>
              <w:top w:val="nil"/>
              <w:left w:val="nil"/>
              <w:right w:val="nil"/>
            </w:tcBorders>
          </w:tcPr>
          <w:p w:rsidR="004C01E5" w:rsidRPr="004848C1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16"/>
                <w:szCs w:val="16"/>
              </w:rPr>
            </w:pPr>
            <w:r w:rsidRPr="00D92BA3"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044" style="position:absolute;margin-left:105.2pt;margin-top:9.25pt;width:34pt;height:34pt;z-index:251649536;mso-position-horizontal-relative:text;mso-position-vertical-relative:text;v-text-anchor:middle" fillcolor="#003480" strokecolor="#003480">
                  <v:textbox style="mso-next-textbox:#_x0000_s1044">
                    <w:txbxContent>
                      <w:p w:rsidR="00A00104" w:rsidRPr="00A00104" w:rsidRDefault="00A00104" w:rsidP="00A00104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3</w:t>
                        </w:r>
                      </w:p>
                    </w:txbxContent>
                  </v:textbox>
                </v:oval>
              </w:pict>
            </w:r>
          </w:p>
        </w:tc>
      </w:tr>
      <w:tr w:rsidR="004C01E5" w:rsidTr="00FF7D45">
        <w:trPr>
          <w:trHeight w:val="474"/>
        </w:trPr>
        <w:tc>
          <w:tcPr>
            <w:tcW w:w="2299" w:type="dxa"/>
          </w:tcPr>
          <w:p w:rsidR="004C01E5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3" style="position:absolute;margin-left:12.5pt;margin-top:1.9pt;width:78.25pt;height:20.9pt;z-index:251673088;mso-position-horizontal-relative:text;mso-position-vertical-relative:text" arcsize="10923f" strokecolor="#003480">
                  <v:textbox style="mso-next-textbox:#_x0000_s1303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4C01E5">
                          <w:rPr>
                            <w:rFonts w:ascii="Arial" w:hAnsi="Arial" w:cs="Arial"/>
                            <w:b/>
                          </w:rPr>
                          <w:t>26 g</w:t>
                        </w:r>
                      </w:p>
                    </w:txbxContent>
                  </v:textbox>
                </v:roundrect>
              </w:pict>
            </w:r>
          </w:p>
        </w:tc>
        <w:tc>
          <w:tcPr>
            <w:tcW w:w="2299" w:type="dxa"/>
          </w:tcPr>
          <w:p w:rsidR="004C01E5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8" style="position:absolute;margin-left:11.65pt;margin-top:52.15pt;width:78.25pt;height:20.9pt;z-index:251636224;mso-position-horizontal-relative:text;mso-position-vertical-relative:text" arcsize="10923f" strokecolor="#003480">
                  <v:textbox style="mso-next-textbox:#_x0000_s1308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4C01E5">
                          <w:rPr>
                            <w:rFonts w:ascii="Arial" w:hAnsi="Arial" w:cs="Arial"/>
                            <w:b/>
                          </w:rPr>
                          <w:t>460 min</w:t>
                        </w: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7" style="position:absolute;margin-left:-101.65pt;margin-top:52.15pt;width:78.25pt;height:20.9pt;z-index:251637248;mso-position-horizontal-relative:text;mso-position-vertical-relative:text" arcsize="10923f" strokecolor="#003480">
                  <v:textbox style="mso-next-textbox:#_x0000_s1307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?</w:t>
                        </w: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6" style="position:absolute;margin-left:-101.8pt;margin-top:27.85pt;width:78.25pt;height:20.9pt;z-index:251638272;mso-position-horizontal-relative:text;mso-position-vertical-relative:text" arcsize="10923f" fillcolor="white [3212]" strokecolor="#003480"/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5" style="position:absolute;margin-left:11.65pt;margin-top:1.9pt;width:78.25pt;height:20.9pt;z-index:251639296;mso-position-horizontal-relative:text;mso-position-vertical-relative:text" arcsize="10923f" strokecolor="#003480">
                  <v:textbox style="mso-next-textbox:#_x0000_s1305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4C01E5">
                          <w:rPr>
                            <w:rFonts w:ascii="Arial" w:hAnsi="Arial" w:cs="Arial"/>
                            <w:b/>
                          </w:rPr>
                          <w:t>104 min</w:t>
                        </w: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4" style="position:absolute;margin-left:-101.8pt;margin-top:27.85pt;width:78.25pt;height:20.9pt;z-index:251640320;mso-position-horizontal-relative:text;mso-position-vertical-relative:text" arcsize="10923f" fillcolor="white [3212]" strokecolor="#003480"/>
              </w:pict>
            </w: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174" w:type="dxa"/>
          </w:tcPr>
          <w:p w:rsidR="004C01E5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09" style="position:absolute;margin-left:9.6pt;margin-top:2.05pt;width:78.25pt;height:20.9pt;z-index:251641344;mso-position-horizontal-relative:text;mso-position-vertical-relative:text;v-text-anchor:middle" arcsize="10923f" strokecolor="#003480">
                  <v:textbox style="mso-next-textbox:#_x0000_s1309" inset=".5mm,0,.5mm,0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4C01E5">
                          <w:rPr>
                            <w:rFonts w:ascii="Arial" w:hAnsi="Arial" w:cs="Arial"/>
                            <w:b/>
                          </w:rPr>
                          <w:t>20 Waggons</w:t>
                        </w: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4" style="position:absolute;margin-left:122.9pt;margin-top:51.45pt;width:78.25pt;height:20.9pt;z-index:251642368;mso-position-horizontal-relative:text;mso-position-vertical-relative:text" arcsize="10923f" strokecolor="#003480">
                  <v:textbox style="mso-next-textbox:#_x0000_s1314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75</w:t>
                        </w:r>
                        <w:r w:rsidRPr="004C01E5">
                          <w:rPr>
                            <w:rFonts w:ascii="Arial" w:hAnsi="Arial" w:cs="Arial"/>
                            <w:b/>
                          </w:rPr>
                          <w:t xml:space="preserve"> m</w:t>
                        </w:r>
                        <w:r w:rsidRPr="004C01E5">
                          <w:rPr>
                            <w:rFonts w:ascii="Arial" w:hAnsi="Arial" w:cs="Arial"/>
                            <w:b/>
                            <w:vertAlign w:val="superscript"/>
                          </w:rPr>
                          <w:t>3</w:t>
                        </w:r>
                      </w:p>
                      <w:p w:rsidR="004C01E5" w:rsidRDefault="004C01E5">
                        <w:pPr>
                          <w:ind w:left="0"/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3" style="position:absolute;margin-left:9.6pt;margin-top:51.45pt;width:78.25pt;height:20.9pt;z-index:251643392;mso-position-horizontal-relative:text;mso-position-vertical-relative:text" arcsize="10923f" strokecolor="#003480">
                  <v:textbox style="mso-next-textbox:#_x0000_s1313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?</w:t>
                        </w:r>
                      </w:p>
                      <w:p w:rsidR="004C01E5" w:rsidRDefault="004C01E5">
                        <w:pPr>
                          <w:ind w:left="0"/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2" style="position:absolute;margin-left:122.9pt;margin-top:27.15pt;width:78.25pt;height:20.9pt;z-index:251644416;mso-position-horizontal-relative:text;mso-position-vertical-relative:text" arcsize="10923f" fillcolor="white [3212]" strokecolor="#003480"/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1" style="position:absolute;margin-left:122.9pt;margin-top:1.2pt;width:78.25pt;height:20.9pt;z-index:251645440;mso-position-horizontal-relative:text;mso-position-vertical-relative:text" arcsize="10923f" strokecolor="#003480">
                  <v:textbox style="mso-next-textbox:#_x0000_s1311">
                    <w:txbxContent>
                      <w:p w:rsidR="004C01E5" w:rsidRPr="004C01E5" w:rsidRDefault="004C01E5" w:rsidP="004C01E5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4C01E5">
                          <w:rPr>
                            <w:rFonts w:ascii="Arial" w:hAnsi="Arial" w:cs="Arial"/>
                            <w:b/>
                          </w:rPr>
                          <w:t>60 m</w:t>
                        </w:r>
                        <w:r w:rsidRPr="004C01E5">
                          <w:rPr>
                            <w:rFonts w:ascii="Arial" w:hAnsi="Arial" w:cs="Arial"/>
                            <w:b/>
                            <w:vertAlign w:val="superscript"/>
                          </w:rPr>
                          <w:t>3</w:t>
                        </w:r>
                      </w:p>
                    </w:txbxContent>
                  </v:textbox>
                </v:roundrect>
              </w:pict>
            </w: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0" style="position:absolute;margin-left:9.6pt;margin-top:27.15pt;width:78.25pt;height:20.9pt;z-index:251646464;mso-position-horizontal-relative:text;mso-position-vertical-relative:text" arcsize="10923f" fillcolor="white [3212]" strokecolor="#003480"/>
              </w:pict>
            </w:r>
          </w:p>
        </w:tc>
        <w:tc>
          <w:tcPr>
            <w:tcW w:w="2469" w:type="dxa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  <w:tr w:rsidR="004C01E5" w:rsidTr="00FF7D45">
        <w:trPr>
          <w:trHeight w:val="474"/>
        </w:trPr>
        <w:tc>
          <w:tcPr>
            <w:tcW w:w="2299" w:type="dxa"/>
            <w:shd w:val="clear" w:color="auto" w:fill="FFFFFF" w:themeFill="background1"/>
          </w:tcPr>
          <w:p w:rsidR="004C01E5" w:rsidRDefault="004C01E5" w:rsidP="00235D7C">
            <w:pPr>
              <w:pStyle w:val="TheSansText"/>
              <w:ind w:left="0" w:firstLine="0"/>
              <w:jc w:val="right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299" w:type="dxa"/>
            <w:shd w:val="clear" w:color="auto" w:fill="FFFFFF" w:themeFill="background1"/>
          </w:tcPr>
          <w:p w:rsidR="004C01E5" w:rsidRDefault="00D92BA3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  <w:r>
              <w:rPr>
                <w:rFonts w:ascii="Arial" w:hAnsi="Arial" w:cs="Arial"/>
                <w:noProof/>
                <w:color w:val="003480"/>
                <w:sz w:val="40"/>
                <w:szCs w:val="40"/>
              </w:rPr>
              <w:pict>
                <v:roundrect id="_x0000_s1317" style="position:absolute;margin-left:11.65pt;margin-top:1.35pt;width:78.25pt;height:20.9pt;z-index:251671040;mso-position-horizontal-relative:text;mso-position-vertical-relative:text" arcsize="10923f" strokecolor="#003480"/>
              </w:pict>
            </w: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174" w:type="dxa"/>
            <w:shd w:val="clear" w:color="auto" w:fill="FFFFFF" w:themeFill="background1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469" w:type="dxa"/>
            <w:shd w:val="clear" w:color="auto" w:fill="FFFFFF" w:themeFill="background1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  <w:tr w:rsidR="004C01E5" w:rsidTr="00FF7D45">
        <w:trPr>
          <w:trHeight w:val="474"/>
        </w:trPr>
        <w:tc>
          <w:tcPr>
            <w:tcW w:w="2299" w:type="dxa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299" w:type="dxa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174" w:type="dxa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  <w:tc>
          <w:tcPr>
            <w:tcW w:w="2469" w:type="dxa"/>
          </w:tcPr>
          <w:p w:rsidR="004C01E5" w:rsidRDefault="004C01E5" w:rsidP="00235D7C">
            <w:pPr>
              <w:pStyle w:val="TheSansText"/>
              <w:ind w:left="0" w:firstLine="0"/>
              <w:rPr>
                <w:rFonts w:ascii="Arial" w:hAnsi="Arial" w:cs="Arial"/>
                <w:noProof/>
                <w:color w:val="003480"/>
                <w:sz w:val="40"/>
                <w:szCs w:val="40"/>
              </w:rPr>
            </w:pPr>
          </w:p>
        </w:tc>
      </w:tr>
    </w:tbl>
    <w:p w:rsidR="004848C1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group id="_x0000_s1319" style="position:absolute;left:0;text-align:left;margin-left:14.4pt;margin-top:5.3pt;width:469.65pt;height:38.25pt;z-index:251675136;mso-position-horizontal-relative:text;mso-position-vertical-relative:text" coordorigin="1439,11051" coordsize="9393,765">
            <v:shape id="_x0000_s1320" type="#_x0000_t202" style="position:absolute;left:1454;top:11051;width:9378;height:765" strokecolor="#003480">
              <v:textbox>
                <w:txbxContent>
                  <w:p w:rsidR="004C01E5" w:rsidRDefault="004C01E5" w:rsidP="004C01E5">
                    <w:pPr>
                      <w:ind w:left="1276" w:right="-139" w:firstLine="0"/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</w:pPr>
                    <w:r w:rsidRPr="004C01E5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>Löse folgende</w:t>
                    </w:r>
                    <w:r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 märchenhafte </w:t>
                    </w:r>
                    <w:r w:rsidRPr="004C01E5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Situationen mithilfe eines Dreisatzes. </w:t>
                    </w:r>
                  </w:p>
                  <w:p w:rsidR="004C01E5" w:rsidRPr="00FB53C3" w:rsidRDefault="004C01E5" w:rsidP="004C01E5">
                    <w:pPr>
                      <w:ind w:left="1276" w:firstLine="0"/>
                      <w:rPr>
                        <w:color w:val="003480"/>
                      </w:rPr>
                    </w:pPr>
                    <w:r w:rsidRPr="004C01E5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>Verwende dabei möglichst geschickte Zwischengrößen</w:t>
                    </w:r>
                  </w:p>
                </w:txbxContent>
              </v:textbox>
            </v:shape>
            <v:shape id="_x0000_s1321" type="#_x0000_t15" style="position:absolute;left:1439;top:11051;width:1380;height:765;v-text-anchor:middle" fillcolor="#003480" strokecolor="#003480">
              <v:textbox>
                <w:txbxContent>
                  <w:p w:rsidR="004C01E5" w:rsidRPr="00FB53C3" w:rsidRDefault="004C01E5" w:rsidP="004C01E5">
                    <w:pPr>
                      <w:ind w:left="0"/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FB53C3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Aufgabe</w:t>
                    </w:r>
                  </w:p>
                </w:txbxContent>
              </v:textbox>
            </v:shape>
          </v:group>
        </w:pict>
      </w: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848C1" w:rsidRDefault="004848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394"/>
        <w:gridCol w:w="284"/>
        <w:gridCol w:w="4819"/>
      </w:tblGrid>
      <w:tr w:rsidR="004C01E5" w:rsidTr="00235D7C">
        <w:tc>
          <w:tcPr>
            <w:tcW w:w="4394" w:type="dxa"/>
          </w:tcPr>
          <w:p w:rsidR="004C01E5" w:rsidRDefault="00D92BA3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2" style="position:absolute;left:0;text-align:left;margin-left:-37.5pt;margin-top:1.4pt;width:34pt;height:34pt;z-index:251676160;v-text-anchor:middle" fillcolor="#003480" strokecolor="#003480">
                  <v:textbox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5</w:t>
                        </w:r>
                      </w:p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 xml:space="preserve">3 vergiftete Äpfel wiegen 105 g. </w: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br/>
              <w:t>Wie viel wiegen 7 vergiftete Äpfel?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819" w:type="dxa"/>
          </w:tcPr>
          <w:p w:rsidR="004C01E5" w:rsidRDefault="00D92BA3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5" style="position:absolute;left:0;text-align:left;margin-left:227.25pt;margin-top:1.4pt;width:34pt;height:34pt;z-index:251679232;mso-position-horizontal-relative:text;mso-position-vertical-relative:text;v-text-anchor:middle" fillcolor="#003480" strokecolor="#003480">
                  <v:textbox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6</w:t>
                        </w:r>
                      </w:p>
                      <w:p w:rsidR="00235D7C" w:rsidRDefault="00235D7C"/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>Die Zwerge verdienen für 5 t Erz 240 Groschen. Wie viel Erz müssen sie für 720 Groschen abba</w: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>u</w: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>en?</w:t>
            </w:r>
          </w:p>
        </w:tc>
      </w:tr>
      <w:tr w:rsidR="004C01E5" w:rsidTr="00235D7C">
        <w:tc>
          <w:tcPr>
            <w:tcW w:w="4394" w:type="dxa"/>
            <w:tcBorders>
              <w:left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819" w:type="dxa"/>
            <w:tcBorders>
              <w:left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4C01E5" w:rsidTr="00235D7C">
        <w:tc>
          <w:tcPr>
            <w:tcW w:w="4394" w:type="dxa"/>
          </w:tcPr>
          <w:p w:rsidR="004C01E5" w:rsidRDefault="00D92BA3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3" style="position:absolute;left:0;text-align:left;margin-left:-38.35pt;margin-top:9.35pt;width:34pt;height:34pt;z-index:251677184;mso-position-horizontal-relative:text;mso-position-vertical-relative:text;v-text-anchor:middle" fillcolor="#003480" strokecolor="#003480">
                  <v:textbox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7</w:t>
                        </w:r>
                      </w:p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 xml:space="preserve">Schneewittchen backt für ihre 7 Zwerge. Diese verdrücken ganze 91 Plätzchen. </w:t>
            </w:r>
          </w:p>
          <w:p w:rsidR="004C01E5" w:rsidRDefault="004C01E5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4C01E5">
              <w:rPr>
                <w:rFonts w:ascii="Arial" w:hAnsi="Arial" w:cs="Arial"/>
                <w:color w:val="003480"/>
                <w:sz w:val="20"/>
                <w:szCs w:val="20"/>
              </w:rPr>
              <w:t>Wie viel müsste sie da erst backen, wenn noch weiter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e</w:t>
            </w:r>
            <w:r w:rsidRPr="004C01E5">
              <w:rPr>
                <w:rFonts w:ascii="Arial" w:hAnsi="Arial" w:cs="Arial"/>
                <w:color w:val="003480"/>
                <w:sz w:val="20"/>
                <w:szCs w:val="20"/>
              </w:rPr>
              <w:t xml:space="preserve"> 18 Zwerge dazu kämen?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819" w:type="dxa"/>
          </w:tcPr>
          <w:p w:rsidR="004C01E5" w:rsidRDefault="00D92BA3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6" style="position:absolute;left:0;text-align:left;margin-left:226.4pt;margin-top:9.35pt;width:34pt;height:34pt;z-index:251680256;mso-position-horizontal-relative:text;mso-position-vertical-relative:text;v-text-anchor:middle" fillcolor="#003480" strokecolor="#003480">
                  <v:textbox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8</w:t>
                        </w:r>
                      </w:p>
                      <w:p w:rsidR="00235D7C" w:rsidRDefault="00235D7C" w:rsidP="00235D7C"/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 xml:space="preserve">Der Prinz reitet in 3 h 54 km weit. </w:t>
            </w:r>
          </w:p>
          <w:p w:rsidR="004C01E5" w:rsidRPr="004C01E5" w:rsidRDefault="004C01E5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4C01E5">
              <w:rPr>
                <w:rFonts w:ascii="Arial" w:hAnsi="Arial" w:cs="Arial"/>
                <w:color w:val="003480"/>
                <w:sz w:val="20"/>
                <w:szCs w:val="20"/>
              </w:rPr>
              <w:t>Wie weit kommt er in 15 min?</w:t>
            </w:r>
          </w:p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4C01E5" w:rsidTr="00235D7C">
        <w:tc>
          <w:tcPr>
            <w:tcW w:w="4394" w:type="dxa"/>
            <w:tcBorders>
              <w:left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819" w:type="dxa"/>
            <w:tcBorders>
              <w:left w:val="nil"/>
              <w:right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4C01E5" w:rsidTr="00235D7C">
        <w:tc>
          <w:tcPr>
            <w:tcW w:w="4394" w:type="dxa"/>
          </w:tcPr>
          <w:p w:rsidR="004C01E5" w:rsidRDefault="00D92BA3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4" style="position:absolute;margin-left:-38.55pt;margin-top:3.05pt;width:34pt;height:34pt;z-index:251678208;mso-position-horizontal-relative:text;mso-position-vertical-relative:text;v-text-anchor:middle" fillcolor="#003480" strokecolor="#003480">
                  <v:textbox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  <w:t>9</w:t>
                        </w:r>
                      </w:p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>Rapunzel braucht 54 min</w:t>
            </w:r>
            <w:r w:rsidR="004C01E5">
              <w:rPr>
                <w:rFonts w:ascii="Arial" w:hAnsi="Arial" w:cs="Arial"/>
                <w:color w:val="003480"/>
                <w:sz w:val="20"/>
                <w:szCs w:val="20"/>
              </w:rPr>
              <w:t>,</w: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 xml:space="preserve"> um 18 Blüten in Strähnen ihres Haares zu flechten. </w:t>
            </w:r>
          </w:p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4C01E5">
              <w:rPr>
                <w:rFonts w:ascii="Arial" w:hAnsi="Arial" w:cs="Arial"/>
                <w:color w:val="003480"/>
                <w:sz w:val="20"/>
                <w:szCs w:val="20"/>
              </w:rPr>
              <w:t>Wie viele Blüten schafft sie in 5 h?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01E5" w:rsidRDefault="004C01E5" w:rsidP="00CF08A5">
            <w:pPr>
              <w:pStyle w:val="TheSansText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819" w:type="dxa"/>
          </w:tcPr>
          <w:p w:rsidR="004C01E5" w:rsidRDefault="00D92BA3" w:rsidP="004C01E5">
            <w:pPr>
              <w:pStyle w:val="TheSansText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3480"/>
                <w:sz w:val="20"/>
                <w:szCs w:val="20"/>
              </w:rPr>
              <w:pict>
                <v:oval id="_x0000_s1327" style="position:absolute;left:0;text-align:left;margin-left:226.3pt;margin-top:.5pt;width:34pt;height:34pt;z-index:251681280;mso-position-horizontal-relative:text;mso-position-vertical-relative:text;v-text-anchor:middle" fillcolor="#003480" strokecolor="#003480">
                  <v:textbox inset=".5mm,1mm,.5mm,0">
                    <w:txbxContent>
                      <w:p w:rsidR="00235D7C" w:rsidRPr="00A00104" w:rsidRDefault="00235D7C" w:rsidP="00235D7C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40"/>
                            <w:szCs w:val="40"/>
                          </w:rPr>
                        </w:pPr>
                        <w:r w:rsidRPr="00235D7C">
                          <w:rPr>
                            <w:rFonts w:ascii="Arial" w:hAnsi="Arial" w:cs="Arial"/>
                            <w:b/>
                            <w:color w:val="FFFFFF" w:themeColor="background1"/>
                            <w:sz w:val="36"/>
                            <w:szCs w:val="32"/>
                          </w:rPr>
                          <w:t>1</w:t>
                        </w:r>
                        <w:r w:rsidRPr="00235D7C">
                          <w:rPr>
                            <w:rFonts w:ascii="Arial" w:hAnsi="Arial" w:cs="Arial"/>
                            <w:b/>
                            <w:color w:val="FFFFFF" w:themeColor="background1"/>
                            <w:sz w:val="36"/>
                            <w:szCs w:val="40"/>
                          </w:rPr>
                          <w:t>0</w:t>
                        </w:r>
                      </w:p>
                      <w:p w:rsidR="00235D7C" w:rsidRDefault="00235D7C" w:rsidP="00235D7C"/>
                    </w:txbxContent>
                  </v:textbox>
                </v:oval>
              </w:pict>
            </w:r>
            <w:r w:rsidR="004C01E5" w:rsidRPr="004C01E5">
              <w:rPr>
                <w:rFonts w:ascii="Arial" w:hAnsi="Arial" w:cs="Arial"/>
                <w:color w:val="003480"/>
                <w:sz w:val="20"/>
                <w:szCs w:val="20"/>
              </w:rPr>
              <w:t>In Rapunzels 9 m hohem Turm sind 16 512 Steine verbaut. Wie viele Steine benötigt man für einen Anbau von 1 m 50 cm</w:t>
            </w:r>
            <w:r w:rsidR="004C01E5">
              <w:rPr>
                <w:rFonts w:ascii="Arial" w:hAnsi="Arial" w:cs="Arial"/>
                <w:color w:val="003480"/>
                <w:sz w:val="20"/>
                <w:szCs w:val="20"/>
              </w:rPr>
              <w:t>?</w:t>
            </w:r>
          </w:p>
        </w:tc>
      </w:tr>
    </w:tbl>
    <w:p w:rsidR="00A00104" w:rsidRDefault="00D92BA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group id="_x0000_s1057" style="position:absolute;left:0;text-align:left;margin-left:266.25pt;margin-top:318.7pt;width:191.55pt;height:67.75pt;z-index:251651584;mso-position-horizontal-relative:text;mso-position-vertical-relative:text" coordorigin="1616,12190" coordsize="3831,1355">
            <v:roundrect id="_x0000_s1058" style="position:absolute;left:1616;top:12190;width:1565;height:418" arcsize="10923f" strokecolor="#003480"/>
            <v:roundrect id="_x0000_s1059" style="position:absolute;left:1616;top:12675;width:1565;height:418" arcsize="10923f" strokecolor="#003480"/>
            <v:roundrect id="_x0000_s1060" style="position:absolute;left:3882;top:12190;width:1565;height:418" arcsize="10923f" strokecolor="#003480"/>
            <v:roundrect id="_x0000_s1061" style="position:absolute;left:3882;top:12675;width:1565;height:418" arcsize="10923f" strokecolor="#003480"/>
            <v:roundrect id="_x0000_s1062" style="position:absolute;left:1616;top:13127;width:1565;height:418" arcsize="10923f" strokecolor="#003480"/>
            <v:roundrect id="_x0000_s1063" style="position:absolute;left:3882;top:13127;width:1565;height:418" arcsize="10923f" strokecolor="#003480"/>
          </v:group>
        </w:pict>
      </w:r>
    </w:p>
    <w:sectPr w:rsidR="00A00104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4647" w:rsidRDefault="005B4647" w:rsidP="003A7C35">
      <w:pPr>
        <w:spacing w:after="0" w:line="240" w:lineRule="auto"/>
      </w:pPr>
      <w:r>
        <w:separator/>
      </w:r>
    </w:p>
  </w:endnote>
  <w:endnote w:type="continuationSeparator" w:id="0">
    <w:p w:rsidR="005B4647" w:rsidRDefault="005B464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Aptos">
    <w:altName w:val="Arial"/>
    <w:charset w:val="00"/>
    <w:family w:val="swiss"/>
    <w:pitch w:val="variable"/>
    <w:sig w:usb0="00000003" w:usb1="00000003" w:usb2="00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142" w:rsidRDefault="00851142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92BA3" w:rsidRPr="00D92BA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92BA3" w:rsidRPr="00D92BA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92BA3" w:rsidRPr="00D92BA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51142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142" w:rsidRDefault="0085114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4647" w:rsidRDefault="005B4647" w:rsidP="003A7C35">
      <w:pPr>
        <w:spacing w:after="0" w:line="240" w:lineRule="auto"/>
      </w:pPr>
      <w:r>
        <w:separator/>
      </w:r>
    </w:p>
  </w:footnote>
  <w:footnote w:type="continuationSeparator" w:id="0">
    <w:p w:rsidR="005B4647" w:rsidRDefault="005B464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142" w:rsidRDefault="00851142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53C3" w:rsidP="00FB53C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000_qr_dreisatztrain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00_qr_dreisatztrain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92BA3" w:rsidRPr="00D92BA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C01E5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4C01E5">
      <w:rPr>
        <w:sz w:val="20"/>
        <w:szCs w:val="20"/>
      </w:rPr>
      <w:t>Es war einmal der Dreisatz</w:t>
    </w:r>
  </w:p>
  <w:p w:rsidR="00685FD6" w:rsidRPr="00000978" w:rsidRDefault="00D92BA3" w:rsidP="00685FD6">
    <w:pPr>
      <w:pStyle w:val="KeinLeerraum"/>
      <w:ind w:left="142"/>
      <w:rPr>
        <w:color w:val="909191"/>
        <w:sz w:val="16"/>
        <w:szCs w:val="16"/>
      </w:rPr>
    </w:pPr>
    <w:r w:rsidRPr="00D92BA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C01E5" w:rsidP="00685FD6">
    <w:pPr>
      <w:pStyle w:val="ArialBeschreibunggrau"/>
      <w:ind w:firstLine="132"/>
    </w:pPr>
    <w:r>
      <w:t>Was wäre, wenn …? Der Dreisatz-Trainer</w:t>
    </w:r>
  </w:p>
  <w:p w:rsidR="00685FD6" w:rsidRDefault="00851142" w:rsidP="00685FD6">
    <w:pPr>
      <w:pStyle w:val="ArialBeschreibunggrau"/>
      <w:ind w:firstLine="132"/>
      <w:rPr>
        <w:rFonts w:cs="Arial"/>
        <w:color w:val="808080" w:themeColor="background1" w:themeShade="80"/>
        <w:szCs w:val="16"/>
      </w:rPr>
    </w:pPr>
    <w:hyperlink r:id="rId13" w:history="1">
      <w:r w:rsidRPr="00AC43C5">
        <w:rPr>
          <w:rStyle w:val="Hyperlink"/>
          <w:rFonts w:cs="Arial"/>
          <w:szCs w:val="16"/>
        </w:rPr>
        <w:t>www.planet-schule.de/mm/dreisatztrainer/</w:t>
      </w:r>
    </w:hyperlink>
    <w:r>
      <w:rPr>
        <w:rFonts w:cs="Arial"/>
        <w:color w:val="808080" w:themeColor="background1" w:themeShade="80"/>
        <w:szCs w:val="16"/>
      </w:rPr>
      <w:t>+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142" w:rsidRDefault="00851142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autoHyphenation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A00104"/>
    <w:rsid w:val="00085485"/>
    <w:rsid w:val="000C5BEC"/>
    <w:rsid w:val="001773CA"/>
    <w:rsid w:val="00200DF4"/>
    <w:rsid w:val="00216D0D"/>
    <w:rsid w:val="00235D7C"/>
    <w:rsid w:val="002406C2"/>
    <w:rsid w:val="00281DDB"/>
    <w:rsid w:val="00335E90"/>
    <w:rsid w:val="003A7C35"/>
    <w:rsid w:val="00462615"/>
    <w:rsid w:val="004848C1"/>
    <w:rsid w:val="004C01E5"/>
    <w:rsid w:val="004D343F"/>
    <w:rsid w:val="004F62C9"/>
    <w:rsid w:val="00506E59"/>
    <w:rsid w:val="00560917"/>
    <w:rsid w:val="005B4647"/>
    <w:rsid w:val="005D4B3E"/>
    <w:rsid w:val="0060637E"/>
    <w:rsid w:val="006458B6"/>
    <w:rsid w:val="00685FD6"/>
    <w:rsid w:val="006B4DC8"/>
    <w:rsid w:val="006F2769"/>
    <w:rsid w:val="00851142"/>
    <w:rsid w:val="008B0864"/>
    <w:rsid w:val="008C5CBF"/>
    <w:rsid w:val="008D74D9"/>
    <w:rsid w:val="00904A0C"/>
    <w:rsid w:val="00907196"/>
    <w:rsid w:val="00A00104"/>
    <w:rsid w:val="00AA60EB"/>
    <w:rsid w:val="00B933C3"/>
    <w:rsid w:val="00C111CB"/>
    <w:rsid w:val="00C81FD4"/>
    <w:rsid w:val="00CF08A5"/>
    <w:rsid w:val="00D21D22"/>
    <w:rsid w:val="00D92BA3"/>
    <w:rsid w:val="00DA485F"/>
    <w:rsid w:val="00E74B3C"/>
    <w:rsid w:val="00FB53C3"/>
    <w:rsid w:val="00FE4AB0"/>
    <w:rsid w:val="00FF7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4848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semiHidden/>
    <w:unhideWhenUsed/>
    <w:rsid w:val="004C01E5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85114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0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mm/dreisatztrainer/" TargetMode="External"/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C7A90-B817-4959-88EE-F30468594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117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Dreisatz-Trainer</dc:title>
  <dc:creator>SWR planet schule</dc:creator>
  <cp:lastModifiedBy>Martina Frietsch</cp:lastModifiedBy>
  <cp:revision>9</cp:revision>
  <cp:lastPrinted>2024-12-03T10:32:00Z</cp:lastPrinted>
  <dcterms:created xsi:type="dcterms:W3CDTF">2024-11-26T10:10:00Z</dcterms:created>
  <dcterms:modified xsi:type="dcterms:W3CDTF">2025-01-20T14:24:00Z</dcterms:modified>
</cp:coreProperties>
</file>