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560917" w:rsidRPr="005457B0" w:rsidRDefault="00FB53C3" w:rsidP="00CF08A5">
      <w:pPr>
        <w:pStyle w:val="Arialberschrift"/>
        <w:ind w:firstLine="0"/>
        <w:rPr>
          <w:b w:val="0"/>
        </w:rPr>
      </w:pPr>
      <w:r>
        <w:t>Märchen „Vom Suchen und Finden“</w:t>
      </w:r>
    </w:p>
    <w:p w:rsidR="00560917" w:rsidRPr="00FB53C3"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shapetype id="_x0000_t202" coordsize="21600,21600" o:spt="202" path="m,l,21600r21600,l21600,xe">
            <v:stroke joinstyle="miter"/>
            <v:path gradientshapeok="t" o:connecttype="rect"/>
          </v:shapetype>
          <v:shape id="_x0000_s1037" type="#_x0000_t202" style="position:absolute;left:0;text-align:left;margin-left:9.9pt;margin-top:9.6pt;width:468.9pt;height:38.25pt;z-index:251658240" strokecolor="#003480">
            <v:textbox>
              <w:txbxContent>
                <w:p w:rsidR="00FB53C3" w:rsidRPr="00FB53C3" w:rsidRDefault="00FB53C3" w:rsidP="00FB53C3">
                  <w:pPr>
                    <w:autoSpaceDE w:val="0"/>
                    <w:autoSpaceDN w:val="0"/>
                    <w:adjustRightInd w:val="0"/>
                    <w:spacing w:after="0" w:line="240" w:lineRule="auto"/>
                    <w:ind w:left="1276" w:firstLine="0"/>
                    <w:rPr>
                      <w:rFonts w:ascii="Aptos" w:eastAsiaTheme="minorHAnsi" w:hAnsi="Aptos" w:cs="Aptos"/>
                      <w:b/>
                      <w:color w:val="003480"/>
                      <w:kern w:val="0"/>
                      <w:sz w:val="23"/>
                      <w:szCs w:val="23"/>
                      <w:lang w:eastAsia="en-US"/>
                    </w:rPr>
                  </w:pPr>
                  <w:r w:rsidRPr="00FB53C3">
                    <w:rPr>
                      <w:rFonts w:ascii="Aptos" w:eastAsiaTheme="minorHAnsi" w:hAnsi="Aptos" w:cs="Aptos"/>
                      <w:b/>
                      <w:color w:val="003480"/>
                      <w:kern w:val="0"/>
                      <w:sz w:val="23"/>
                      <w:szCs w:val="23"/>
                      <w:lang w:eastAsia="en-US"/>
                    </w:rPr>
                    <w:t>Kreuze die gesuchte Größe (x) an.</w:t>
                  </w:r>
                </w:p>
                <w:p w:rsidR="00FB53C3" w:rsidRPr="00FB53C3" w:rsidRDefault="00FB53C3" w:rsidP="00FB53C3">
                  <w:pPr>
                    <w:ind w:left="1276" w:firstLine="0"/>
                    <w:rPr>
                      <w:color w:val="003480"/>
                    </w:rPr>
                  </w:pPr>
                  <w:r w:rsidRPr="00FB53C3">
                    <w:rPr>
                      <w:rFonts w:ascii="Aptos-Italic" w:eastAsiaTheme="minorHAnsi" w:hAnsi="Aptos-Italic" w:cs="Aptos-Italic"/>
                      <w:iCs/>
                      <w:color w:val="003480"/>
                      <w:kern w:val="0"/>
                      <w:sz w:val="20"/>
                      <w:szCs w:val="20"/>
                      <w:lang w:eastAsia="en-US"/>
                    </w:rPr>
                    <w:t>Tipp: Zur Entscheidung kann es hilfreich sein, wichtige Informationen zu unterstreichen.</w:t>
                  </w:r>
                </w:p>
              </w:txbxContent>
            </v:textbox>
          </v:shape>
        </w:pict>
      </w:r>
      <w:r>
        <w:rPr>
          <w:rFonts w:ascii="Arial" w:hAnsi="Arial" w:cs="Arial"/>
          <w:noProof/>
          <w:color w:val="003480"/>
          <w:sz w:val="20"/>
          <w:szCs w:val="20"/>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38" type="#_x0000_t15" style="position:absolute;left:0;text-align:left;margin-left:9.15pt;margin-top:9.6pt;width:69pt;height:38.25pt;z-index:251659264;v-text-anchor:middle" fillcolor="#003480" strokecolor="#003480">
            <v:textbox>
              <w:txbxContent>
                <w:p w:rsidR="00FB53C3" w:rsidRPr="00FB53C3" w:rsidRDefault="00FB53C3">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w:pict>
      </w:r>
    </w:p>
    <w:p w:rsidR="00FB53C3" w:rsidRDefault="00FB53C3" w:rsidP="00CF08A5">
      <w:pPr>
        <w:pStyle w:val="TheSansText"/>
        <w:ind w:left="142" w:firstLine="0"/>
        <w:rPr>
          <w:rFonts w:ascii="Arial" w:hAnsi="Arial" w:cs="Arial"/>
          <w:color w:val="003480"/>
          <w:sz w:val="20"/>
          <w:szCs w:val="20"/>
        </w:rPr>
      </w:pPr>
    </w:p>
    <w:p w:rsidR="00FB53C3" w:rsidRDefault="00FB53C3" w:rsidP="00CF08A5">
      <w:pPr>
        <w:pStyle w:val="TheSansText"/>
        <w:ind w:left="142" w:firstLine="0"/>
        <w:rPr>
          <w:rFonts w:ascii="Arial" w:hAnsi="Arial" w:cs="Arial"/>
          <w:color w:val="003480"/>
          <w:sz w:val="20"/>
          <w:szCs w:val="20"/>
        </w:rPr>
      </w:pPr>
    </w:p>
    <w:p w:rsidR="00FB53C3" w:rsidRDefault="00FB53C3" w:rsidP="00CF08A5">
      <w:pPr>
        <w:pStyle w:val="TheSansText"/>
        <w:ind w:left="142" w:firstLine="0"/>
        <w:rPr>
          <w:rFonts w:ascii="Arial" w:hAnsi="Arial" w:cs="Arial"/>
          <w:color w:val="003480"/>
          <w:sz w:val="20"/>
          <w:szCs w:val="20"/>
        </w:rPr>
      </w:pPr>
    </w:p>
    <w:p w:rsidR="00FB53C3"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39" style="position:absolute;left:0;text-align:left;margin-left:25.8pt;margin-top:10.5pt;width:420.75pt;height:78pt;z-index:251660288" arcsize="10923f" strokecolor="#003480" strokeweight=".5pt">
            <v:stroke dashstyle="dash"/>
            <v:textbox>
              <w:txbxContent>
                <w:p w:rsidR="00FB53C3" w:rsidRPr="00FB53C3" w:rsidRDefault="00FB53C3" w:rsidP="00FB53C3">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Rapunzel trägt ihre lange Haarpracht am liebsten zu einem Zopf geflochten.</w:t>
                  </w:r>
                </w:p>
                <w:p w:rsidR="00FB53C3" w:rsidRDefault="00FB53C3" w:rsidP="00FB53C3">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 xml:space="preserve">Um 8 cm ihrer Haare zu flechten, benötigt sie 5 Minuten. </w:t>
                  </w:r>
                </w:p>
                <w:p w:rsidR="00FB53C3" w:rsidRDefault="00FB53C3" w:rsidP="00FB53C3">
                  <w:pPr>
                    <w:autoSpaceDE w:val="0"/>
                    <w:autoSpaceDN w:val="0"/>
                    <w:adjustRightInd w:val="0"/>
                    <w:spacing w:after="0" w:line="36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Wie lange ist sie beschäftigt, wenn die Länge ihrer Haare aktuell 2 m und 56 cm misst?</w:t>
                  </w:r>
                </w:p>
                <w:p w:rsidR="00FB53C3" w:rsidRPr="00FB53C3" w:rsidRDefault="00FB53C3" w:rsidP="00A00104">
                  <w:pPr>
                    <w:pStyle w:val="TheSansText"/>
                    <w:ind w:left="142" w:firstLine="0"/>
                    <w:rPr>
                      <w:color w:val="003480"/>
                      <w:sz w:val="20"/>
                      <w:szCs w:val="20"/>
                    </w:rPr>
                  </w:pPr>
                  <w:r>
                    <w:rPr>
                      <w:rFonts w:ascii="Segoe MDL2 Assets" w:eastAsiaTheme="minorHAnsi" w:hAnsi="Segoe MDL2 Assets" w:cs="Aptos"/>
                      <w:color w:val="003480"/>
                      <w:kern w:val="0"/>
                      <w:sz w:val="20"/>
                      <w:szCs w:val="20"/>
                      <w:lang w:eastAsia="en-US"/>
                    </w:rPr>
                    <w:tab/>
                  </w:r>
                  <w:r w:rsidR="00A00104"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Zeit in min</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00A00104"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Länge in cm</w:t>
                  </w:r>
                </w:p>
              </w:txbxContent>
            </v:textbox>
          </v:roundrect>
        </w:pict>
      </w:r>
    </w:p>
    <w:p w:rsidR="00FB53C3" w:rsidRDefault="00FB53C3" w:rsidP="00CF08A5">
      <w:pPr>
        <w:pStyle w:val="TheSansText"/>
        <w:ind w:left="142" w:firstLine="0"/>
        <w:rPr>
          <w:rFonts w:ascii="Arial" w:hAnsi="Arial" w:cs="Arial"/>
          <w:color w:val="003480"/>
          <w:sz w:val="20"/>
          <w:szCs w:val="20"/>
        </w:rPr>
      </w:pPr>
    </w:p>
    <w:p w:rsidR="00A00104"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0" style="position:absolute;left:0;text-align:left;margin-left:-5.7pt;margin-top:4.15pt;width:34pt;height:34pt;z-index:251661312;v-text-anchor:middle" fillcolor="#003480" strokecolor="#003480">
            <v:textbox>
              <w:txbxContent>
                <w:p w:rsidR="00A00104" w:rsidRPr="00A00104" w:rsidRDefault="00A00104" w:rsidP="00A00104">
                  <w:pPr>
                    <w:ind w:left="0"/>
                    <w:jc w:val="center"/>
                    <w:rPr>
                      <w:rFonts w:ascii="Arial" w:hAnsi="Arial" w:cs="Arial"/>
                      <w:b/>
                      <w:color w:val="FFFFFF" w:themeColor="background1"/>
                      <w:sz w:val="40"/>
                      <w:szCs w:val="40"/>
                    </w:rPr>
                  </w:pPr>
                  <w:r w:rsidRPr="00A00104">
                    <w:rPr>
                      <w:rFonts w:ascii="Arial" w:hAnsi="Arial" w:cs="Arial"/>
                      <w:b/>
                      <w:color w:val="FFFFFF" w:themeColor="background1"/>
                      <w:sz w:val="40"/>
                      <w:szCs w:val="40"/>
                    </w:rPr>
                    <w:t>1</w:t>
                  </w:r>
                </w:p>
              </w:txbxContent>
            </v:textbox>
          </v:oval>
        </w:pict>
      </w: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1" style="position:absolute;left:0;text-align:left;margin-left:28.3pt;margin-top:8.7pt;width:418.25pt;height:78pt;z-index:251662336" arcsize="10923f" strokecolor="#003480" strokeweight=".5pt">
            <v:stroke dashstyle="dash"/>
            <v:textbox>
              <w:txbxContent>
                <w:p w:rsidR="00A00104" w:rsidRDefault="00A00104"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 xml:space="preserve">„Wer kann schon so viel Zeit täglich zum Frisieren aufbringen“, denkt sich Rapunzel und greift kurzerhand zur Schere. Sie schneidet ein beträchtliches Stück ihrer Haare ab. </w:t>
                  </w:r>
                </w:p>
                <w:p w:rsidR="00A00104" w:rsidRPr="00A00104" w:rsidRDefault="00A00104" w:rsidP="00A00104">
                  <w:pPr>
                    <w:autoSpaceDE w:val="0"/>
                    <w:autoSpaceDN w:val="0"/>
                    <w:adjustRightInd w:val="0"/>
                    <w:spacing w:after="0" w:line="36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Von nun an ist sie nach 115 Minuten fertig.</w:t>
                  </w:r>
                </w:p>
                <w:p w:rsidR="00A00104" w:rsidRPr="00FB53C3" w:rsidRDefault="00A00104"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Zeit in min</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Länge in cm</w:t>
                  </w:r>
                </w:p>
                <w:p w:rsidR="00A00104" w:rsidRPr="00FB53C3" w:rsidRDefault="00A00104" w:rsidP="00A00104">
                  <w:pPr>
                    <w:pStyle w:val="TheSansText"/>
                    <w:ind w:left="142" w:firstLine="0"/>
                    <w:rPr>
                      <w:color w:val="003480"/>
                      <w:sz w:val="20"/>
                      <w:szCs w:val="20"/>
                    </w:rPr>
                  </w:pPr>
                </w:p>
              </w:txbxContent>
            </v:textbox>
          </v:roundrect>
        </w:pict>
      </w:r>
    </w:p>
    <w:tbl>
      <w:tblPr>
        <w:tblStyle w:val="Tabellengitternetz"/>
        <w:tblpPr w:leftFromText="141" w:rightFromText="141" w:vertAnchor="text" w:horzAnchor="margin" w:tblpX="250" w:tblpY="6342"/>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tblPr>
      <w:tblGrid>
        <w:gridCol w:w="2283"/>
        <w:gridCol w:w="2283"/>
        <w:gridCol w:w="362"/>
        <w:gridCol w:w="2159"/>
        <w:gridCol w:w="2285"/>
      </w:tblGrid>
      <w:tr w:rsidR="00907196" w:rsidTr="00907196">
        <w:trPr>
          <w:trHeight w:val="462"/>
        </w:trPr>
        <w:tc>
          <w:tcPr>
            <w:tcW w:w="2283" w:type="dxa"/>
          </w:tcPr>
          <w:p w:rsidR="00907196" w:rsidRPr="004848C1" w:rsidRDefault="005F1C67"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89" style="position:absolute;margin-left:11.65pt;margin-top:1.1pt;width:78.25pt;height:20.9pt;z-index:251701248" arcsize="10923f" strokecolor="#003480">
                  <v:textbox>
                    <w:txbxContent>
                      <w:p w:rsidR="00907196" w:rsidRPr="00907196" w:rsidRDefault="00907196" w:rsidP="00907196">
                        <w:pPr>
                          <w:ind w:left="0"/>
                          <w:jc w:val="center"/>
                          <w:rPr>
                            <w:rFonts w:ascii="Arial" w:hAnsi="Arial" w:cs="Arial"/>
                            <w:b/>
                          </w:rPr>
                        </w:pPr>
                        <w:r w:rsidRPr="00907196">
                          <w:rPr>
                            <w:rFonts w:ascii="Arial" w:hAnsi="Arial" w:cs="Arial"/>
                            <w:b/>
                          </w:rPr>
                          <w:t>8 cm</w:t>
                        </w:r>
                      </w:p>
                    </w:txbxContent>
                  </v:textbox>
                </v:roundrect>
              </w:pict>
            </w:r>
          </w:p>
        </w:tc>
        <w:tc>
          <w:tcPr>
            <w:tcW w:w="2283" w:type="dxa"/>
          </w:tcPr>
          <w:p w:rsidR="00907196" w:rsidRPr="004848C1" w:rsidRDefault="005F1C67" w:rsidP="004848C1">
            <w:pPr>
              <w:pStyle w:val="TheSansText"/>
              <w:ind w:left="0" w:firstLine="0"/>
              <w:rPr>
                <w:rFonts w:ascii="Arial" w:hAnsi="Arial" w:cs="Arial"/>
                <w:color w:val="003480"/>
                <w:sz w:val="40"/>
                <w:szCs w:val="40"/>
              </w:rPr>
            </w:pPr>
            <w:r w:rsidRPr="005F1C67">
              <w:rPr>
                <w:rFonts w:ascii="Arial" w:hAnsi="Arial" w:cs="Arial"/>
                <w:noProof/>
                <w:color w:val="003480"/>
              </w:rPr>
              <w:pict>
                <v:roundrect id="_x0000_s1091" style="position:absolute;margin-left:10.8pt;margin-top:1.1pt;width:78.25pt;height:20.9pt;z-index:251703296;mso-position-horizontal-relative:text;mso-position-vertical-relative:text" arcsize="10923f" strokecolor="#003480">
                  <v:textbox>
                    <w:txbxContent>
                      <w:p w:rsidR="00907196" w:rsidRPr="00907196" w:rsidRDefault="00907196" w:rsidP="00907196">
                        <w:pPr>
                          <w:ind w:left="0"/>
                          <w:jc w:val="center"/>
                          <w:rPr>
                            <w:rFonts w:ascii="Arial" w:hAnsi="Arial" w:cs="Arial"/>
                            <w:b/>
                            <w:color w:val="003480"/>
                          </w:rPr>
                        </w:pPr>
                        <w:r>
                          <w:rPr>
                            <w:rFonts w:ascii="Arial" w:hAnsi="Arial" w:cs="Arial"/>
                            <w:b/>
                            <w:color w:val="003480"/>
                          </w:rPr>
                          <w:t>5 min</w:t>
                        </w:r>
                      </w:p>
                    </w:txbxContent>
                  </v:textbox>
                </v:roundrect>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5F1C67"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01" style="position:absolute;margin-left:9.6pt;margin-top:1.95pt;width:78.25pt;height:20.9pt;z-index:251707392;mso-position-horizontal-relative:text;mso-position-vertical-relative:text" arcsize="10923f" strokecolor="#003480"/>
              </w:pict>
            </w:r>
          </w:p>
        </w:tc>
        <w:tc>
          <w:tcPr>
            <w:tcW w:w="2285" w:type="dxa"/>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roundrect id="_x0000_s1103" style="position:absolute;margin-left:10.35pt;margin-top:1.1pt;width:78.25pt;height:20.9pt;z-index:251709440;mso-position-horizontal-relative:text;mso-position-vertical-relative:text" arcsize="10923f" strokecolor="#003480"/>
              </w:pict>
            </w:r>
            <w:r w:rsidRPr="005F1C67">
              <w:rPr>
                <w:rFonts w:ascii="Arial" w:hAnsi="Arial" w:cs="Arial"/>
                <w:noProof/>
                <w:color w:val="003480"/>
                <w:sz w:val="20"/>
                <w:szCs w:val="20"/>
              </w:rPr>
              <w:pict>
                <v:oval id="_x0000_s1121" style="position:absolute;margin-left:103.45pt;margin-top:1.95pt;width:34pt;height:34pt;z-index:251727872;mso-position-horizontal-relative:text;mso-position-vertical-relative:text;v-text-anchor:middle" fillcolor="#003480" strokecolor="#003480">
                  <v:textbox>
                    <w:txbxContent>
                      <w:p w:rsidR="00907196" w:rsidRPr="00A00104" w:rsidRDefault="00907196" w:rsidP="00907196">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p>
        </w:tc>
      </w:tr>
      <w:tr w:rsidR="00907196" w:rsidTr="00907196">
        <w:trPr>
          <w:trHeight w:val="462"/>
        </w:trPr>
        <w:tc>
          <w:tcPr>
            <w:tcW w:w="2283" w:type="dxa"/>
            <w:shd w:val="clear" w:color="auto" w:fill="D9D9D9" w:themeFill="background1" w:themeFillShade="D9"/>
          </w:tcPr>
          <w:p w:rsidR="00907196" w:rsidRPr="004848C1" w:rsidRDefault="005F1C67"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0" style="position:absolute;margin-left:11.65pt;margin-top:2.15pt;width:78.25pt;height:20.9pt;z-index:251702272;mso-position-horizontal-relative:text;mso-position-vertical-relative:text" arcsize="10923f" fillcolor="#d8d8d8 [2732]" strokecolor="#bfbfbf [2412]"/>
              </w:pict>
            </w:r>
          </w:p>
        </w:tc>
        <w:tc>
          <w:tcPr>
            <w:tcW w:w="2283" w:type="dxa"/>
            <w:shd w:val="clear" w:color="auto" w:fill="D9D9D9" w:themeFill="background1" w:themeFillShade="D9"/>
          </w:tcPr>
          <w:p w:rsidR="00907196" w:rsidRPr="004848C1" w:rsidRDefault="005F1C67"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2" style="position:absolute;margin-left:10.8pt;margin-top:2.15pt;width:78.25pt;height:20.9pt;z-index:251704320;mso-position-horizontal-relative:text;mso-position-vertical-relative:text" arcsize="10923f" fillcolor="#d8d8d8 [2732]" strokecolor="#bfbfbf [2412]"/>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shd w:val="clear" w:color="auto" w:fill="D9D9D9" w:themeFill="background1" w:themeFillShade="D9"/>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roundrect id="_x0000_s1102" style="position:absolute;margin-left:8.4pt;margin-top:2.15pt;width:78.25pt;height:20.9pt;z-index:251708416;mso-position-horizontal-relative:text;mso-position-vertical-relative:text" arcsize="10923f" fillcolor="#d8d8d8 [2732]" strokecolor="#bfbfbf [2412]"/>
              </w:pict>
            </w:r>
          </w:p>
        </w:tc>
        <w:tc>
          <w:tcPr>
            <w:tcW w:w="2285" w:type="dxa"/>
            <w:shd w:val="clear" w:color="auto" w:fill="D9D9D9" w:themeFill="background1" w:themeFillShade="D9"/>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roundrect id="_x0000_s1104" style="position:absolute;margin-left:11.2pt;margin-top:2.15pt;width:78.25pt;height:20.9pt;z-index:251710464;mso-position-horizontal-relative:text;mso-position-vertical-relative:text" arcsize="10923f" fillcolor="#d8d8d8 [2732]" strokecolor="#bfbfbf [2412]"/>
              </w:pict>
            </w:r>
          </w:p>
        </w:tc>
      </w:tr>
      <w:tr w:rsidR="00907196" w:rsidTr="00907196">
        <w:trPr>
          <w:trHeight w:val="462"/>
        </w:trPr>
        <w:tc>
          <w:tcPr>
            <w:tcW w:w="2283" w:type="dxa"/>
          </w:tcPr>
          <w:p w:rsidR="00907196" w:rsidRPr="004848C1" w:rsidRDefault="005F1C67"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3" style="position:absolute;margin-left:11.65pt;margin-top:1.55pt;width:78.25pt;height:20.9pt;z-index:251705344;mso-position-horizontal-relative:text;mso-position-vertical-relative:text" arcsize="10923f" strokecolor="#003480">
                  <v:textbox>
                    <w:txbxContent>
                      <w:p w:rsidR="00907196" w:rsidRPr="00907196" w:rsidRDefault="00907196" w:rsidP="00907196">
                        <w:pPr>
                          <w:ind w:left="0"/>
                          <w:jc w:val="center"/>
                          <w:rPr>
                            <w:rFonts w:ascii="Arial" w:hAnsi="Arial" w:cs="Arial"/>
                            <w:b/>
                          </w:rPr>
                        </w:pPr>
                        <w:r w:rsidRPr="00907196">
                          <w:rPr>
                            <w:rFonts w:ascii="Arial" w:hAnsi="Arial" w:cs="Arial"/>
                            <w:b/>
                          </w:rPr>
                          <w:t>256 cm</w:t>
                        </w:r>
                      </w:p>
                    </w:txbxContent>
                  </v:textbox>
                </v:roundrect>
              </w:pict>
            </w:r>
          </w:p>
        </w:tc>
        <w:tc>
          <w:tcPr>
            <w:tcW w:w="2283" w:type="dxa"/>
          </w:tcPr>
          <w:p w:rsidR="00907196" w:rsidRPr="004848C1" w:rsidRDefault="005F1C67"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4" style="position:absolute;margin-left:10.8pt;margin-top:1.55pt;width:78.25pt;height:20.9pt;z-index:251706368;mso-position-horizontal-relative:text;mso-position-vertical-relative:text" arcsize="10923f" strokecolor="#003480">
                  <v:textbox>
                    <w:txbxContent>
                      <w:p w:rsidR="00907196" w:rsidRPr="00907196" w:rsidRDefault="00907196" w:rsidP="00907196">
                        <w:pPr>
                          <w:ind w:left="0"/>
                          <w:jc w:val="center"/>
                          <w:rPr>
                            <w:rFonts w:ascii="Arial" w:hAnsi="Arial" w:cs="Arial"/>
                            <w:b/>
                          </w:rPr>
                        </w:pPr>
                        <w:r w:rsidRPr="00907196">
                          <w:rPr>
                            <w:rFonts w:ascii="Arial" w:hAnsi="Arial" w:cs="Arial"/>
                            <w:b/>
                          </w:rPr>
                          <w:t>?</w:t>
                        </w:r>
                      </w:p>
                    </w:txbxContent>
                  </v:textbox>
                </v:roundrect>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roundrect id="_x0000_s1105" style="position:absolute;margin-left:9.25pt;margin-top:1.5pt;width:78.25pt;height:20.9pt;z-index:251711488;mso-position-horizontal-relative:text;mso-position-vertical-relative:text" arcsize="10923f" strokecolor="#003480"/>
              </w:pict>
            </w:r>
          </w:p>
        </w:tc>
        <w:tc>
          <w:tcPr>
            <w:tcW w:w="2285" w:type="dxa"/>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roundrect id="_x0000_s1106" style="position:absolute;margin-left:11.2pt;margin-top:1.5pt;width:78.25pt;height:20.9pt;z-index:251712512;mso-position-horizontal-relative:text;mso-position-vertical-relative:text" arcsize="10923f" strokecolor="#003480"/>
              </w:pict>
            </w:r>
          </w:p>
        </w:tc>
      </w:tr>
      <w:tr w:rsidR="00907196" w:rsidTr="00907196">
        <w:trPr>
          <w:trHeight w:val="199"/>
        </w:trPr>
        <w:tc>
          <w:tcPr>
            <w:tcW w:w="2283" w:type="dxa"/>
            <w:tcBorders>
              <w:left w:val="nil"/>
              <w:right w:val="nil"/>
            </w:tcBorders>
          </w:tcPr>
          <w:p w:rsidR="00907196" w:rsidRPr="00907196" w:rsidRDefault="00907196" w:rsidP="004848C1">
            <w:pPr>
              <w:pStyle w:val="TheSansText"/>
              <w:ind w:left="0" w:firstLine="0"/>
              <w:rPr>
                <w:rFonts w:ascii="Arial" w:hAnsi="Arial" w:cs="Arial"/>
                <w:noProof/>
                <w:color w:val="003480"/>
                <w:sz w:val="24"/>
                <w:szCs w:val="24"/>
              </w:rPr>
            </w:pPr>
          </w:p>
        </w:tc>
        <w:tc>
          <w:tcPr>
            <w:tcW w:w="2283"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362" w:type="dxa"/>
            <w:tcBorders>
              <w:top w:val="nil"/>
              <w:left w:val="nil"/>
              <w:bottom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2159"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2285"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r>
      <w:tr w:rsidR="00907196" w:rsidTr="00907196">
        <w:trPr>
          <w:trHeight w:val="462"/>
        </w:trPr>
        <w:tc>
          <w:tcPr>
            <w:tcW w:w="2283" w:type="dxa"/>
          </w:tcPr>
          <w:p w:rsidR="00907196" w:rsidRDefault="00907196" w:rsidP="004848C1">
            <w:pPr>
              <w:pStyle w:val="TheSansText"/>
              <w:ind w:left="0" w:firstLine="0"/>
              <w:rPr>
                <w:rFonts w:ascii="Arial" w:hAnsi="Arial" w:cs="Arial"/>
                <w:noProof/>
                <w:color w:val="003480"/>
                <w:sz w:val="40"/>
                <w:szCs w:val="40"/>
              </w:rPr>
            </w:pPr>
          </w:p>
        </w:tc>
        <w:tc>
          <w:tcPr>
            <w:tcW w:w="2283" w:type="dxa"/>
          </w:tcPr>
          <w:p w:rsidR="00907196" w:rsidRDefault="005F1C67"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12" style="position:absolute;margin-left:11.65pt;margin-top:52.15pt;width:78.25pt;height:20.9pt;z-index:251718656;mso-position-horizontal-relative:text;mso-position-vertical-relative:text" arcsize="10923f" strokecolor="#003480"/>
              </w:pict>
            </w:r>
            <w:r>
              <w:rPr>
                <w:rFonts w:ascii="Arial" w:hAnsi="Arial" w:cs="Arial"/>
                <w:noProof/>
                <w:color w:val="003480"/>
                <w:sz w:val="40"/>
                <w:szCs w:val="40"/>
              </w:rPr>
              <w:pict>
                <v:roundrect id="_x0000_s1111" style="position:absolute;margin-left:-101.65pt;margin-top:52.15pt;width:78.25pt;height:20.9pt;z-index:251717632;mso-position-horizontal-relative:text;mso-position-vertical-relative:text" arcsize="10923f" strokecolor="#003480"/>
              </w:pict>
            </w:r>
            <w:r>
              <w:rPr>
                <w:rFonts w:ascii="Arial" w:hAnsi="Arial" w:cs="Arial"/>
                <w:noProof/>
                <w:color w:val="003480"/>
                <w:sz w:val="40"/>
                <w:szCs w:val="40"/>
              </w:rPr>
              <w:pict>
                <v:roundrect id="_x0000_s1110" style="position:absolute;margin-left:11.65pt;margin-top:27.85pt;width:78.25pt;height:20.9pt;z-index:251716608;mso-position-horizontal-relative:text;mso-position-vertical-relative:text" arcsize="10923f" fillcolor="#d8d8d8 [2732]" strokecolor="#bfbfbf [2412]"/>
              </w:pict>
            </w:r>
            <w:r>
              <w:rPr>
                <w:rFonts w:ascii="Arial" w:hAnsi="Arial" w:cs="Arial"/>
                <w:noProof/>
                <w:color w:val="003480"/>
                <w:sz w:val="40"/>
                <w:szCs w:val="40"/>
              </w:rPr>
              <w:pict>
                <v:roundrect id="_x0000_s1109" style="position:absolute;margin-left:11.65pt;margin-top:1.9pt;width:78.25pt;height:20.9pt;z-index:251715584;mso-position-horizontal-relative:text;mso-position-vertical-relative:text" arcsize="10923f" strokecolor="#003480"/>
              </w:pict>
            </w:r>
            <w:r>
              <w:rPr>
                <w:rFonts w:ascii="Arial" w:hAnsi="Arial" w:cs="Arial"/>
                <w:noProof/>
                <w:color w:val="003480"/>
                <w:sz w:val="40"/>
                <w:szCs w:val="40"/>
              </w:rPr>
              <w:pict>
                <v:roundrect id="_x0000_s1108" style="position:absolute;margin-left:-101.65pt;margin-top:27.85pt;width:78.25pt;height:20.9pt;z-index:251714560;mso-position-horizontal-relative:text;mso-position-vertical-relative:text" arcsize="10923f" fillcolor="#d8d8d8 [2732]" strokecolor="#bfbfbf [2412]"/>
              </w:pict>
            </w:r>
            <w:r>
              <w:rPr>
                <w:rFonts w:ascii="Arial" w:hAnsi="Arial" w:cs="Arial"/>
                <w:noProof/>
                <w:color w:val="003480"/>
                <w:sz w:val="40"/>
                <w:szCs w:val="40"/>
              </w:rPr>
              <w:pict>
                <v:roundrect id="_x0000_s1107" style="position:absolute;margin-left:-101.65pt;margin-top:1.9pt;width:78.25pt;height:20.9pt;z-index:251713536;mso-position-horizontal-relative:text;mso-position-vertical-relative:text" arcsize="10923f" strokecolor="#003480"/>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5F1C67"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18" style="position:absolute;margin-left:122.9pt;margin-top:51.45pt;width:78.25pt;height:20.9pt;z-index:251724800;mso-position-horizontal-relative:text;mso-position-vertical-relative:text" arcsize="10923f" strokecolor="#003480"/>
              </w:pict>
            </w:r>
            <w:r>
              <w:rPr>
                <w:rFonts w:ascii="Arial" w:hAnsi="Arial" w:cs="Arial"/>
                <w:noProof/>
                <w:color w:val="003480"/>
                <w:sz w:val="40"/>
                <w:szCs w:val="40"/>
              </w:rPr>
              <w:pict>
                <v:roundrect id="_x0000_s1117" style="position:absolute;margin-left:9.6pt;margin-top:51.45pt;width:78.25pt;height:20.9pt;z-index:251723776;mso-position-horizontal-relative:text;mso-position-vertical-relative:text" arcsize="10923f" strokecolor="#003480"/>
              </w:pict>
            </w:r>
            <w:r>
              <w:rPr>
                <w:rFonts w:ascii="Arial" w:hAnsi="Arial" w:cs="Arial"/>
                <w:noProof/>
                <w:color w:val="003480"/>
                <w:sz w:val="40"/>
                <w:szCs w:val="40"/>
              </w:rPr>
              <w:pict>
                <v:roundrect id="_x0000_s1116" style="position:absolute;margin-left:122.9pt;margin-top:27.15pt;width:78.25pt;height:20.9pt;z-index:251722752;mso-position-horizontal-relative:text;mso-position-vertical-relative:text" arcsize="10923f" fillcolor="#d8d8d8 [2732]" strokecolor="#bfbfbf [2412]"/>
              </w:pict>
            </w:r>
            <w:r>
              <w:rPr>
                <w:rFonts w:ascii="Arial" w:hAnsi="Arial" w:cs="Arial"/>
                <w:noProof/>
                <w:color w:val="003480"/>
                <w:sz w:val="40"/>
                <w:szCs w:val="40"/>
              </w:rPr>
              <w:pict>
                <v:roundrect id="_x0000_s1115" style="position:absolute;margin-left:122.9pt;margin-top:1.2pt;width:78.25pt;height:20.9pt;z-index:251721728;mso-position-horizontal-relative:text;mso-position-vertical-relative:text" arcsize="10923f" strokecolor="#003480"/>
              </w:pict>
            </w:r>
            <w:r>
              <w:rPr>
                <w:rFonts w:ascii="Arial" w:hAnsi="Arial" w:cs="Arial"/>
                <w:noProof/>
                <w:color w:val="003480"/>
                <w:sz w:val="40"/>
                <w:szCs w:val="40"/>
              </w:rPr>
              <w:pict>
                <v:roundrect id="_x0000_s1114" style="position:absolute;margin-left:9.6pt;margin-top:27.15pt;width:78.25pt;height:20.9pt;z-index:251720704;mso-position-horizontal-relative:text;mso-position-vertical-relative:text" arcsize="10923f" fillcolor="#d8d8d8 [2732]" strokecolor="#bfbfbf [2412]"/>
              </w:pict>
            </w:r>
            <w:r>
              <w:rPr>
                <w:rFonts w:ascii="Arial" w:hAnsi="Arial" w:cs="Arial"/>
                <w:noProof/>
                <w:color w:val="003480"/>
                <w:sz w:val="40"/>
                <w:szCs w:val="40"/>
              </w:rPr>
              <w:pict>
                <v:roundrect id="_x0000_s1113" style="position:absolute;margin-left:9.6pt;margin-top:1.2pt;width:78.25pt;height:20.9pt;z-index:251719680;mso-position-horizontal-relative:text;mso-position-vertical-relative:text" arcsize="10923f" strokecolor="#003480"/>
              </w:pict>
            </w:r>
          </w:p>
        </w:tc>
        <w:tc>
          <w:tcPr>
            <w:tcW w:w="2285" w:type="dxa"/>
          </w:tcPr>
          <w:p w:rsidR="00907196" w:rsidRDefault="005F1C67" w:rsidP="004848C1">
            <w:pPr>
              <w:pStyle w:val="TheSansText"/>
              <w:ind w:left="0" w:firstLine="0"/>
              <w:rPr>
                <w:rFonts w:ascii="Arial" w:hAnsi="Arial" w:cs="Arial"/>
                <w:noProof/>
                <w:color w:val="003480"/>
                <w:sz w:val="40"/>
                <w:szCs w:val="40"/>
              </w:rPr>
            </w:pPr>
            <w:r w:rsidRPr="005F1C67">
              <w:rPr>
                <w:rFonts w:ascii="Arial" w:hAnsi="Arial" w:cs="Arial"/>
                <w:noProof/>
                <w:color w:val="003480"/>
                <w:sz w:val="20"/>
                <w:szCs w:val="20"/>
              </w:rPr>
              <w:pict>
                <v:oval id="_x0000_s1122" style="position:absolute;margin-left:103.45pt;margin-top:1.2pt;width:34pt;height:34pt;z-index:251728896;mso-position-horizontal-relative:text;mso-position-vertical-relative:text;v-text-anchor:middle" fillcolor="#003480" strokecolor="#003480">
                  <v:textbox>
                    <w:txbxContent>
                      <w:p w:rsidR="00907196" w:rsidRPr="00A00104" w:rsidRDefault="00907196" w:rsidP="00907196">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tc>
      </w:tr>
      <w:tr w:rsidR="00907196" w:rsidTr="00907196">
        <w:trPr>
          <w:trHeight w:val="462"/>
        </w:trPr>
        <w:tc>
          <w:tcPr>
            <w:tcW w:w="2283"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2283"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2285"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r>
      <w:tr w:rsidR="00907196" w:rsidTr="00907196">
        <w:trPr>
          <w:trHeight w:val="462"/>
        </w:trPr>
        <w:tc>
          <w:tcPr>
            <w:tcW w:w="2283" w:type="dxa"/>
          </w:tcPr>
          <w:p w:rsidR="00907196" w:rsidRDefault="00907196" w:rsidP="004848C1">
            <w:pPr>
              <w:pStyle w:val="TheSansText"/>
              <w:ind w:left="0" w:firstLine="0"/>
              <w:rPr>
                <w:rFonts w:ascii="Arial" w:hAnsi="Arial" w:cs="Arial"/>
                <w:noProof/>
                <w:color w:val="003480"/>
                <w:sz w:val="40"/>
                <w:szCs w:val="40"/>
              </w:rPr>
            </w:pPr>
          </w:p>
        </w:tc>
        <w:tc>
          <w:tcPr>
            <w:tcW w:w="2283" w:type="dxa"/>
          </w:tcPr>
          <w:p w:rsidR="00907196" w:rsidRDefault="00907196" w:rsidP="004848C1">
            <w:pPr>
              <w:pStyle w:val="TheSansText"/>
              <w:ind w:left="0" w:firstLine="0"/>
              <w:rPr>
                <w:rFonts w:ascii="Arial" w:hAnsi="Arial" w:cs="Arial"/>
                <w:noProof/>
                <w:color w:val="003480"/>
                <w:sz w:val="40"/>
                <w:szCs w:val="40"/>
              </w:rPr>
            </w:pP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907196" w:rsidP="004848C1">
            <w:pPr>
              <w:pStyle w:val="TheSansText"/>
              <w:ind w:left="0" w:firstLine="0"/>
              <w:rPr>
                <w:rFonts w:ascii="Arial" w:hAnsi="Arial" w:cs="Arial"/>
                <w:noProof/>
                <w:color w:val="003480"/>
                <w:sz w:val="40"/>
                <w:szCs w:val="40"/>
              </w:rPr>
            </w:pPr>
          </w:p>
        </w:tc>
        <w:tc>
          <w:tcPr>
            <w:tcW w:w="2285" w:type="dxa"/>
          </w:tcPr>
          <w:p w:rsidR="00907196" w:rsidRDefault="00907196" w:rsidP="004848C1">
            <w:pPr>
              <w:pStyle w:val="TheSansText"/>
              <w:ind w:left="0" w:firstLine="0"/>
              <w:rPr>
                <w:rFonts w:ascii="Arial" w:hAnsi="Arial" w:cs="Arial"/>
                <w:noProof/>
                <w:color w:val="003480"/>
                <w:sz w:val="40"/>
                <w:szCs w:val="40"/>
              </w:rPr>
            </w:pPr>
          </w:p>
        </w:tc>
      </w:tr>
    </w:tbl>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2" style="position:absolute;left:0;text-align:left;margin-left:-.55pt;margin-top:2.4pt;width:34pt;height:34pt;z-index:251663360;v-text-anchor:middle" fillcolor="#003480" strokecolor="#003480">
            <v:textbox>
              <w:txbxContent>
                <w:p w:rsidR="00A00104" w:rsidRPr="00A00104" w:rsidRDefault="00A00104"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3" style="position:absolute;left:0;text-align:left;margin-left:55.05pt;margin-top:7.85pt;width:423.75pt;height:70.5pt;z-index:251664384" arcsize="10923f" strokecolor="#003480" strokeweight=".5pt">
            <v:stroke dashstyle="dash"/>
            <v:textbox>
              <w:txbxContent>
                <w:p w:rsidR="00A00104" w:rsidRPr="00A00104" w:rsidRDefault="00A00104"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Die acht Zwerge verladen das abgebaute Eisenerz in Waggons zum Transport. In zwanzig Waggons passen 60 Kubikmeter Eisenerz. Wie viele Waggons können die Zwerge beladen, wenn sie an einem produktiven Tag 75 Kubikmeter Erz abbauen?</w:t>
                  </w:r>
                </w:p>
                <w:p w:rsidR="00A00104" w:rsidRPr="00FB53C3" w:rsidRDefault="00A00104"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Menge in m</w:t>
                  </w:r>
                  <w:r w:rsidRPr="00A00104">
                    <w:rPr>
                      <w:rFonts w:ascii="Aptos" w:eastAsiaTheme="minorHAnsi" w:hAnsi="Aptos" w:cs="Aptos"/>
                      <w:color w:val="003480"/>
                      <w:kern w:val="0"/>
                      <w:sz w:val="20"/>
                      <w:szCs w:val="20"/>
                      <w:vertAlign w:val="superscript"/>
                      <w:lang w:eastAsia="en-US"/>
                    </w:rPr>
                    <w:t>3</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Anzahl Waggons</w:t>
                  </w:r>
                </w:p>
                <w:p w:rsidR="00A00104" w:rsidRPr="00FB53C3" w:rsidRDefault="00A00104" w:rsidP="00A00104">
                  <w:pPr>
                    <w:pStyle w:val="TheSansText"/>
                    <w:ind w:left="142" w:firstLine="0"/>
                    <w:rPr>
                      <w:color w:val="003480"/>
                      <w:sz w:val="20"/>
                      <w:szCs w:val="20"/>
                    </w:rPr>
                  </w:pPr>
                </w:p>
              </w:txbxContent>
            </v:textbox>
          </v:roundrect>
        </w:pict>
      </w:r>
    </w:p>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4" style="position:absolute;left:0;text-align:left;margin-left:471.95pt;margin-top:1.85pt;width:34pt;height:34pt;z-index:251665408;v-text-anchor:middle" fillcolor="#003480" strokecolor="#003480">
            <v:textbox>
              <w:txbxContent>
                <w:p w:rsidR="00A00104" w:rsidRPr="00A00104" w:rsidRDefault="00A00104"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5" style="position:absolute;left:0;text-align:left;margin-left:28.3pt;margin-top:11.15pt;width:450.5pt;height:69.5pt;z-index:251666432" arcsize="10923f" strokecolor="#003480" strokeweight=".5pt">
            <v:stroke dashstyle="dash"/>
            <v:textbox>
              <w:txbxContent>
                <w:p w:rsidR="00A00104" w:rsidRPr="00A00104" w:rsidRDefault="00A00104"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 xml:space="preserve">Stiefmutter tüftelt in ihrer Giftküche an dem Rezept eines neuen Zaubertranks. </w:t>
                  </w:r>
                  <w:r w:rsidRPr="00A00104">
                    <w:rPr>
                      <w:rFonts w:ascii="Aptos" w:eastAsiaTheme="minorHAnsi" w:hAnsi="Aptos" w:cs="Aptos"/>
                      <w:color w:val="003480"/>
                      <w:kern w:val="0"/>
                      <w:sz w:val="20"/>
                      <w:szCs w:val="20"/>
                      <w:lang w:eastAsia="en-US"/>
                    </w:rPr>
                    <w:br/>
                    <w:t>Sie fand heraus, dass 26 Gramm eines Fliegenpilzes eine Person 104 Minuten außer Gefecht setzen. Wie viel Gramm benötigt sie, wenn das Schneewittchen 460 Minuten schlafen soll?</w:t>
                  </w:r>
                </w:p>
                <w:p w:rsidR="00A00104" w:rsidRPr="00FB53C3" w:rsidRDefault="00A00104"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Menge in g</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Zeit in min</w:t>
                  </w:r>
                </w:p>
                <w:p w:rsidR="00A00104" w:rsidRPr="00FB53C3" w:rsidRDefault="00A00104" w:rsidP="00A00104">
                  <w:pPr>
                    <w:pStyle w:val="TheSansText"/>
                    <w:ind w:left="142" w:firstLine="0"/>
                    <w:rPr>
                      <w:color w:val="003480"/>
                      <w:sz w:val="20"/>
                      <w:szCs w:val="20"/>
                    </w:rPr>
                  </w:pPr>
                </w:p>
              </w:txbxContent>
            </v:textbox>
          </v:roundrect>
        </w:pict>
      </w:r>
    </w:p>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6" style="position:absolute;left:0;text-align:left;margin-left:-.55pt;margin-top:6.8pt;width:34pt;height:34pt;z-index:251667456;v-text-anchor:middle" fillcolor="#003480" strokecolor="#003480">
            <v:textbox>
              <w:txbxContent>
                <w:p w:rsidR="00A00104" w:rsidRPr="00A00104" w:rsidRDefault="00A00104"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group id="_x0000_s1049" style="position:absolute;left:0;text-align:left;margin-left:10.15pt;margin-top:1.4pt;width:469.65pt;height:38.25pt;z-index:251670528" coordorigin="1439,11051" coordsize="9393,765">
            <v:shape id="_x0000_s1047" type="#_x0000_t202" style="position:absolute;left:1454;top:11051;width:9378;height:765" strokecolor="#003480">
              <v:textbox>
                <w:txbxContent>
                  <w:p w:rsidR="004848C1" w:rsidRPr="004848C1" w:rsidRDefault="004848C1" w:rsidP="004848C1">
                    <w:pPr>
                      <w:ind w:left="1276" w:firstLine="0"/>
                      <w:rPr>
                        <w:rFonts w:ascii="Aptos" w:eastAsiaTheme="minorHAnsi" w:hAnsi="Aptos" w:cs="Aptos"/>
                        <w:color w:val="003480"/>
                        <w:kern w:val="0"/>
                        <w:sz w:val="20"/>
                        <w:szCs w:val="20"/>
                        <w:lang w:eastAsia="en-US"/>
                      </w:rPr>
                    </w:pPr>
                    <w:r w:rsidRPr="004848C1">
                      <w:rPr>
                        <w:rFonts w:ascii="Aptos" w:eastAsiaTheme="minorHAnsi" w:hAnsi="Aptos" w:cs="Aptos"/>
                        <w:color w:val="003480"/>
                        <w:kern w:val="0"/>
                        <w:sz w:val="20"/>
                        <w:szCs w:val="20"/>
                        <w:lang w:eastAsia="en-US"/>
                      </w:rPr>
                      <w:t xml:space="preserve">Stelle die gegebenen und gesuchten Größen tabellarisch dar. </w:t>
                    </w:r>
                    <w:r w:rsidRPr="004848C1">
                      <w:rPr>
                        <w:rFonts w:ascii="Aptos" w:eastAsiaTheme="minorHAnsi" w:hAnsi="Aptos" w:cs="Aptos"/>
                        <w:color w:val="003480"/>
                        <w:kern w:val="0"/>
                        <w:sz w:val="20"/>
                        <w:szCs w:val="20"/>
                        <w:lang w:eastAsia="en-US"/>
                      </w:rPr>
                      <w:br/>
                      <w:t>Gehe dabei vor wie in Beispiel 1. Lasse die grauen Felder zunächst unberücksichtigt.</w:t>
                    </w:r>
                    <w:r w:rsidRPr="004848C1">
                      <w:rPr>
                        <w:rFonts w:ascii="Aptos" w:eastAsiaTheme="minorHAnsi" w:hAnsi="Aptos" w:cs="Aptos"/>
                        <w:i/>
                        <w:iCs/>
                        <w:color w:val="003480"/>
                        <w:kern w:val="0"/>
                        <w:sz w:val="20"/>
                        <w:szCs w:val="20"/>
                        <w:lang w:eastAsia="en-US"/>
                      </w:rPr>
                      <w:t xml:space="preserve"> </w:t>
                    </w:r>
                  </w:p>
                  <w:p w:rsidR="00A00104" w:rsidRPr="00FB53C3" w:rsidRDefault="00A00104" w:rsidP="00A00104">
                    <w:pPr>
                      <w:ind w:left="1276" w:firstLine="0"/>
                      <w:rPr>
                        <w:color w:val="003480"/>
                      </w:rPr>
                    </w:pPr>
                  </w:p>
                </w:txbxContent>
              </v:textbox>
            </v:shape>
            <v:shape id="_x0000_s1048" type="#_x0000_t15" style="position:absolute;left:1439;top:11051;width:1380;height:765;v-text-anchor:middle" fillcolor="#003480" strokecolor="#003480">
              <v:textbox>
                <w:txbxContent>
                  <w:p w:rsidR="00A00104" w:rsidRPr="00FB53C3" w:rsidRDefault="00A00104" w:rsidP="00A00104">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v:group>
        </w:pict>
      </w:r>
    </w:p>
    <w:p w:rsidR="00A00104" w:rsidRDefault="005F1C67"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shape id="_x0000_s1123" type="#_x0000_t15" style="position:absolute;left:0;text-align:left;margin-left:-29.75pt;margin-top:94.5pt;width:46.9pt;height:20.9pt;rotation:270;z-index:251729920" adj="12399" strokecolor="#003480">
            <v:textbox style="layout-flow:vertical;mso-layout-flow-alt:bottom-to-top;mso-next-textbox:#_x0000_s1123" inset=".5mm,,.5mm">
              <w:txbxContent>
                <w:p w:rsidR="00907196" w:rsidRPr="004D343F" w:rsidRDefault="00907196">
                  <w:pPr>
                    <w:ind w:left="0"/>
                    <w:rPr>
                      <w:sz w:val="18"/>
                      <w:szCs w:val="18"/>
                    </w:rPr>
                  </w:pPr>
                  <w:r w:rsidRPr="004D343F">
                    <w:rPr>
                      <w:rFonts w:ascii="Arial" w:hAnsi="Arial" w:cs="Arial"/>
                      <w:sz w:val="18"/>
                      <w:szCs w:val="18"/>
                    </w:rPr>
                    <w:t>Beispi</w:t>
                  </w:r>
                  <w:r w:rsidRPr="004D343F">
                    <w:rPr>
                      <w:sz w:val="18"/>
                      <w:szCs w:val="18"/>
                    </w:rPr>
                    <w:t>el</w:t>
                  </w:r>
                </w:p>
              </w:txbxContent>
            </v:textbox>
          </v:shape>
        </w:pict>
      </w:r>
      <w:r>
        <w:rPr>
          <w:rFonts w:ascii="Arial" w:hAnsi="Arial" w:cs="Arial"/>
          <w:noProof/>
          <w:color w:val="003480"/>
          <w:sz w:val="20"/>
          <w:szCs w:val="20"/>
        </w:rPr>
        <w:pict>
          <v:oval id="_x0000_s1120" style="position:absolute;left:0;text-align:left;margin-left:-23.1pt;margin-top:145.8pt;width:34pt;height:34pt;z-index:251726848;v-text-anchor:middle" fillcolor="#003480" strokecolor="#003480">
            <v:textbox>
              <w:txbxContent>
                <w:p w:rsidR="00907196" w:rsidRPr="00A00104" w:rsidRDefault="00907196" w:rsidP="00907196">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r>
        <w:rPr>
          <w:rFonts w:ascii="Arial" w:hAnsi="Arial" w:cs="Arial"/>
          <w:noProof/>
          <w:color w:val="003480"/>
          <w:sz w:val="20"/>
          <w:szCs w:val="20"/>
        </w:rPr>
        <w:pict>
          <v:oval id="_x0000_s1119" style="position:absolute;left:0;text-align:left;margin-left:-23.85pt;margin-top:55.55pt;width:34pt;height:34pt;z-index:251725824;v-text-anchor:middle" fillcolor="#003480" strokecolor="#003480">
            <v:textbox>
              <w:txbxContent>
                <w:p w:rsidR="00907196" w:rsidRPr="00A00104" w:rsidRDefault="00907196" w:rsidP="00907196">
                  <w:pPr>
                    <w:ind w:left="0"/>
                    <w:jc w:val="center"/>
                    <w:rPr>
                      <w:rFonts w:ascii="Arial" w:hAnsi="Arial" w:cs="Arial"/>
                      <w:b/>
                      <w:color w:val="FFFFFF" w:themeColor="background1"/>
                      <w:sz w:val="40"/>
                      <w:szCs w:val="40"/>
                    </w:rPr>
                  </w:pPr>
                  <w:r w:rsidRPr="00A00104">
                    <w:rPr>
                      <w:rFonts w:ascii="Arial" w:hAnsi="Arial" w:cs="Arial"/>
                      <w:b/>
                      <w:color w:val="FFFFFF" w:themeColor="background1"/>
                      <w:sz w:val="40"/>
                      <w:szCs w:val="40"/>
                    </w:rPr>
                    <w:t>1</w:t>
                  </w:r>
                </w:p>
              </w:txbxContent>
            </v:textbox>
          </v:oval>
        </w:pict>
      </w:r>
      <w:r>
        <w:rPr>
          <w:rFonts w:ascii="Arial" w:hAnsi="Arial" w:cs="Arial"/>
          <w:noProof/>
          <w:color w:val="003480"/>
          <w:sz w:val="20"/>
          <w:szCs w:val="20"/>
        </w:rPr>
        <w:pict>
          <v:group id="_x0000_s1057" style="position:absolute;left:0;text-align:left;margin-left:266.25pt;margin-top:318.7pt;width:191.55pt;height:67.75pt;z-index:251678720" coordorigin="1616,12190" coordsize="3831,1355">
            <v:roundrect id="_x0000_s1058" style="position:absolute;left:1616;top:12190;width:1565;height:418" arcsize="10923f" strokecolor="#003480"/>
            <v:roundrect id="_x0000_s1059" style="position:absolute;left:1616;top:12675;width:1565;height:418" arcsize="10923f" strokecolor="#003480"/>
            <v:roundrect id="_x0000_s1060" style="position:absolute;left:3882;top:12190;width:1565;height:418" arcsize="10923f" strokecolor="#003480"/>
            <v:roundrect id="_x0000_s1061" style="position:absolute;left:3882;top:12675;width:1565;height:418" arcsize="10923f" strokecolor="#003480"/>
            <v:roundrect id="_x0000_s1062" style="position:absolute;left:1616;top:13127;width:1565;height:418" arcsize="10923f" strokecolor="#003480"/>
            <v:roundrect id="_x0000_s1063" style="position:absolute;left:3882;top:13127;width:1565;height:418" arcsize="10923f" strokecolor="#003480"/>
          </v:group>
        </w:pict>
      </w:r>
    </w:p>
    <w:sectPr w:rsidR="00A00104" w:rsidSect="00560917">
      <w:headerReference w:type="default" r:id="rId6"/>
      <w:footerReference w:type="default" r:id="rId7"/>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7B01" w:rsidRDefault="00A47B01" w:rsidP="003A7C35">
      <w:pPr>
        <w:spacing w:after="0" w:line="240" w:lineRule="auto"/>
      </w:pPr>
      <w:r>
        <w:separator/>
      </w:r>
    </w:p>
  </w:endnote>
  <w:endnote w:type="continuationSeparator" w:id="0">
    <w:p w:rsidR="00A47B01" w:rsidRDefault="00A47B01"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Arial"/>
    <w:charset w:val="00"/>
    <w:family w:val="swiss"/>
    <w:pitch w:val="variable"/>
    <w:sig w:usb0="00000003" w:usb1="00000003" w:usb2="00000000" w:usb3="00000000" w:csb0="0000019F" w:csb1="00000000"/>
  </w:font>
  <w:font w:name="Aptos-Italic">
    <w:panose1 w:val="00000000000000000000"/>
    <w:charset w:val="00"/>
    <w:family w:val="swiss"/>
    <w:notTrueType/>
    <w:pitch w:val="default"/>
    <w:sig w:usb0="00000003" w:usb1="00000000" w:usb2="00000000" w:usb3="00000000" w:csb0="00000001" w:csb1="00000000"/>
  </w:font>
  <w:font w:name="Segoe MDL2 Assets">
    <w:panose1 w:val="050A0102010101010101"/>
    <w:charset w:val="00"/>
    <w:family w:val="roman"/>
    <w:pitch w:val="variable"/>
    <w:sig w:usb0="00000003" w:usb1="1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5F1C67" w:rsidRPr="005F1C67">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5F1C67" w:rsidRPr="005F1C67">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F1C67" w:rsidRPr="005F1C67">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9A6C23">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7B01" w:rsidRDefault="00A47B01" w:rsidP="003A7C35">
      <w:pPr>
        <w:spacing w:after="0" w:line="240" w:lineRule="auto"/>
      </w:pPr>
      <w:r>
        <w:separator/>
      </w:r>
    </w:p>
  </w:footnote>
  <w:footnote w:type="continuationSeparator" w:id="0">
    <w:p w:rsidR="00A47B01" w:rsidRDefault="00A47B01"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FB53C3" w:rsidP="00FB53C3">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3994785</wp:posOffset>
          </wp:positionH>
          <wp:positionV relativeFrom="paragraph">
            <wp:posOffset>-354965</wp:posOffset>
          </wp:positionV>
          <wp:extent cx="542925" cy="542925"/>
          <wp:effectExtent l="19050" t="0" r="9525" b="0"/>
          <wp:wrapTight wrapText="bothSides">
            <wp:wrapPolygon edited="0">
              <wp:start x="-758" y="0"/>
              <wp:lineTo x="-758" y="21221"/>
              <wp:lineTo x="21979" y="21221"/>
              <wp:lineTo x="21979" y="0"/>
              <wp:lineTo x="-758" y="0"/>
            </wp:wrapPolygon>
          </wp:wrapTight>
          <wp:docPr id="4" name="Grafik 3" descr="000_qr_dreisatztrai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_qr_dreisatztrainer.png"/>
                  <pic:cNvPicPr/>
                </pic:nvPicPr>
                <pic:blipFill>
                  <a:blip r:embed="rId1"/>
                  <a:stretch>
                    <a:fillRect/>
                  </a:stretch>
                </pic:blipFill>
                <pic:spPr>
                  <a:xfrm>
                    <a:off x="0" y="0"/>
                    <a:ext cx="542925" cy="542925"/>
                  </a:xfrm>
                  <a:prstGeom prst="rect">
                    <a:avLst/>
                  </a:prstGeom>
                </pic:spPr>
              </pic:pic>
            </a:graphicData>
          </a:graphic>
        </wp:anchor>
      </w:drawing>
    </w:r>
    <w:r w:rsidR="005F1C67" w:rsidRPr="005F1C67">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200DF4">
      <w:rPr>
        <w:sz w:val="20"/>
        <w:szCs w:val="20"/>
      </w:rPr>
      <w:t>1</w:t>
    </w:r>
    <w:r w:rsidR="00685FD6" w:rsidRPr="002D4E32">
      <w:rPr>
        <w:sz w:val="20"/>
        <w:szCs w:val="20"/>
      </w:rPr>
      <w:t xml:space="preserve">: </w:t>
    </w:r>
    <w:r>
      <w:rPr>
        <w:sz w:val="20"/>
        <w:szCs w:val="20"/>
      </w:rPr>
      <w:t>Märchen vom Suchen und Finden</w:t>
    </w:r>
  </w:p>
  <w:p w:rsidR="00685FD6" w:rsidRPr="00000978" w:rsidRDefault="005F1C67" w:rsidP="00685FD6">
    <w:pPr>
      <w:pStyle w:val="KeinLeerraum"/>
      <w:ind w:left="142"/>
      <w:rPr>
        <w:color w:val="909191"/>
        <w:sz w:val="16"/>
        <w:szCs w:val="16"/>
      </w:rPr>
    </w:pPr>
    <w:r w:rsidRPr="005F1C67">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A83344" w:rsidRDefault="00A83344" w:rsidP="00A83344">
    <w:pPr>
      <w:pStyle w:val="ArialBeschreibunggrau"/>
      <w:ind w:firstLine="132"/>
    </w:pPr>
    <w:r>
      <w:t>Was wäre, wenn …? Der Dreisatz-Trainer</w:t>
    </w:r>
  </w:p>
  <w:p w:rsidR="00685FD6" w:rsidRPr="00FB53C3" w:rsidRDefault="00FB53C3" w:rsidP="00685FD6">
    <w:pPr>
      <w:pStyle w:val="ArialBeschreibunggrau"/>
      <w:ind w:firstLine="132"/>
      <w:rPr>
        <w:rFonts w:cs="Arial"/>
        <w:color w:val="808080" w:themeColor="background1" w:themeShade="80"/>
        <w:szCs w:val="16"/>
      </w:rPr>
    </w:pPr>
    <w:r>
      <w:rPr>
        <w:rFonts w:cs="Arial"/>
        <w:color w:val="808080" w:themeColor="background1" w:themeShade="80"/>
        <w:szCs w:val="16"/>
      </w:rPr>
      <w:t>www.</w:t>
    </w:r>
    <w:r w:rsidRPr="00FB53C3">
      <w:rPr>
        <w:rFonts w:cs="Arial"/>
        <w:color w:val="808080" w:themeColor="background1" w:themeShade="80"/>
        <w:szCs w:val="16"/>
      </w:rPr>
      <w:t>planet-schule.de/mm/dreisatztrainer/</w:t>
    </w:r>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0482"/>
    <o:shapelayout v:ext="edit">
      <o:idmap v:ext="edit" data="3"/>
    </o:shapelayout>
  </w:hdrShapeDefaults>
  <w:footnotePr>
    <w:footnote w:id="-1"/>
    <w:footnote w:id="0"/>
  </w:footnotePr>
  <w:endnotePr>
    <w:endnote w:id="-1"/>
    <w:endnote w:id="0"/>
  </w:endnotePr>
  <w:compat/>
  <w:rsids>
    <w:rsidRoot w:val="00A00104"/>
    <w:rsid w:val="000C5BEC"/>
    <w:rsid w:val="001773CA"/>
    <w:rsid w:val="00186E96"/>
    <w:rsid w:val="00200DF4"/>
    <w:rsid w:val="00281DDB"/>
    <w:rsid w:val="00335E90"/>
    <w:rsid w:val="003A7C35"/>
    <w:rsid w:val="003D5CE0"/>
    <w:rsid w:val="0042056F"/>
    <w:rsid w:val="00462615"/>
    <w:rsid w:val="004848C1"/>
    <w:rsid w:val="004D10A6"/>
    <w:rsid w:val="004D343F"/>
    <w:rsid w:val="00506E59"/>
    <w:rsid w:val="00560917"/>
    <w:rsid w:val="005F1C67"/>
    <w:rsid w:val="0060637E"/>
    <w:rsid w:val="006458B6"/>
    <w:rsid w:val="00685FD6"/>
    <w:rsid w:val="006F2769"/>
    <w:rsid w:val="00874D11"/>
    <w:rsid w:val="008B0864"/>
    <w:rsid w:val="008C5CBF"/>
    <w:rsid w:val="00907196"/>
    <w:rsid w:val="009A6C23"/>
    <w:rsid w:val="00A00104"/>
    <w:rsid w:val="00A47B01"/>
    <w:rsid w:val="00A540B4"/>
    <w:rsid w:val="00A83344"/>
    <w:rsid w:val="00AA60EB"/>
    <w:rsid w:val="00B933C3"/>
    <w:rsid w:val="00BC6B8B"/>
    <w:rsid w:val="00C111CB"/>
    <w:rsid w:val="00CC1DB7"/>
    <w:rsid w:val="00CF08A5"/>
    <w:rsid w:val="00FA5C9F"/>
    <w:rsid w:val="00FB53C3"/>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4848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73588003">
      <w:bodyDiv w:val="1"/>
      <w:marLeft w:val="0"/>
      <w:marRight w:val="0"/>
      <w:marTop w:val="0"/>
      <w:marBottom w:val="0"/>
      <w:divBdr>
        <w:top w:val="none" w:sz="0" w:space="0" w:color="auto"/>
        <w:left w:val="none" w:sz="0" w:space="0" w:color="auto"/>
        <w:bottom w:val="none" w:sz="0" w:space="0" w:color="auto"/>
        <w:right w:val="none" w:sz="0" w:space="0" w:color="auto"/>
      </w:divBdr>
    </w:div>
    <w:div w:id="149626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20</Words>
  <Characters>130</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Dreisatz-Trainer</dc:title>
  <dc:creator>SWR planet schule</dc:creator>
  <cp:lastModifiedBy>Martina Frietsch</cp:lastModifiedBy>
  <cp:revision>6</cp:revision>
  <cp:lastPrinted>2024-12-03T09:36:00Z</cp:lastPrinted>
  <dcterms:created xsi:type="dcterms:W3CDTF">2024-11-13T14:10:00Z</dcterms:created>
  <dcterms:modified xsi:type="dcterms:W3CDTF">2025-01-20T14:21:00Z</dcterms:modified>
</cp:coreProperties>
</file>