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A7C35" w:rsidRDefault="002840FC" w:rsidP="00CF08A5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r>
        <w:rPr>
          <w:rFonts w:ascii="Arial" w:hAnsi="Arial" w:cs="Arial"/>
          <w:b/>
          <w:color w:val="003480"/>
          <w:sz w:val="44"/>
          <w:szCs w:val="44"/>
        </w:rPr>
        <w:t>Lille – À la grande braderie</w:t>
      </w:r>
    </w:p>
    <w:p w:rsidR="002840FC" w:rsidRDefault="00FF5029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>
        <w:rPr>
          <w:rFonts w:ascii="Arial" w:hAnsi="Arial" w:cs="Arial"/>
          <w:b/>
          <w:noProof/>
          <w:color w:val="003480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59055</wp:posOffset>
            </wp:positionH>
            <wp:positionV relativeFrom="paragraph">
              <wp:posOffset>158115</wp:posOffset>
            </wp:positionV>
            <wp:extent cx="4768850" cy="3174365"/>
            <wp:effectExtent l="19050" t="0" r="0" b="0"/>
            <wp:wrapTight wrapText="bothSides">
              <wp:wrapPolygon edited="0">
                <wp:start x="-86" y="0"/>
                <wp:lineTo x="-86" y="21518"/>
                <wp:lineTo x="21571" y="21518"/>
                <wp:lineTo x="21571" y="0"/>
                <wp:lineTo x="-86" y="0"/>
              </wp:wrapPolygon>
            </wp:wrapTight>
            <wp:docPr id="5" name="Grafik 4" descr="imago257520697_And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o257520697_Andia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8850" cy="3174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E00C6D" w:rsidRDefault="00E00C6D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P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4961"/>
        <w:gridCol w:w="4785"/>
      </w:tblGrid>
      <w:tr w:rsidR="002840FC" w:rsidTr="00E00C6D">
        <w:tc>
          <w:tcPr>
            <w:tcW w:w="4961" w:type="dxa"/>
          </w:tcPr>
          <w:p w:rsidR="002840FC" w:rsidRPr="002840FC" w:rsidRDefault="002840FC" w:rsidP="002840FC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2840FC">
              <w:rPr>
                <w:rFonts w:ascii="Arial" w:hAnsi="Arial" w:cs="Arial"/>
                <w:b/>
                <w:color w:val="003480"/>
              </w:rPr>
              <w:t>le vendeur/ la vendeuse</w:t>
            </w:r>
          </w:p>
        </w:tc>
        <w:tc>
          <w:tcPr>
            <w:tcW w:w="4785" w:type="dxa"/>
          </w:tcPr>
          <w:p w:rsidR="002840FC" w:rsidRPr="002840FC" w:rsidRDefault="002840FC" w:rsidP="00CF08A5">
            <w:pPr>
              <w:ind w:left="0" w:firstLine="0"/>
              <w:rPr>
                <w:rFonts w:ascii="Arial" w:hAnsi="Arial" w:cs="Arial"/>
                <w:b/>
                <w:color w:val="003480"/>
              </w:rPr>
            </w:pPr>
            <w:r w:rsidRPr="002840FC">
              <w:rPr>
                <w:rFonts w:ascii="Arial" w:hAnsi="Arial" w:cs="Arial"/>
                <w:b/>
                <w:color w:val="003480"/>
              </w:rPr>
              <w:t>le client/ la cliente</w:t>
            </w:r>
          </w:p>
        </w:tc>
      </w:tr>
      <w:tr w:rsidR="002840FC" w:rsidTr="00E00C6D">
        <w:tc>
          <w:tcPr>
            <w:tcW w:w="4961" w:type="dxa"/>
          </w:tcPr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Bonjour !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Qu’est-ce que tu cherches ?</w:t>
            </w:r>
            <w:r w:rsidR="00B95877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(suchen)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J’ai ici…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… un / une  x  formidable, excellent/e, magnifique, pas cher/chère, très utile, …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Je te la</w:t>
            </w:r>
            <w:r w:rsidR="00873772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/ le / les donne pour seulement  x  euro.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Je te donne deux / trois pour  x  euro.</w:t>
            </w:r>
          </w:p>
          <w:p w:rsidR="002840FC" w:rsidRPr="002840FC" w:rsidRDefault="002840FC" w:rsidP="002840FC">
            <w:pPr>
              <w:spacing w:before="40" w:after="40" w:line="360" w:lineRule="auto"/>
              <w:ind w:left="99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 xml:space="preserve">Cela va être super. </w:t>
            </w:r>
            <w:r w:rsidRPr="002840FC">
              <w:rPr>
                <w:rFonts w:ascii="Arial" w:hAnsi="Arial" w:cs="Arial"/>
                <w:lang w:val="fr-FR"/>
              </w:rPr>
              <w:br/>
              <w:t>Tu le regretteras si tu ne le</w:t>
            </w:r>
            <w:r w:rsidR="00873772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/</w:t>
            </w:r>
            <w:r w:rsidR="00873772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la prends pas.</w:t>
            </w:r>
          </w:p>
          <w:p w:rsidR="002840FC" w:rsidRPr="002840FC" w:rsidRDefault="002840FC" w:rsidP="002840FC">
            <w:pPr>
              <w:spacing w:line="360" w:lineRule="auto"/>
              <w:ind w:left="99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2840FC">
              <w:rPr>
                <w:rFonts w:ascii="Arial" w:hAnsi="Arial" w:cs="Arial"/>
                <w:lang w:val="fr-FR"/>
              </w:rPr>
              <w:t>Au revoir.</w:t>
            </w:r>
          </w:p>
        </w:tc>
        <w:tc>
          <w:tcPr>
            <w:tcW w:w="4785" w:type="dxa"/>
          </w:tcPr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Bonjour !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Je cherche… / Je voudrais …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Il me faut (ich brauche) un</w:t>
            </w:r>
            <w:r w:rsidR="00B95877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/ une x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Je préfère prendre ce / cet</w:t>
            </w:r>
            <w:r w:rsidR="00873772">
              <w:rPr>
                <w:rFonts w:ascii="Arial" w:hAnsi="Arial" w:cs="Arial"/>
                <w:lang w:val="fr-FR"/>
              </w:rPr>
              <w:t xml:space="preserve"> </w:t>
            </w:r>
            <w:r w:rsidRPr="002840FC">
              <w:rPr>
                <w:rFonts w:ascii="Arial" w:hAnsi="Arial" w:cs="Arial"/>
                <w:lang w:val="fr-FR"/>
              </w:rPr>
              <w:t>/ cette …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Combien est-ce que cela coûte ?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C’est trop cher.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Vous avez raison.</w:t>
            </w:r>
            <w:r w:rsidRPr="002840FC">
              <w:rPr>
                <w:rFonts w:ascii="Arial" w:hAnsi="Arial" w:cs="Arial"/>
                <w:lang w:val="fr-FR"/>
              </w:rPr>
              <w:br/>
              <w:t>Cela a l’Air vraiment chouette. (toll)</w:t>
            </w:r>
          </w:p>
          <w:p w:rsidR="002840FC" w:rsidRPr="002840FC" w:rsidRDefault="002840FC" w:rsidP="002840FC">
            <w:pPr>
              <w:spacing w:before="40" w:after="40" w:line="360" w:lineRule="auto"/>
              <w:rPr>
                <w:rFonts w:ascii="Arial" w:hAnsi="Arial" w:cs="Arial"/>
                <w:lang w:val="fr-FR"/>
              </w:rPr>
            </w:pPr>
            <w:r w:rsidRPr="002840FC">
              <w:rPr>
                <w:rFonts w:ascii="Arial" w:hAnsi="Arial" w:cs="Arial"/>
                <w:lang w:val="fr-FR"/>
              </w:rPr>
              <w:t>Je vous donne  x  euro.</w:t>
            </w:r>
          </w:p>
          <w:p w:rsidR="002840FC" w:rsidRPr="002840FC" w:rsidRDefault="002840FC" w:rsidP="002840FC">
            <w:pPr>
              <w:spacing w:line="360" w:lineRule="auto"/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2840FC">
              <w:rPr>
                <w:rFonts w:ascii="Arial" w:hAnsi="Arial" w:cs="Arial"/>
                <w:lang w:val="fr-FR"/>
              </w:rPr>
              <w:t>Au revoir.</w:t>
            </w:r>
          </w:p>
        </w:tc>
      </w:tr>
    </w:tbl>
    <w:p w:rsidR="002840FC" w:rsidRP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2840FC" w:rsidRPr="002840FC" w:rsidRDefault="002840FC" w:rsidP="002840FC">
      <w:pPr>
        <w:spacing w:after="0"/>
        <w:ind w:left="142" w:firstLine="0"/>
        <w:rPr>
          <w:rFonts w:ascii="Arial" w:hAnsi="Arial" w:cs="Arial"/>
          <w:b/>
          <w:lang w:val="fr-FR"/>
        </w:rPr>
      </w:pPr>
      <w:r w:rsidRPr="002840FC">
        <w:rPr>
          <w:rFonts w:ascii="Arial" w:hAnsi="Arial" w:cs="Arial"/>
          <w:b/>
          <w:lang w:val="fr-FR"/>
        </w:rPr>
        <w:t>Écris un dialogue ou improvisez un dialogue avec le vocabulaire donné.</w:t>
      </w:r>
    </w:p>
    <w:p w:rsidR="002840FC" w:rsidRPr="002840FC" w:rsidRDefault="002840FC" w:rsidP="00CF08A5">
      <w:pPr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sectPr w:rsidR="002840FC" w:rsidRPr="002840FC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544E" w:rsidRDefault="00E8544E" w:rsidP="003A7C35">
      <w:pPr>
        <w:spacing w:after="0" w:line="240" w:lineRule="auto"/>
      </w:pPr>
      <w:r>
        <w:separator/>
      </w:r>
    </w:p>
  </w:endnote>
  <w:endnote w:type="continuationSeparator" w:id="0">
    <w:p w:rsidR="00E8544E" w:rsidRDefault="00E8544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B55C06">
    <w:pPr>
      <w:spacing w:after="0" w:line="259" w:lineRule="auto"/>
      <w:ind w:left="0" w:right="623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780C" w:rsidRPr="0000780C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780C" w:rsidRPr="0000780C">
      <w:rPr>
        <w:noProof/>
      </w:rPr>
      <w:pict>
        <v:rect id="Rechteck 3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780C" w:rsidRPr="0000780C">
      <w:rPr>
        <w:noProof/>
      </w:rPr>
      <w:pict>
        <v:rect id="Rechteck 1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B55C06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Foto: Imago/Andia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544E" w:rsidRDefault="00E8544E" w:rsidP="003A7C35">
      <w:pPr>
        <w:spacing w:after="0" w:line="240" w:lineRule="auto"/>
      </w:pPr>
      <w:r>
        <w:separator/>
      </w:r>
    </w:p>
  </w:footnote>
  <w:footnote w:type="continuationSeparator" w:id="0">
    <w:p w:rsidR="00E8544E" w:rsidRDefault="00E8544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780C" w:rsidRPr="0000780C">
      <w:rPr>
        <w:noProof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>Fiche de travail</w:t>
    </w:r>
    <w:r w:rsidR="00685FD6" w:rsidRPr="002D4E32">
      <w:rPr>
        <w:sz w:val="20"/>
        <w:szCs w:val="20"/>
      </w:rPr>
      <w:t xml:space="preserve"> </w:t>
    </w:r>
    <w:r w:rsidR="00200DF4">
      <w:rPr>
        <w:sz w:val="20"/>
        <w:szCs w:val="20"/>
      </w:rPr>
      <w:t>1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 xml:space="preserve">: </w:t>
    </w:r>
    <w:r w:rsidR="002840FC">
      <w:rPr>
        <w:color w:val="808080" w:themeColor="background1" w:themeShade="80"/>
        <w:sz w:val="20"/>
        <w:szCs w:val="20"/>
      </w:rPr>
      <w:t>Lille – À la grande braderie</w:t>
    </w:r>
  </w:p>
  <w:p w:rsidR="00685FD6" w:rsidRPr="00000978" w:rsidRDefault="0000780C" w:rsidP="00685FD6">
    <w:pPr>
      <w:pStyle w:val="KeinLeerraum"/>
      <w:ind w:left="142"/>
      <w:rPr>
        <w:color w:val="909191"/>
        <w:sz w:val="16"/>
        <w:szCs w:val="16"/>
      </w:rPr>
    </w:pPr>
    <w:r w:rsidRPr="0000780C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C70C9" w:rsidP="00685FD6">
    <w:pPr>
      <w:pStyle w:val="ArialBeschreibunggrau"/>
      <w:ind w:firstLine="132"/>
    </w:pPr>
    <w:r>
      <w:t xml:space="preserve">Chasse le </w:t>
    </w:r>
    <w:r w:rsidR="000235E4">
      <w:t>f</w:t>
    </w:r>
    <w:r w:rsidR="00BF37A8">
      <w:t>antôme – Station Lille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Pr="00EA14C0" w:rsidRDefault="00B10CAE" w:rsidP="00685FD6">
    <w:pPr>
      <w:pStyle w:val="ArialBeschreibunggrau"/>
      <w:ind w:firstLine="132"/>
      <w:rPr>
        <w:szCs w:val="16"/>
      </w:rPr>
    </w:pPr>
    <w:r>
      <w:rPr>
        <w:szCs w:val="16"/>
      </w:rPr>
      <w:t>No</w:t>
    </w:r>
    <w:r w:rsidR="00685FD6">
      <w:rPr>
        <w:szCs w:val="16"/>
      </w:rPr>
      <w:t>m: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0780C"/>
    <w:rsid w:val="000235E4"/>
    <w:rsid w:val="00086A74"/>
    <w:rsid w:val="00087F1E"/>
    <w:rsid w:val="000A545B"/>
    <w:rsid w:val="000C5BEC"/>
    <w:rsid w:val="001164DB"/>
    <w:rsid w:val="00164083"/>
    <w:rsid w:val="001773CA"/>
    <w:rsid w:val="00200DF4"/>
    <w:rsid w:val="00204CDD"/>
    <w:rsid w:val="00281DDB"/>
    <w:rsid w:val="002840FC"/>
    <w:rsid w:val="00325C2B"/>
    <w:rsid w:val="00335E90"/>
    <w:rsid w:val="003366CC"/>
    <w:rsid w:val="00366701"/>
    <w:rsid w:val="00377C67"/>
    <w:rsid w:val="003A7C35"/>
    <w:rsid w:val="00417254"/>
    <w:rsid w:val="00462615"/>
    <w:rsid w:val="00462A17"/>
    <w:rsid w:val="00484EFA"/>
    <w:rsid w:val="0052199E"/>
    <w:rsid w:val="0052256B"/>
    <w:rsid w:val="00560917"/>
    <w:rsid w:val="0060637E"/>
    <w:rsid w:val="00685FD6"/>
    <w:rsid w:val="006F2769"/>
    <w:rsid w:val="00751706"/>
    <w:rsid w:val="007B436A"/>
    <w:rsid w:val="007C406D"/>
    <w:rsid w:val="007C70C9"/>
    <w:rsid w:val="008348A7"/>
    <w:rsid w:val="00873772"/>
    <w:rsid w:val="00875B31"/>
    <w:rsid w:val="008B0864"/>
    <w:rsid w:val="008C00A4"/>
    <w:rsid w:val="008C5CBF"/>
    <w:rsid w:val="008E12D4"/>
    <w:rsid w:val="008F4A4B"/>
    <w:rsid w:val="009810E5"/>
    <w:rsid w:val="00A47CAB"/>
    <w:rsid w:val="00A935ED"/>
    <w:rsid w:val="00AA5797"/>
    <w:rsid w:val="00AA60EB"/>
    <w:rsid w:val="00AB0DE6"/>
    <w:rsid w:val="00AB5BFC"/>
    <w:rsid w:val="00AF0F3F"/>
    <w:rsid w:val="00B10CAE"/>
    <w:rsid w:val="00B226EA"/>
    <w:rsid w:val="00B538DA"/>
    <w:rsid w:val="00B55C06"/>
    <w:rsid w:val="00B7044D"/>
    <w:rsid w:val="00B933C3"/>
    <w:rsid w:val="00B95877"/>
    <w:rsid w:val="00BF37A8"/>
    <w:rsid w:val="00BF47DE"/>
    <w:rsid w:val="00C111CB"/>
    <w:rsid w:val="00C12535"/>
    <w:rsid w:val="00CB6A92"/>
    <w:rsid w:val="00CF08A5"/>
    <w:rsid w:val="00D50AB6"/>
    <w:rsid w:val="00DF07C6"/>
    <w:rsid w:val="00E00C6D"/>
    <w:rsid w:val="00E30F08"/>
    <w:rsid w:val="00E8544E"/>
    <w:rsid w:val="00E8691C"/>
    <w:rsid w:val="00EA58EC"/>
    <w:rsid w:val="00EB763C"/>
    <w:rsid w:val="00F41C11"/>
    <w:rsid w:val="00F54C6F"/>
    <w:rsid w:val="00F707C1"/>
    <w:rsid w:val="00F74991"/>
    <w:rsid w:val="00F8663E"/>
    <w:rsid w:val="00FB6BB0"/>
    <w:rsid w:val="00FC3465"/>
    <w:rsid w:val="00FE4AB0"/>
    <w:rsid w:val="00FF340A"/>
    <w:rsid w:val="00FF50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84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100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Lille · Chasse le fantôme · Französisch-Lernspiel</dc:title>
  <dc:creator>planet schule</dc:creator>
  <cp:lastModifiedBy>Martina Frietsch</cp:lastModifiedBy>
  <cp:revision>11</cp:revision>
  <cp:lastPrinted>2025-05-16T19:17:00Z</cp:lastPrinted>
  <dcterms:created xsi:type="dcterms:W3CDTF">2025-04-29T15:20:00Z</dcterms:created>
  <dcterms:modified xsi:type="dcterms:W3CDTF">2025-05-27T16:38:00Z</dcterms:modified>
</cp:coreProperties>
</file>