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540" w:rsidRDefault="001B7540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Kurzinformation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zu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La Rochelle</w:t>
      </w:r>
    </w:p>
    <w:p w:rsidR="00103CE0" w:rsidRDefault="00103CE0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819"/>
        <w:gridCol w:w="4927"/>
      </w:tblGrid>
      <w:tr w:rsidR="001B7540" w:rsidTr="001B7540">
        <w:tc>
          <w:tcPr>
            <w:tcW w:w="4819" w:type="dxa"/>
          </w:tcPr>
          <w:p w:rsidR="001B7540" w:rsidRDefault="001B7540" w:rsidP="001B7540">
            <w:pPr>
              <w:spacing w:before="0" w:after="0" w:line="276" w:lineRule="auto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3 emblematische Türme am Alten Hafen</w:t>
            </w:r>
          </w:p>
          <w:p w:rsidR="001B7540" w:rsidRDefault="001B7540" w:rsidP="001B7540">
            <w:pPr>
              <w:spacing w:before="0" w:after="0" w:line="276" w:lineRule="auto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Cafés am Kai für eine Pause, einen Drink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</w:t>
            </w:r>
          </w:p>
          <w:p w:rsidR="001B7540" w:rsidRPr="001B7540" w:rsidRDefault="001B7540" w:rsidP="001B7540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viele Geschäfte im Zentrum zum Bummeln</w:t>
            </w:r>
          </w:p>
          <w:p w:rsidR="001B7540" w:rsidRPr="001B7540" w:rsidRDefault="001B7540" w:rsidP="001B7540">
            <w:pPr>
              <w:pStyle w:val="Listenabsatz"/>
              <w:spacing w:before="0" w:after="0" w:line="276" w:lineRule="auto"/>
              <w:ind w:left="147" w:hanging="113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="009A28F9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I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n der Kathedrale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erf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a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hrt </w:t>
            </w:r>
            <w:r w:rsidR="009A28F9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ihr </w:t>
            </w:r>
            <w:r w:rsidR="00CD225F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mehr 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über die Geschichte der Stadt, Glasmalerei</w:t>
            </w:r>
            <w:r w:rsidR="009A28F9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.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</w:t>
            </w:r>
          </w:p>
          <w:p w:rsidR="001B7540" w:rsidRPr="001B7540" w:rsidRDefault="009A28F9" w:rsidP="001B7540">
            <w:pPr>
              <w:pStyle w:val="Listenabsatz"/>
              <w:spacing w:before="0" w:after="0" w:line="276" w:lineRule="auto"/>
              <w:ind w:left="147" w:hanging="113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J</w:t>
            </w:r>
            <w:r w:rsidR="001B7540"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eden Morgen findet ein Markt mit frischen Produkten in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der alten Markthalle</w:t>
            </w:r>
            <w:r w:rsidR="001B7540"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statt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.</w:t>
            </w:r>
          </w:p>
          <w:p w:rsidR="001B7540" w:rsidRPr="001B7540" w:rsidRDefault="001B7540" w:rsidP="001B7540">
            <w:pPr>
              <w:spacing w:before="0" w:after="0" w:line="276" w:lineRule="auto"/>
              <w:ind w:left="34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eine Bootstour zu den nahegelegenen Inseln</w:t>
            </w:r>
          </w:p>
        </w:tc>
        <w:tc>
          <w:tcPr>
            <w:tcW w:w="4927" w:type="dxa"/>
          </w:tcPr>
          <w:p w:rsidR="001B7540" w:rsidRPr="001B7540" w:rsidRDefault="001B7540" w:rsidP="001B7540">
            <w:pPr>
              <w:pStyle w:val="Listenabsatz"/>
              <w:spacing w:before="0" w:after="0" w:line="276" w:lineRule="auto"/>
              <w:ind w:left="176" w:hanging="142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="009A28F9">
              <w:rPr>
                <w:rFonts w:ascii="Arial" w:hAnsi="Arial" w:cs="Arial"/>
                <w:color w:val="003480"/>
                <w:sz w:val="20"/>
                <w:szCs w:val="20"/>
              </w:rPr>
              <w:t>I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m Aquarium kann man mehr als 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12.000 verschiedene Arten sehen</w:t>
            </w:r>
            <w:r w:rsidR="009A28F9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.</w:t>
            </w:r>
          </w:p>
          <w:p w:rsidR="001B7540" w:rsidRPr="001B7540" w:rsidRDefault="001B7540" w:rsidP="001B7540">
            <w:pPr>
              <w:pStyle w:val="Listenabsatz"/>
              <w:spacing w:before="0" w:after="0" w:line="276" w:lineRule="auto"/>
              <w:ind w:left="176" w:hanging="142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="009A28F9">
              <w:rPr>
                <w:rFonts w:ascii="Arial" w:hAnsi="Arial" w:cs="Arial"/>
                <w:color w:val="003480"/>
                <w:sz w:val="20"/>
                <w:szCs w:val="20"/>
              </w:rPr>
              <w:t>B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esichtige einen echten Bunker, der während des Zweiten Weltkriegs </w:t>
            </w:r>
            <w:r w:rsidR="00CD225F">
              <w:rPr>
                <w:rFonts w:ascii="Arial" w:hAnsi="Arial" w:cs="Arial"/>
                <w:color w:val="003480"/>
                <w:sz w:val="20"/>
                <w:szCs w:val="20"/>
              </w:rPr>
              <w:t>für die deutschen U-Boot-Kommandanten gebaut wurde</w:t>
            </w:r>
            <w:r w:rsidR="009A28F9">
              <w:rPr>
                <w:rFonts w:ascii="Arial" w:hAnsi="Arial" w:cs="Arial"/>
                <w:color w:val="003480"/>
                <w:sz w:val="20"/>
                <w:szCs w:val="20"/>
              </w:rPr>
              <w:t>.</w:t>
            </w:r>
          </w:p>
          <w:p w:rsidR="001B7540" w:rsidRPr="001B7540" w:rsidRDefault="001B7540" w:rsidP="001B7540">
            <w:pPr>
              <w:pStyle w:val="Listenabsatz"/>
              <w:spacing w:before="0" w:after="0" w:line="276" w:lineRule="auto"/>
              <w:ind w:left="176" w:hanging="142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3 Strände mit der Möglichkeit, dort einen 4-stündigen Segelkurs zu machen</w:t>
            </w:r>
          </w:p>
          <w:p w:rsidR="001B7540" w:rsidRPr="001B7540" w:rsidRDefault="001B7540" w:rsidP="0093407C">
            <w:pPr>
              <w:spacing w:before="0" w:after="0" w:line="276" w:lineRule="auto"/>
              <w:ind w:left="176" w:hanging="142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weiter</w:t>
            </w:r>
            <w:proofErr w:type="spellEnd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entfernt</w:t>
            </w:r>
            <w:proofErr w:type="spellEnd"/>
            <w:r w:rsidR="00CD225F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: Futuroscope, Puy d</w:t>
            </w:r>
            <w:r w:rsidR="0093407C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Dôme = 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tolle</w:t>
            </w:r>
            <w:proofErr w:type="spellEnd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Themenparks</w:t>
            </w:r>
            <w:proofErr w:type="spellEnd"/>
          </w:p>
        </w:tc>
      </w:tr>
    </w:tbl>
    <w:p w:rsidR="001B7540" w:rsidRDefault="001B7540" w:rsidP="001B7540">
      <w:pPr>
        <w:ind w:left="142"/>
        <w:rPr>
          <w:szCs w:val="20"/>
        </w:rPr>
      </w:pPr>
    </w:p>
    <w:p w:rsidR="001B7540" w:rsidRPr="00A36691" w:rsidRDefault="001B7540" w:rsidP="001B7540">
      <w:pPr>
        <w:spacing w:before="0" w:after="0"/>
        <w:ind w:left="142"/>
        <w:rPr>
          <w:rFonts w:ascii="Arial" w:hAnsi="Arial" w:cs="Arial"/>
          <w:b/>
          <w:sz w:val="20"/>
          <w:szCs w:val="20"/>
        </w:rPr>
      </w:pP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</w:rPr>
      </w:pPr>
      <w:r w:rsidRPr="00915D5C">
        <w:rPr>
          <w:rFonts w:ascii="Arial" w:hAnsi="Arial" w:cs="Arial"/>
          <w:i/>
          <w:color w:val="003480"/>
        </w:rPr>
        <w:t>Salut Michel / Michelle,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proofErr w:type="gramStart"/>
      <w:r w:rsidRPr="00915D5C">
        <w:rPr>
          <w:rFonts w:ascii="Arial" w:hAnsi="Arial" w:cs="Arial"/>
          <w:i/>
          <w:color w:val="003480"/>
          <w:lang w:val="fr-FR"/>
        </w:rPr>
        <w:t>je</w:t>
      </w:r>
      <w:proofErr w:type="gramEnd"/>
      <w:r w:rsidRPr="00915D5C">
        <w:rPr>
          <w:rFonts w:ascii="Arial" w:hAnsi="Arial" w:cs="Arial"/>
          <w:i/>
          <w:color w:val="003480"/>
          <w:lang w:val="fr-FR"/>
        </w:rPr>
        <w:t xml:space="preserve"> suis content(e) qu’on se revoie bientôt. 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>J’ai fait des recherch</w:t>
      </w:r>
      <w:r w:rsidRPr="001A5A54">
        <w:rPr>
          <w:rFonts w:ascii="Arial" w:hAnsi="Arial" w:cs="Arial"/>
          <w:i/>
          <w:color w:val="003480"/>
          <w:lang w:val="fr-FR"/>
        </w:rPr>
        <w:t>e</w:t>
      </w:r>
      <w:r w:rsidR="001A5A54" w:rsidRPr="001A5A54">
        <w:rPr>
          <w:rFonts w:ascii="Arial" w:hAnsi="Arial" w:cs="Arial"/>
          <w:i/>
          <w:color w:val="003480"/>
          <w:lang w:val="fr-FR"/>
        </w:rPr>
        <w:t>s</w:t>
      </w:r>
      <w:r w:rsidRPr="00915D5C">
        <w:rPr>
          <w:rFonts w:ascii="Arial" w:hAnsi="Arial" w:cs="Arial"/>
          <w:i/>
          <w:color w:val="003480"/>
          <w:lang w:val="fr-FR"/>
        </w:rPr>
        <w:t xml:space="preserve"> et je voudrais bien visit</w:t>
      </w:r>
      <w:r w:rsidR="001A5A54">
        <w:rPr>
          <w:rFonts w:ascii="Arial" w:hAnsi="Arial" w:cs="Arial"/>
          <w:i/>
          <w:color w:val="003480"/>
          <w:lang w:val="fr-FR"/>
        </w:rPr>
        <w:t>er</w:t>
      </w:r>
      <w:r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="00972CDB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proofErr w:type="gramStart"/>
      <w:r w:rsidR="00972CDB">
        <w:rPr>
          <w:rFonts w:ascii="Arial" w:hAnsi="Arial" w:cs="Arial"/>
          <w:i/>
          <w:color w:val="003480"/>
          <w:lang w:val="fr-FR"/>
        </w:rPr>
        <w:t>einen</w:t>
      </w:r>
      <w:proofErr w:type="spellEnd"/>
      <w:proofErr w:type="gramEnd"/>
      <w:r w:rsidR="00972CDB">
        <w:rPr>
          <w:rFonts w:ascii="Arial" w:hAnsi="Arial" w:cs="Arial"/>
          <w:i/>
          <w:color w:val="003480"/>
          <w:lang w:val="fr-FR"/>
        </w:rPr>
        <w:t xml:space="preserve"> der</w:t>
      </w:r>
      <w:r w:rsidRPr="00915D5C">
        <w:rPr>
          <w:rFonts w:ascii="Arial" w:hAnsi="Arial" w:cs="Arial"/>
          <w:i/>
          <w:color w:val="003480"/>
          <w:lang w:val="fr-FR"/>
        </w:rPr>
        <w:t xml:space="preserve">) trois tours dans le port. Il y a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viele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>) magasins dans la vieille ville, il paraît. On peut faire</w:t>
      </w:r>
      <w:r w:rsidRPr="00915D5C">
        <w:rPr>
          <w:rFonts w:ascii="Arial" w:hAnsi="Arial" w:cs="Arial"/>
          <w:color w:val="003480"/>
          <w:lang w:val="fr-FR"/>
        </w:rPr>
        <w:t xml:space="preserve">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 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wenig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) shopping, d’accord ? Et il y a aussi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cafés au port où on peut faire une pause.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La cathédrale a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vitraux que je voudrais voir et </w:t>
      </w:r>
      <w:r w:rsidR="009A28F9">
        <w:rPr>
          <w:rFonts w:ascii="Arial" w:hAnsi="Arial" w:cs="Arial"/>
          <w:i/>
          <w:color w:val="003480"/>
          <w:lang w:val="fr-FR"/>
        </w:rPr>
        <w:t xml:space="preserve">on y trouve aussi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informations sur l’histoire de la ville. Pour le dîner, on peut faire les courses au </w:t>
      </w:r>
      <w:r w:rsidR="009A28F9">
        <w:rPr>
          <w:rFonts w:ascii="Arial" w:hAnsi="Arial" w:cs="Arial"/>
          <w:i/>
          <w:color w:val="003480"/>
          <w:lang w:val="fr-FR"/>
        </w:rPr>
        <w:t>Vieux M</w:t>
      </w:r>
      <w:r w:rsidRPr="00915D5C">
        <w:rPr>
          <w:rFonts w:ascii="Arial" w:hAnsi="Arial" w:cs="Arial"/>
          <w:i/>
          <w:color w:val="003480"/>
          <w:lang w:val="fr-FR"/>
        </w:rPr>
        <w:t>arché</w:t>
      </w:r>
      <w:r w:rsidR="009A28F9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: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fromage,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pain frais,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légumes et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fruits pour une salade et le dessert : m</w:t>
      </w:r>
      <w:r w:rsidR="009A28F9">
        <w:rPr>
          <w:rFonts w:ascii="Arial" w:hAnsi="Arial" w:cs="Arial"/>
          <w:i/>
          <w:color w:val="003480"/>
          <w:lang w:val="fr-FR"/>
        </w:rPr>
        <w:t>i</w:t>
      </w:r>
      <w:r w:rsidRPr="00915D5C">
        <w:rPr>
          <w:rFonts w:ascii="Arial" w:hAnsi="Arial" w:cs="Arial"/>
          <w:i/>
          <w:color w:val="003480"/>
          <w:lang w:val="fr-FR"/>
        </w:rPr>
        <w:t xml:space="preserve">am ! 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Le lendemain, si tu es d’accord, je ferais bien un tour à bateau vers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="00972CDB"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 der) îles, s’il fait beau. Sinon, on peut aller à l’aquarium avec </w:t>
      </w:r>
      <w:r w:rsidR="00972CDB" w:rsidRPr="00972CDB">
        <w:rPr>
          <w:rFonts w:ascii="Arial" w:hAnsi="Arial" w:cs="Arial"/>
          <w:color w:val="003480"/>
          <w:lang w:val="fr-FR"/>
        </w:rPr>
        <w:t>………</w:t>
      </w:r>
      <w:r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milliers d’espèces maritimes. Le bunker ne m’intéresse pas à vrai dire. Par contre, rester un peu sur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Pr="00915D5C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proofErr w:type="gramStart"/>
      <w:r w:rsidR="00972CDB">
        <w:rPr>
          <w:rFonts w:ascii="Arial" w:hAnsi="Arial" w:cs="Arial"/>
          <w:i/>
          <w:color w:val="003480"/>
          <w:lang w:val="fr-FR"/>
        </w:rPr>
        <w:t>eine</w:t>
      </w:r>
      <w:r w:rsidR="009A28F9">
        <w:rPr>
          <w:rFonts w:ascii="Arial" w:hAnsi="Arial" w:cs="Arial"/>
          <w:i/>
          <w:color w:val="003480"/>
          <w:lang w:val="fr-FR"/>
        </w:rPr>
        <w:t>m</w:t>
      </w:r>
      <w:proofErr w:type="spellEnd"/>
      <w:proofErr w:type="gramEnd"/>
      <w:r w:rsidR="009A28F9">
        <w:rPr>
          <w:rFonts w:ascii="Arial" w:hAnsi="Arial" w:cs="Arial"/>
          <w:i/>
          <w:color w:val="003480"/>
          <w:lang w:val="fr-FR"/>
        </w:rPr>
        <w:t xml:space="preserve"> der</w:t>
      </w:r>
      <w:r w:rsidRPr="00915D5C">
        <w:rPr>
          <w:rFonts w:ascii="Arial" w:hAnsi="Arial" w:cs="Arial"/>
          <w:i/>
          <w:color w:val="003480"/>
          <w:lang w:val="fr-FR"/>
        </w:rPr>
        <w:t xml:space="preserve">) trois plages et même faire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="00972CDB">
        <w:rPr>
          <w:rFonts w:ascii="Arial" w:hAnsi="Arial" w:cs="Arial"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voile serait super.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Pour finir, j’ai adoré les images sur le Futuroscope. Je connais déjà </w:t>
      </w:r>
      <w:r w:rsidR="00972CDB" w:rsidRPr="00972CDB">
        <w:rPr>
          <w:rFonts w:ascii="Arial" w:hAnsi="Arial" w:cs="Arial"/>
          <w:color w:val="003480"/>
          <w:lang w:val="fr-FR"/>
        </w:rPr>
        <w:t>…………………………</w:t>
      </w:r>
      <w:r w:rsidR="00972CDB"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viele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>) parc d’attractions, mais celui-là a l’air génial ! On peut éventuellement faire une excursion. Tu vois, je suis très motivé(e) de connaître ta ville et je me réjouis d’avance.</w:t>
      </w:r>
    </w:p>
    <w:p w:rsidR="001B7540" w:rsidRPr="00915D5C" w:rsidRDefault="001B7540" w:rsidP="001B7540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>Bises</w:t>
      </w:r>
    </w:p>
    <w:p w:rsidR="001B7540" w:rsidRPr="001B7540" w:rsidRDefault="001B7540" w:rsidP="001B7540">
      <w:pPr>
        <w:spacing w:before="0" w:after="0" w:line="480" w:lineRule="auto"/>
        <w:ind w:left="142"/>
        <w:rPr>
          <w:rFonts w:ascii="Arial" w:hAnsi="Arial" w:cs="Arial"/>
          <w:szCs w:val="20"/>
        </w:rPr>
      </w:pPr>
      <w:r w:rsidRPr="00915D5C">
        <w:rPr>
          <w:rFonts w:ascii="Arial" w:hAnsi="Arial" w:cs="Arial"/>
          <w:i/>
          <w:color w:val="003480"/>
          <w:lang w:val="fr-FR"/>
        </w:rPr>
        <w:t>Martin(a)</w:t>
      </w:r>
    </w:p>
    <w:sectPr w:rsidR="001B7540" w:rsidRPr="001B754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89E" w:rsidRDefault="00C5289E" w:rsidP="003A7C35">
      <w:pPr>
        <w:spacing w:after="0"/>
      </w:pPr>
      <w:r>
        <w:separator/>
      </w:r>
    </w:p>
  </w:endnote>
  <w:endnote w:type="continuationSeparator" w:id="0">
    <w:p w:rsidR="00C5289E" w:rsidRDefault="00C5289E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415290</wp:posOffset>
          </wp:positionH>
          <wp:positionV relativeFrom="paragraph">
            <wp:posOffset>66040</wp:posOffset>
          </wp:positionV>
          <wp:extent cx="363220" cy="106045"/>
          <wp:effectExtent l="19050" t="0" r="0" b="0"/>
          <wp:wrapTight wrapText="bothSides">
            <wp:wrapPolygon edited="0">
              <wp:start x="-1133" y="0"/>
              <wp:lineTo x="-1133" y="19401"/>
              <wp:lineTo x="21524" y="19401"/>
              <wp:lineTo x="21524" y="0"/>
              <wp:lineTo x="-113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3220" cy="106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89E" w:rsidRDefault="00C5289E" w:rsidP="003A7C35">
      <w:pPr>
        <w:spacing w:after="0"/>
      </w:pPr>
      <w:r>
        <w:separator/>
      </w:r>
    </w:p>
  </w:footnote>
  <w:footnote w:type="continuationSeparator" w:id="0">
    <w:p w:rsidR="00C5289E" w:rsidRDefault="00C5289E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37243" w:rsidRPr="0093724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proofErr w:type="gramStart"/>
    <w:r w:rsidR="00200DF4">
      <w:rPr>
        <w:sz w:val="20"/>
        <w:szCs w:val="20"/>
      </w:rPr>
      <w:t>1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>:</w:t>
    </w:r>
    <w:proofErr w:type="gramEnd"/>
    <w:r w:rsidR="00685FD6" w:rsidRPr="00AA5797">
      <w:rPr>
        <w:color w:val="808080" w:themeColor="background1" w:themeShade="80"/>
        <w:sz w:val="20"/>
        <w:szCs w:val="20"/>
      </w:rPr>
      <w:t xml:space="preserve"> </w:t>
    </w:r>
    <w:r w:rsidR="001B7540">
      <w:rPr>
        <w:color w:val="808080" w:themeColor="background1" w:themeShade="80"/>
        <w:sz w:val="20"/>
        <w:szCs w:val="20"/>
      </w:rPr>
      <w:t>Kurzinformation zu La Rochelle</w:t>
    </w:r>
  </w:p>
  <w:p w:rsidR="00685FD6" w:rsidRPr="00000978" w:rsidRDefault="00937243" w:rsidP="00685FD6">
    <w:pPr>
      <w:pStyle w:val="KeinLeerraum"/>
      <w:ind w:left="142"/>
      <w:rPr>
        <w:color w:val="909191"/>
        <w:sz w:val="16"/>
        <w:szCs w:val="16"/>
      </w:rPr>
    </w:pPr>
    <w:r w:rsidRPr="0093724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La Rochelle</w:t>
    </w:r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1B7540" w:rsidRPr="00EA14C0" w:rsidRDefault="001B7540" w:rsidP="001B7540">
    <w:pPr>
      <w:pStyle w:val="ArialBeschreibunggrau"/>
      <w:spacing w:before="0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>
      <w:rPr>
        <w:szCs w:val="16"/>
      </w:rPr>
      <w:t>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710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87F1E"/>
    <w:rsid w:val="000A545B"/>
    <w:rsid w:val="000B48D9"/>
    <w:rsid w:val="000C5BEC"/>
    <w:rsid w:val="00103CE0"/>
    <w:rsid w:val="001164DB"/>
    <w:rsid w:val="00164083"/>
    <w:rsid w:val="001773CA"/>
    <w:rsid w:val="001A5A54"/>
    <w:rsid w:val="001B7540"/>
    <w:rsid w:val="001E01AE"/>
    <w:rsid w:val="00200DF4"/>
    <w:rsid w:val="00281DDB"/>
    <w:rsid w:val="002C6742"/>
    <w:rsid w:val="00325C2B"/>
    <w:rsid w:val="003322D1"/>
    <w:rsid w:val="00335E90"/>
    <w:rsid w:val="00366701"/>
    <w:rsid w:val="00377C67"/>
    <w:rsid w:val="00381F55"/>
    <w:rsid w:val="00396BFD"/>
    <w:rsid w:val="003A7C35"/>
    <w:rsid w:val="00417254"/>
    <w:rsid w:val="00427189"/>
    <w:rsid w:val="00462615"/>
    <w:rsid w:val="005147F9"/>
    <w:rsid w:val="0052199E"/>
    <w:rsid w:val="00560917"/>
    <w:rsid w:val="0060637E"/>
    <w:rsid w:val="00685FD6"/>
    <w:rsid w:val="006F1265"/>
    <w:rsid w:val="006F2769"/>
    <w:rsid w:val="00751706"/>
    <w:rsid w:val="007B436A"/>
    <w:rsid w:val="007C70C9"/>
    <w:rsid w:val="008348A7"/>
    <w:rsid w:val="00875B31"/>
    <w:rsid w:val="008B0864"/>
    <w:rsid w:val="008C00A4"/>
    <w:rsid w:val="008C5CBF"/>
    <w:rsid w:val="008E12D4"/>
    <w:rsid w:val="008F7BB3"/>
    <w:rsid w:val="0093407C"/>
    <w:rsid w:val="00937243"/>
    <w:rsid w:val="00972CDB"/>
    <w:rsid w:val="009A28F9"/>
    <w:rsid w:val="009C515B"/>
    <w:rsid w:val="009F7B8D"/>
    <w:rsid w:val="00A852CC"/>
    <w:rsid w:val="00A935ED"/>
    <w:rsid w:val="00AA5797"/>
    <w:rsid w:val="00AA60EB"/>
    <w:rsid w:val="00AD499B"/>
    <w:rsid w:val="00B10CAE"/>
    <w:rsid w:val="00B24F0B"/>
    <w:rsid w:val="00B538DA"/>
    <w:rsid w:val="00B7044D"/>
    <w:rsid w:val="00B933C3"/>
    <w:rsid w:val="00BF47DE"/>
    <w:rsid w:val="00C111CB"/>
    <w:rsid w:val="00C5289E"/>
    <w:rsid w:val="00C87049"/>
    <w:rsid w:val="00CB6A92"/>
    <w:rsid w:val="00CD225F"/>
    <w:rsid w:val="00CF08A5"/>
    <w:rsid w:val="00DF07C6"/>
    <w:rsid w:val="00E30F08"/>
    <w:rsid w:val="00E5734F"/>
    <w:rsid w:val="00E8691C"/>
    <w:rsid w:val="00F54C6F"/>
    <w:rsid w:val="00F707C1"/>
    <w:rsid w:val="00F74991"/>
    <w:rsid w:val="00F858CD"/>
    <w:rsid w:val="00F8663E"/>
    <w:rsid w:val="00FB6BB0"/>
    <w:rsid w:val="00FC3465"/>
    <w:rsid w:val="00FD4499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267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Rochelle · Chasse le fantôme · Französisch-Lernspiel</dc:title>
  <dc:creator>planet schule</dc:creator>
  <cp:lastModifiedBy>Martina Frietsch</cp:lastModifiedBy>
  <cp:revision>11</cp:revision>
  <cp:lastPrinted>2025-05-16T18:42:00Z</cp:lastPrinted>
  <dcterms:created xsi:type="dcterms:W3CDTF">2025-03-17T14:54:00Z</dcterms:created>
  <dcterms:modified xsi:type="dcterms:W3CDTF">2025-05-27T16:41:00Z</dcterms:modified>
</cp:coreProperties>
</file>