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850" w:rsidRDefault="00C10850" w:rsidP="00C10850">
      <w:pPr>
        <w:rPr>
          <w:rFonts w:asciiTheme="minorHAnsi" w:hAnsiTheme="minorHAnsi"/>
          <w:b/>
        </w:rPr>
      </w:pPr>
      <w:bookmarkStart w:id="0" w:name="_Hlk486263114"/>
      <w:bookmarkEnd w:id="0"/>
    </w:p>
    <w:p w:rsidR="00C10850" w:rsidRPr="00C10850" w:rsidRDefault="00C10850" w:rsidP="00C10850">
      <w:pPr>
        <w:rPr>
          <w:rFonts w:asciiTheme="minorHAnsi" w:hAnsiTheme="minorHAnsi"/>
        </w:rPr>
      </w:pPr>
      <w:r w:rsidRPr="00C10850">
        <w:rPr>
          <w:rFonts w:asciiTheme="minorHAnsi" w:hAnsiTheme="minorHAnsi"/>
          <w:b/>
        </w:rPr>
        <w:t xml:space="preserve">Arbeitsblatt 15: </w:t>
      </w:r>
      <w:proofErr w:type="spellStart"/>
      <w:r w:rsidRPr="00C10850">
        <w:rPr>
          <w:rFonts w:asciiTheme="minorHAnsi" w:hAnsiTheme="minorHAnsi"/>
          <w:b/>
        </w:rPr>
        <w:t>Storyboard</w:t>
      </w:r>
      <w:proofErr w:type="spellEnd"/>
      <w:r w:rsidRPr="00C10850">
        <w:rPr>
          <w:rFonts w:asciiTheme="minorHAnsi" w:hAnsiTheme="minorHAnsi"/>
          <w:b/>
        </w:rPr>
        <w:t xml:space="preserve">-Vorlage </w:t>
      </w:r>
      <w:r w:rsidRPr="00C10850">
        <w:rPr>
          <w:rFonts w:asciiTheme="minorHAnsi" w:hAnsiTheme="minorHAnsi"/>
        </w:rPr>
        <w:t>(in die grauen Felder könnt ihr Anmerkungen schreiben)</w:t>
      </w:r>
      <w:bookmarkStart w:id="1" w:name="_GoBack"/>
      <w:bookmarkEnd w:id="1"/>
    </w:p>
    <w:p w:rsidR="00C10850" w:rsidRDefault="00C10850" w:rsidP="00C10850">
      <w:r>
        <w:rPr>
          <w:noProof/>
        </w:rPr>
        <w:pict>
          <v:rect id="Rechteck 8" o:spid="_x0000_s1108" style="position:absolute;margin-left:-.45pt;margin-top:8.1pt;width:226.7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" fillcolor="white [3201]" strokecolor="black [3213]" strokeweight="1pt"/>
        </w:pict>
      </w:r>
      <w:r>
        <w:rPr>
          <w:noProof/>
        </w:rPr>
        <w:pict>
          <v:rect id="Rechteck 13" o:spid="_x0000_s1110" style="position:absolute;margin-left:502.8pt;margin-top:9.6pt;width:226.75pt;height:12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72 -127 -72 21473 21672 21473 21672 -127 -72 -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" fillcolor="white [3201]" strokecolor="black [3213]" strokeweight="1pt">
            <w10:wrap type="tight"/>
          </v:rect>
        </w:pict>
      </w:r>
      <w:r>
        <w:rPr>
          <w:noProof/>
        </w:rPr>
        <w:pict>
          <v:rect id="Rechteck 12" o:spid="_x0000_s1109" style="position:absolute;margin-left:250.8pt;margin-top:8.85pt;width:226.75pt;height:12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72 -127 -72 21473 21672 21473 21672 -127 -72 -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" fillcolor="white [3201]" strokecolor="black [3213]" strokeweight="1pt">
            <w10:wrap type="tight"/>
          </v:rect>
        </w:pict>
      </w:r>
    </w:p>
    <w:p w:rsidR="00C10850" w:rsidRPr="008D439B" w:rsidRDefault="00C10850" w:rsidP="00C10850"/>
    <w:p w:rsidR="00C10850" w:rsidRPr="008D439B" w:rsidRDefault="00C10850" w:rsidP="00C10850"/>
    <w:p w:rsidR="00C10850" w:rsidRPr="008D439B" w:rsidRDefault="00C10850" w:rsidP="00C10850"/>
    <w:p w:rsidR="00C10850" w:rsidRDefault="00C10850" w:rsidP="00C10850"/>
    <w:p w:rsidR="00C10850" w:rsidRPr="008D439B" w:rsidRDefault="00C10850" w:rsidP="00C10850">
      <w:pPr>
        <w:tabs>
          <w:tab w:val="left" w:pos="4860"/>
        </w:tabs>
      </w:pPr>
      <w:r>
        <w:pict>
          <v:rect id="Rechteck 20" o:spid="_x0000_s1117" style="position:absolute;margin-left:0;margin-top:226.35pt;width:228pt;height:4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" fillcolor="#f2f2f2 [3052]" stroked="f" strokeweight="1pt"/>
        </w:pict>
      </w:r>
      <w:r>
        <w:pict>
          <v:rect id="Rechteck 21" o:spid="_x0000_s1118" style="position:absolute;margin-left:251.5pt;margin-top:227.85pt;width:228pt;height: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" fillcolor="#f2f2f2 [3052]" stroked="f" strokeweight="1pt"/>
        </w:pict>
      </w:r>
      <w:r>
        <w:pict>
          <v:rect id="Rechteck 22" o:spid="_x0000_s1119" style="position:absolute;margin-left:505pt;margin-top:228.6pt;width:228pt;height:4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" fillcolor="#f2f2f2 [3052]" stroked="f" strokeweight="1pt"/>
        </w:pict>
      </w:r>
      <w:r>
        <w:rPr>
          <w:noProof/>
        </w:rPr>
        <w:pict>
          <v:rect id="Rechteck 19" o:spid="_x0000_s1116" style="position:absolute;margin-left:504.55pt;margin-top:32.9pt;width:228pt;height:4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" fillcolor="#f2f2f2 [3052]" stroked="f" strokeweight="1pt"/>
        </w:pict>
      </w:r>
      <w:r>
        <w:rPr>
          <w:noProof/>
        </w:rPr>
        <w:pict>
          <v:rect id="Rechteck 18" o:spid="_x0000_s1115" style="position:absolute;margin-left:251.05pt;margin-top:32.15pt;width:228pt;height:4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" fillcolor="#f2f2f2 [3052]" stroked="f" strokeweight="1pt"/>
        </w:pict>
      </w:r>
      <w:r>
        <w:rPr>
          <w:noProof/>
        </w:rPr>
        <w:pict>
          <v:rect id="Rechteck 17" o:spid="_x0000_s1114" style="position:absolute;margin-left:-.45pt;margin-top:30.65pt;width:228pt;height:4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" fillcolor="#f2f2f2 [3052]" stroked="f" strokeweight="1pt"/>
        </w:pict>
      </w:r>
      <w:r>
        <w:pict>
          <v:rect id="Rechteck 14" o:spid="_x0000_s1111" style="position:absolute;margin-left:-2.25pt;margin-top:87.05pt;width:226.75pt;height:1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" fillcolor="white [3201]" strokecolor="black [3213]" strokeweight="1pt">
            <w10:wrap anchorx="margin"/>
          </v:rect>
        </w:pict>
      </w:r>
      <w:r>
        <w:pict>
          <v:rect id="Rechteck 15" o:spid="_x0000_s1112" style="position:absolute;margin-left:252pt;margin-top:88.55pt;width:226.75pt;height:127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72 -127 -72 21473 21672 21473 21672 -127 -72 -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" fillcolor="white [3201]" strokecolor="black [3213]" strokeweight="1pt">
            <w10:wrap type="tight"/>
          </v:rect>
        </w:pict>
      </w:r>
      <w:r>
        <w:pict>
          <v:rect id="Rechteck 16" o:spid="_x0000_s1113" style="position:absolute;margin-left:505.5pt;margin-top:89.3pt;width:226.75pt;height:12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72 -127 -72 21473 21672 21473 21672 -127 -72 -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" fillcolor="white [3201]" strokecolor="black [3213]" strokeweight="1pt">
            <w10:wrap type="tight"/>
          </v:rect>
        </w:pict>
      </w:r>
      <w:r>
        <w:tab/>
      </w:r>
    </w:p>
    <w:p w:rsidR="008E088C" w:rsidRPr="00C10850" w:rsidRDefault="008E088C" w:rsidP="00C10850"/>
    <w:sectPr w:rsidR="008E088C" w:rsidRPr="00C10850" w:rsidSect="00C10850">
      <w:headerReference w:type="default" r:id="rId8"/>
      <w:footerReference w:type="default" r:id="rId9"/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BE4" w:rsidRDefault="00AA5BE4" w:rsidP="00263140">
      <w:r>
        <w:separator/>
      </w:r>
    </w:p>
  </w:endnote>
  <w:endnote w:type="continuationSeparator" w:id="0">
    <w:p w:rsidR="00AA5BE4" w:rsidRDefault="00AA5BE4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55CE41-DF25-4BF9-BF4C-D05727B8CF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6DCCBDA-18DD-441D-A152-B694A5509932}"/>
    <w:embedBold r:id="rId3" w:fontKey="{282B55D8-A39C-4224-818A-406B9411F3A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EBB9ECBF-0E18-4F59-80E4-560D4C354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86C43E-95A6-40F6-AE6E-691FE85DF1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E4" w:rsidRPr="0038126D" w:rsidRDefault="00AA5BE4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BE4" w:rsidRDefault="00AA5BE4" w:rsidP="00263140">
      <w:r>
        <w:separator/>
      </w:r>
    </w:p>
  </w:footnote>
  <w:footnote w:type="continuationSeparator" w:id="0">
    <w:p w:rsidR="00AA5BE4" w:rsidRDefault="00AA5BE4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E4" w:rsidRPr="0038126D" w:rsidRDefault="00B2301D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B2301D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AA5BE4" w:rsidRPr="0038126D">
      <w:rPr>
        <w:rFonts w:asciiTheme="minorHAnsi" w:hAnsiTheme="minorHAnsi"/>
        <w:b/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5BE4">
      <w:rPr>
        <w:rFonts w:asciiTheme="minorHAnsi" w:hAnsiTheme="minorHAnsi"/>
        <w:b/>
      </w:rPr>
      <w:t xml:space="preserve">Modul Szenische Auflösung – Arbeitsblatt </w:t>
    </w:r>
    <w:r w:rsidR="00C10850">
      <w:rPr>
        <w:rFonts w:asciiTheme="minorHAnsi" w:hAnsiTheme="minorHAnsi"/>
        <w:b/>
      </w:rPr>
      <w:t>15</w:t>
    </w:r>
    <w:r w:rsidR="00AA5BE4">
      <w:rPr>
        <w:rFonts w:asciiTheme="minorHAnsi" w:hAnsiTheme="minorHAnsi"/>
        <w:b/>
      </w:rPr>
      <w:tab/>
    </w:r>
    <w:r w:rsidR="00AA5BE4">
      <w:rPr>
        <w:rFonts w:asciiTheme="minorHAnsi" w:hAnsiTheme="minorHAnsi"/>
        <w:b/>
        <w:noProof/>
        <w:lang w:eastAsia="de-DE"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5BE4" w:rsidRPr="0038126D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AA5BE4" w:rsidRPr="000B1C66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AA5BE4" w:rsidRPr="0038126D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02748"/>
    <w:multiLevelType w:val="hybridMultilevel"/>
    <w:tmpl w:val="7B7E2B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86EA9"/>
    <w:multiLevelType w:val="hybridMultilevel"/>
    <w:tmpl w:val="57966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C196F"/>
    <w:multiLevelType w:val="hybridMultilevel"/>
    <w:tmpl w:val="C0AC41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FC730B"/>
    <w:multiLevelType w:val="hybridMultilevel"/>
    <w:tmpl w:val="222AF5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42F4C"/>
    <w:rsid w:val="00057DFE"/>
    <w:rsid w:val="000A00ED"/>
    <w:rsid w:val="000B1C66"/>
    <w:rsid w:val="000D3670"/>
    <w:rsid w:val="000D7308"/>
    <w:rsid w:val="000E5125"/>
    <w:rsid w:val="000F4635"/>
    <w:rsid w:val="000F55A6"/>
    <w:rsid w:val="00123A71"/>
    <w:rsid w:val="001B690E"/>
    <w:rsid w:val="001C0552"/>
    <w:rsid w:val="001D4930"/>
    <w:rsid w:val="001E711A"/>
    <w:rsid w:val="00263140"/>
    <w:rsid w:val="002841AF"/>
    <w:rsid w:val="002A66EB"/>
    <w:rsid w:val="003067FE"/>
    <w:rsid w:val="0031095D"/>
    <w:rsid w:val="003142A3"/>
    <w:rsid w:val="00335E6A"/>
    <w:rsid w:val="00341D2D"/>
    <w:rsid w:val="00375380"/>
    <w:rsid w:val="0038126D"/>
    <w:rsid w:val="00384789"/>
    <w:rsid w:val="003979D8"/>
    <w:rsid w:val="003A076E"/>
    <w:rsid w:val="003B58F6"/>
    <w:rsid w:val="003B7796"/>
    <w:rsid w:val="003E457A"/>
    <w:rsid w:val="00401AD6"/>
    <w:rsid w:val="0041687F"/>
    <w:rsid w:val="00424F70"/>
    <w:rsid w:val="00430F9D"/>
    <w:rsid w:val="00436E29"/>
    <w:rsid w:val="004B5623"/>
    <w:rsid w:val="004D1C66"/>
    <w:rsid w:val="004E0585"/>
    <w:rsid w:val="004E2EF5"/>
    <w:rsid w:val="005357E7"/>
    <w:rsid w:val="00543741"/>
    <w:rsid w:val="00547257"/>
    <w:rsid w:val="00551F70"/>
    <w:rsid w:val="005631E9"/>
    <w:rsid w:val="00563971"/>
    <w:rsid w:val="00592337"/>
    <w:rsid w:val="005940D8"/>
    <w:rsid w:val="0060714F"/>
    <w:rsid w:val="00612A13"/>
    <w:rsid w:val="00623C59"/>
    <w:rsid w:val="00630C9D"/>
    <w:rsid w:val="006832F7"/>
    <w:rsid w:val="006B0A1A"/>
    <w:rsid w:val="006B4884"/>
    <w:rsid w:val="006B6310"/>
    <w:rsid w:val="006C328A"/>
    <w:rsid w:val="006E0B3E"/>
    <w:rsid w:val="006E3029"/>
    <w:rsid w:val="006E6D08"/>
    <w:rsid w:val="006E71B7"/>
    <w:rsid w:val="00704F8E"/>
    <w:rsid w:val="00706784"/>
    <w:rsid w:val="00710ABA"/>
    <w:rsid w:val="00710F3C"/>
    <w:rsid w:val="0075616A"/>
    <w:rsid w:val="0079710B"/>
    <w:rsid w:val="007D2B2C"/>
    <w:rsid w:val="007F06B5"/>
    <w:rsid w:val="007F5807"/>
    <w:rsid w:val="008018DF"/>
    <w:rsid w:val="00810655"/>
    <w:rsid w:val="008D370F"/>
    <w:rsid w:val="008D489A"/>
    <w:rsid w:val="008E088C"/>
    <w:rsid w:val="009140C5"/>
    <w:rsid w:val="00973948"/>
    <w:rsid w:val="009A1521"/>
    <w:rsid w:val="009A464F"/>
    <w:rsid w:val="009A789B"/>
    <w:rsid w:val="009B736F"/>
    <w:rsid w:val="009D0387"/>
    <w:rsid w:val="009E4A6B"/>
    <w:rsid w:val="009F710B"/>
    <w:rsid w:val="00A03955"/>
    <w:rsid w:val="00A44108"/>
    <w:rsid w:val="00A62DC8"/>
    <w:rsid w:val="00A91C71"/>
    <w:rsid w:val="00AA05F8"/>
    <w:rsid w:val="00AA5BE4"/>
    <w:rsid w:val="00AB506B"/>
    <w:rsid w:val="00AB530A"/>
    <w:rsid w:val="00AE2A3F"/>
    <w:rsid w:val="00B13BE2"/>
    <w:rsid w:val="00B2301D"/>
    <w:rsid w:val="00B56E87"/>
    <w:rsid w:val="00B7554D"/>
    <w:rsid w:val="00BF2E90"/>
    <w:rsid w:val="00BF6418"/>
    <w:rsid w:val="00C10850"/>
    <w:rsid w:val="00C1110B"/>
    <w:rsid w:val="00C15078"/>
    <w:rsid w:val="00C4168F"/>
    <w:rsid w:val="00C5401E"/>
    <w:rsid w:val="00C6430B"/>
    <w:rsid w:val="00CA2E33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DF5B45"/>
    <w:rsid w:val="00E06926"/>
    <w:rsid w:val="00E23ED3"/>
    <w:rsid w:val="00E263E8"/>
    <w:rsid w:val="00E62E2A"/>
    <w:rsid w:val="00E741FA"/>
    <w:rsid w:val="00EB77B1"/>
    <w:rsid w:val="00EC648E"/>
    <w:rsid w:val="00EE155D"/>
    <w:rsid w:val="00F0275C"/>
    <w:rsid w:val="00F25B77"/>
    <w:rsid w:val="00F456C8"/>
    <w:rsid w:val="00F55422"/>
    <w:rsid w:val="00FA189E"/>
    <w:rsid w:val="00FA5C70"/>
    <w:rsid w:val="00FB5B8E"/>
    <w:rsid w:val="00FC6754"/>
    <w:rsid w:val="00FD6639"/>
    <w:rsid w:val="00FE0174"/>
    <w:rsid w:val="00FE58DA"/>
    <w:rsid w:val="00F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5C223-CCB9-4F9C-9F38-C2A50C47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1</Pages>
  <Words>11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3</cp:revision>
  <cp:lastPrinted>2017-07-28T10:41:00Z</cp:lastPrinted>
  <dcterms:created xsi:type="dcterms:W3CDTF">2017-07-28T10:42:00Z</dcterms:created>
  <dcterms:modified xsi:type="dcterms:W3CDTF">2017-07-28T10:43:00Z</dcterms:modified>
</cp:coreProperties>
</file>