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E36641" w14:textId="77777777" w:rsidR="00560917" w:rsidRDefault="00560917" w:rsidP="00560917">
      <w:pPr>
        <w:pStyle w:val="ArialTitelgrau"/>
        <w:ind w:firstLine="142"/>
        <w:rPr>
          <w:sz w:val="20"/>
          <w:szCs w:val="20"/>
        </w:rPr>
      </w:pPr>
    </w:p>
    <w:p w14:paraId="2AD68F20" w14:textId="77777777" w:rsidR="006029A6" w:rsidRDefault="006029A6" w:rsidP="00560917">
      <w:pPr>
        <w:pStyle w:val="ArialTitelgrau"/>
        <w:ind w:firstLine="142"/>
        <w:rPr>
          <w:sz w:val="20"/>
          <w:szCs w:val="20"/>
        </w:rPr>
      </w:pPr>
    </w:p>
    <w:p w14:paraId="043D8B5B" w14:textId="4E47A55C" w:rsidR="00B4772D" w:rsidRPr="00444608" w:rsidRDefault="00270C95" w:rsidP="00B4772D">
      <w:pPr>
        <w:pStyle w:val="Arialberschrift"/>
      </w:pPr>
      <w:r w:rsidRPr="00444608">
        <w:t xml:space="preserve">Filmskript: </w:t>
      </w:r>
      <w:r w:rsidR="00444608" w:rsidRPr="00444608">
        <w:t>Tiziana Bräuer: Luftfahrtingenieurin aus Deutschland</w:t>
      </w:r>
    </w:p>
    <w:p w14:paraId="4817D589" w14:textId="77777777" w:rsidR="00F64D46" w:rsidRPr="00444608" w:rsidRDefault="00F64D46" w:rsidP="00C70F71">
      <w:pPr>
        <w:pStyle w:val="ArialText"/>
      </w:pPr>
    </w:p>
    <w:p w14:paraId="61834171" w14:textId="77777777" w:rsidR="00444608" w:rsidRPr="00444608" w:rsidRDefault="00444608" w:rsidP="00444608">
      <w:pPr>
        <w:spacing w:line="276" w:lineRule="auto"/>
        <w:ind w:left="142"/>
        <w:rPr>
          <w:rFonts w:cs="Arial"/>
          <w:b/>
          <w:bCs/>
          <w:lang w:val="en-US"/>
        </w:rPr>
      </w:pPr>
      <w:r w:rsidRPr="00444608">
        <w:rPr>
          <w:rFonts w:cs="Arial"/>
          <w:b/>
          <w:bCs/>
          <w:lang w:val="en-US"/>
        </w:rPr>
        <w:t xml:space="preserve">Women of Science - Tiziana Bräuer, </w:t>
      </w:r>
      <w:proofErr w:type="spellStart"/>
      <w:r w:rsidRPr="00444608">
        <w:rPr>
          <w:rFonts w:cs="Arial"/>
          <w:b/>
          <w:bCs/>
          <w:lang w:val="en-US"/>
        </w:rPr>
        <w:t>Luftfahrtingenieurin</w:t>
      </w:r>
      <w:proofErr w:type="spellEnd"/>
    </w:p>
    <w:p w14:paraId="0372643F" w14:textId="292B4C7C" w:rsidR="00444608" w:rsidRPr="00444608" w:rsidRDefault="00444608" w:rsidP="00444608">
      <w:pPr>
        <w:spacing w:line="276" w:lineRule="auto"/>
        <w:ind w:left="142"/>
        <w:rPr>
          <w:rFonts w:cs="Arial"/>
        </w:rPr>
      </w:pPr>
      <w:r w:rsidRPr="00444608">
        <w:rPr>
          <w:rFonts w:cs="Arial"/>
        </w:rPr>
        <w:t>(Autorin: Pia Grzesiak, Redaktion: SWR - Planet Schule, Länge: 14’32“)</w:t>
      </w:r>
    </w:p>
    <w:p w14:paraId="7EEEC74B" w14:textId="7D220AA8" w:rsidR="00444608" w:rsidRPr="00444608" w:rsidRDefault="00444608" w:rsidP="00444608">
      <w:pPr>
        <w:spacing w:line="276" w:lineRule="auto"/>
        <w:ind w:left="142"/>
        <w:rPr>
          <w:rFonts w:cs="Arial"/>
        </w:rPr>
      </w:pPr>
      <w:r w:rsidRPr="00444608">
        <w:rPr>
          <w:rFonts w:cs="Arial"/>
        </w:rPr>
        <w:br/>
      </w:r>
      <w:r w:rsidRPr="00444608">
        <w:rPr>
          <w:rFonts w:cs="Arial"/>
          <w:b/>
          <w:bCs/>
        </w:rPr>
        <w:t>00:00 Anfang</w:t>
      </w:r>
      <w:r w:rsidRPr="00444608">
        <w:rPr>
          <w:rFonts w:cs="Arial"/>
          <w:b/>
          <w:bCs/>
        </w:rPr>
        <w:br/>
      </w:r>
    </w:p>
    <w:p w14:paraId="29607498" w14:textId="77777777" w:rsidR="00444608" w:rsidRPr="00444608" w:rsidRDefault="00444608" w:rsidP="00444608">
      <w:pPr>
        <w:spacing w:line="276" w:lineRule="auto"/>
        <w:ind w:left="142"/>
        <w:rPr>
          <w:rFonts w:cs="Arial"/>
          <w:b/>
          <w:bCs/>
        </w:rPr>
      </w:pPr>
      <w:r w:rsidRPr="00444608">
        <w:rPr>
          <w:rFonts w:cs="Arial"/>
          <w:b/>
          <w:bCs/>
        </w:rPr>
        <w:t>00:00</w:t>
      </w:r>
      <w:r w:rsidRPr="00444608">
        <w:rPr>
          <w:rFonts w:cs="Arial"/>
          <w:b/>
          <w:bCs/>
        </w:rPr>
        <w:tab/>
        <w:t>O-Ton</w:t>
      </w:r>
    </w:p>
    <w:p w14:paraId="641BD785" w14:textId="77777777" w:rsidR="00861EB4" w:rsidRDefault="00444608" w:rsidP="00861EB4">
      <w:pPr>
        <w:spacing w:line="276" w:lineRule="auto"/>
        <w:ind w:left="142"/>
        <w:rPr>
          <w:rFonts w:cs="Arial"/>
        </w:rPr>
      </w:pPr>
      <w:r w:rsidRPr="00444608">
        <w:rPr>
          <w:rFonts w:cs="Arial"/>
        </w:rPr>
        <w:t>Mein Name ist Tiziana Bräuer. Ich bin Luftfahrtingenieurin und was mich antreibt, ist die Vision vom klimafreundlichen Fliegen!</w:t>
      </w:r>
    </w:p>
    <w:p w14:paraId="672AC5B5" w14:textId="77777777" w:rsidR="00861EB4" w:rsidRDefault="00861EB4" w:rsidP="00861EB4">
      <w:pPr>
        <w:spacing w:line="276" w:lineRule="auto"/>
        <w:ind w:left="142"/>
        <w:rPr>
          <w:rFonts w:cs="Arial"/>
        </w:rPr>
      </w:pPr>
    </w:p>
    <w:p w14:paraId="5D008C0B" w14:textId="1B27F690" w:rsidR="00444608" w:rsidRPr="00444608" w:rsidRDefault="00444608" w:rsidP="00861EB4">
      <w:pPr>
        <w:spacing w:line="276" w:lineRule="auto"/>
        <w:ind w:left="142"/>
        <w:rPr>
          <w:rFonts w:cs="Arial"/>
          <w:b/>
          <w:bCs/>
          <w:lang w:val="en-US"/>
        </w:rPr>
      </w:pPr>
      <w:r w:rsidRPr="00444608">
        <w:rPr>
          <w:rFonts w:cs="Arial"/>
          <w:b/>
          <w:bCs/>
          <w:lang w:val="en-US"/>
        </w:rPr>
        <w:t xml:space="preserve">00:11 Titel: Women of Science: Tiziana Bräuer, </w:t>
      </w:r>
      <w:proofErr w:type="spellStart"/>
      <w:r w:rsidRPr="00444608">
        <w:rPr>
          <w:rFonts w:cs="Arial"/>
          <w:b/>
          <w:bCs/>
          <w:lang w:val="en-US"/>
        </w:rPr>
        <w:t>Luftfahrtingenieurin</w:t>
      </w:r>
      <w:proofErr w:type="spellEnd"/>
    </w:p>
    <w:p w14:paraId="79096905" w14:textId="77777777" w:rsidR="00444608" w:rsidRPr="00444608" w:rsidRDefault="00444608" w:rsidP="00444608">
      <w:pPr>
        <w:spacing w:line="276" w:lineRule="auto"/>
        <w:ind w:left="142" w:hanging="1416"/>
        <w:rPr>
          <w:rFonts w:cs="Arial"/>
          <w:b/>
          <w:bCs/>
          <w:lang w:val="en-US"/>
        </w:rPr>
      </w:pPr>
    </w:p>
    <w:p w14:paraId="4603BF00" w14:textId="77777777" w:rsidR="00861EB4" w:rsidRDefault="00444608" w:rsidP="00861EB4">
      <w:pPr>
        <w:spacing w:line="276" w:lineRule="auto"/>
        <w:ind w:left="142"/>
        <w:rPr>
          <w:rFonts w:cs="Arial"/>
          <w:b/>
          <w:bCs/>
        </w:rPr>
      </w:pPr>
      <w:r w:rsidRPr="00444608">
        <w:rPr>
          <w:rFonts w:cs="Arial"/>
          <w:b/>
          <w:bCs/>
        </w:rPr>
        <w:t>00:19 O-Ton</w:t>
      </w:r>
    </w:p>
    <w:p w14:paraId="4A0D72CE" w14:textId="77990FE5" w:rsidR="00444608" w:rsidRPr="00444608" w:rsidRDefault="00444608" w:rsidP="00861EB4">
      <w:pPr>
        <w:spacing w:line="276" w:lineRule="auto"/>
        <w:ind w:left="142"/>
        <w:rPr>
          <w:rFonts w:cs="Arial"/>
          <w:strike/>
          <w:color w:val="000000" w:themeColor="text1"/>
          <w:shd w:val="clear" w:color="auto" w:fill="FFFFFF"/>
        </w:rPr>
      </w:pPr>
      <w:r w:rsidRPr="00444608">
        <w:rPr>
          <w:rFonts w:cs="Arial"/>
          <w:color w:val="000000" w:themeColor="text1"/>
          <w:shd w:val="clear" w:color="auto" w:fill="FFFFFF"/>
        </w:rPr>
        <w:t xml:space="preserve">Als ich jünger war, habe ich mich eigentlich noch nicht so für Technik interessiert. </w:t>
      </w:r>
    </w:p>
    <w:p w14:paraId="00FA1A4A" w14:textId="77777777" w:rsidR="00444608" w:rsidRPr="00444608" w:rsidRDefault="00444608" w:rsidP="00444608">
      <w:pPr>
        <w:spacing w:line="276" w:lineRule="auto"/>
        <w:ind w:left="142"/>
        <w:rPr>
          <w:rFonts w:cs="Arial"/>
          <w:color w:val="000000"/>
          <w:shd w:val="clear" w:color="auto" w:fill="FFFFFF"/>
        </w:rPr>
      </w:pPr>
      <w:r w:rsidRPr="00444608">
        <w:rPr>
          <w:rFonts w:cs="Arial"/>
          <w:color w:val="000000"/>
          <w:shd w:val="clear" w:color="auto" w:fill="FFFFFF"/>
        </w:rPr>
        <w:t>Das kam erst irgendwann in der Oberstufe.</w:t>
      </w:r>
    </w:p>
    <w:p w14:paraId="15CF2702" w14:textId="77777777" w:rsidR="00444608" w:rsidRPr="00444608" w:rsidRDefault="00444608" w:rsidP="00444608">
      <w:pPr>
        <w:spacing w:line="276" w:lineRule="auto"/>
        <w:ind w:left="142"/>
        <w:rPr>
          <w:rFonts w:cs="Arial"/>
          <w:b/>
          <w:bCs/>
        </w:rPr>
      </w:pPr>
      <w:r w:rsidRPr="00444608">
        <w:rPr>
          <w:rFonts w:cs="Arial"/>
          <w:b/>
          <w:bCs/>
        </w:rPr>
        <w:br/>
        <w:t>00:27 O-Ton</w:t>
      </w:r>
    </w:p>
    <w:p w14:paraId="47182BF4" w14:textId="77777777" w:rsidR="00444608" w:rsidRPr="00444608" w:rsidRDefault="00444608" w:rsidP="00444608">
      <w:pPr>
        <w:spacing w:line="276" w:lineRule="auto"/>
        <w:ind w:left="142"/>
        <w:rPr>
          <w:rFonts w:cs="Arial"/>
          <w:color w:val="000000"/>
          <w:shd w:val="clear" w:color="auto" w:fill="FFFFFF"/>
        </w:rPr>
      </w:pPr>
      <w:r w:rsidRPr="00444608">
        <w:rPr>
          <w:rFonts w:cs="Arial"/>
          <w:color w:val="000000"/>
          <w:shd w:val="clear" w:color="auto" w:fill="FFFFFF"/>
        </w:rPr>
        <w:t xml:space="preserve">Ich war auf einem Mädchengymnasium. Und genau, dass ich auf einem Mädchengymnasium war, hat es mir überhaupt ermöglicht, mich für diesen Beruf zu entscheiden oder für dieses Studium. Da bin ich wirklich überzeugt, weil dadurch, dass ich keine Konkurrenz hatte, von männlichen Schülern, habe ich mir gar keine Gedanken darüber gemacht, ob das für mich wirklich das richtige Fach ist, ob ich das kann. </w:t>
      </w:r>
      <w:r w:rsidRPr="00444608">
        <w:rPr>
          <w:rFonts w:cs="Arial"/>
        </w:rPr>
        <w:t>Ich dachte einfach Ja, natürlich, ich bin einer der Besten in der Klasse, in Physik und Mathe. Und das ist auf jeden Fall das Richtige für mich</w:t>
      </w:r>
      <w:r w:rsidRPr="00444608">
        <w:rPr>
          <w:rFonts w:cs="Arial"/>
          <w:color w:val="000000"/>
          <w:shd w:val="clear" w:color="auto" w:fill="FFFFFF"/>
        </w:rPr>
        <w:t xml:space="preserve">. </w:t>
      </w:r>
    </w:p>
    <w:p w14:paraId="055B05C6" w14:textId="77777777" w:rsidR="00444608" w:rsidRPr="00444608" w:rsidRDefault="00444608" w:rsidP="00444608">
      <w:pPr>
        <w:spacing w:line="276" w:lineRule="auto"/>
        <w:ind w:left="142"/>
        <w:rPr>
          <w:rFonts w:cs="Arial"/>
          <w:color w:val="000000"/>
        </w:rPr>
      </w:pPr>
      <w:r w:rsidRPr="00444608">
        <w:rPr>
          <w:rFonts w:cs="Arial"/>
          <w:b/>
          <w:bCs/>
        </w:rPr>
        <w:br/>
        <w:t>01:06 O-Ton</w:t>
      </w:r>
      <w:r w:rsidRPr="00444608">
        <w:rPr>
          <w:rFonts w:cs="Arial"/>
          <w:color w:val="000000"/>
        </w:rPr>
        <w:t xml:space="preserve"> </w:t>
      </w:r>
      <w:r w:rsidRPr="00444608">
        <w:rPr>
          <w:rFonts w:cs="Arial"/>
          <w:color w:val="000000"/>
        </w:rPr>
        <w:br/>
        <w:t xml:space="preserve">Das hat sich für mich einfach am spannendsten angehört, Luft- und Raumfahrttechnik. </w:t>
      </w:r>
    </w:p>
    <w:p w14:paraId="0FF93BB9" w14:textId="77777777" w:rsidR="00444608" w:rsidRPr="00444608" w:rsidRDefault="00444608" w:rsidP="00444608">
      <w:pPr>
        <w:spacing w:line="276" w:lineRule="auto"/>
        <w:ind w:left="142"/>
        <w:rPr>
          <w:rFonts w:cs="Arial"/>
          <w:color w:val="666666"/>
        </w:rPr>
      </w:pPr>
      <w:r w:rsidRPr="00444608">
        <w:rPr>
          <w:rFonts w:cs="Arial"/>
          <w:color w:val="000000"/>
        </w:rPr>
        <w:t>Dann habe ich mich relativ, ich muss schon sagen, eigentlich relativ aus dem Bauch heraus oder relativ spontan dafür entschieden.</w:t>
      </w:r>
      <w:r w:rsidRPr="00444608">
        <w:rPr>
          <w:rFonts w:cs="Arial"/>
          <w:color w:val="000000"/>
        </w:rPr>
        <w:br/>
      </w:r>
    </w:p>
    <w:p w14:paraId="6774E3EC" w14:textId="77777777" w:rsidR="00444608" w:rsidRPr="00444608" w:rsidRDefault="00444608" w:rsidP="00444608">
      <w:pPr>
        <w:spacing w:line="276" w:lineRule="auto"/>
        <w:ind w:left="142"/>
        <w:rPr>
          <w:rFonts w:cs="Arial"/>
        </w:rPr>
      </w:pPr>
      <w:r w:rsidRPr="00444608">
        <w:rPr>
          <w:rFonts w:cs="Arial"/>
          <w:b/>
          <w:bCs/>
        </w:rPr>
        <w:t>01:19 O-Ton</w:t>
      </w:r>
      <w:r w:rsidRPr="00444608">
        <w:rPr>
          <w:rFonts w:cs="Arial"/>
          <w:color w:val="000000"/>
        </w:rPr>
        <w:t xml:space="preserve"> </w:t>
      </w:r>
      <w:r w:rsidRPr="00444608">
        <w:rPr>
          <w:rFonts w:cs="Arial"/>
          <w:color w:val="000000"/>
        </w:rPr>
        <w:br/>
      </w:r>
      <w:r w:rsidRPr="00444608">
        <w:rPr>
          <w:rFonts w:cs="Arial"/>
        </w:rPr>
        <w:t>Also zum D</w:t>
      </w:r>
      <w:r w:rsidRPr="00444608">
        <w:rPr>
          <w:rFonts w:cs="Arial"/>
          <w:color w:val="000000"/>
        </w:rPr>
        <w:t xml:space="preserve">eutschen Zentrum für Luft und Raumfahrt hat mich meine Promotionsstelle gebracht. </w:t>
      </w:r>
    </w:p>
    <w:p w14:paraId="0A58CC06" w14:textId="77777777" w:rsidR="00444608" w:rsidRPr="00444608" w:rsidRDefault="00444608" w:rsidP="00444608">
      <w:pPr>
        <w:spacing w:line="276" w:lineRule="auto"/>
        <w:ind w:left="142"/>
        <w:rPr>
          <w:rFonts w:cs="Arial"/>
        </w:rPr>
      </w:pPr>
      <w:r w:rsidRPr="00444608">
        <w:rPr>
          <w:rFonts w:cs="Arial"/>
          <w:b/>
          <w:bCs/>
        </w:rPr>
        <w:br/>
        <w:t>01:27 O-Ton</w:t>
      </w:r>
      <w:r w:rsidRPr="00444608">
        <w:rPr>
          <w:rFonts w:cs="Arial"/>
          <w:color w:val="000000"/>
        </w:rPr>
        <w:t xml:space="preserve"> </w:t>
      </w:r>
      <w:r w:rsidRPr="00444608">
        <w:rPr>
          <w:rFonts w:cs="Arial"/>
          <w:color w:val="000000"/>
        </w:rPr>
        <w:br/>
        <w:t>Meine Kollegen und ich beschäftigen uns hier am Institut in Oberpfaffenhofen mit Luftverkehrsemissionen. An unserem Institut erforschen wir auch die Wirkung von Kondensstreifen. Wie tragen Kondensstreifen zur Erwärmung der Atmosphäre bei?</w:t>
      </w:r>
    </w:p>
    <w:p w14:paraId="0B97BC41" w14:textId="77777777" w:rsidR="00444608" w:rsidRPr="00444608" w:rsidRDefault="00444608" w:rsidP="00444608">
      <w:pPr>
        <w:spacing w:line="276" w:lineRule="auto"/>
        <w:ind w:left="142"/>
        <w:rPr>
          <w:rFonts w:cs="Arial"/>
          <w:color w:val="000000"/>
          <w:shd w:val="clear" w:color="auto" w:fill="FFFFFF"/>
        </w:rPr>
      </w:pPr>
      <w:r w:rsidRPr="00444608">
        <w:rPr>
          <w:rFonts w:cs="Arial"/>
          <w:b/>
          <w:bCs/>
        </w:rPr>
        <w:br/>
        <w:t>01:54 O-Ton</w:t>
      </w:r>
      <w:r w:rsidRPr="00444608">
        <w:rPr>
          <w:rFonts w:cs="Arial"/>
          <w:color w:val="000000"/>
        </w:rPr>
        <w:t xml:space="preserve"> </w:t>
      </w:r>
      <w:r w:rsidRPr="00444608">
        <w:rPr>
          <w:rFonts w:cs="Arial"/>
          <w:color w:val="000000"/>
        </w:rPr>
        <w:br/>
      </w:r>
      <w:r w:rsidRPr="00444608">
        <w:rPr>
          <w:rFonts w:cs="Arial"/>
          <w:color w:val="000000"/>
          <w:shd w:val="clear" w:color="auto" w:fill="FFFFFF"/>
        </w:rPr>
        <w:t>Kondensstreifen sind menschengemachte Wolken, die aus Eiskristallen bestehen. Die Eiskristalle nehmen die Wärmestrahlung von der Erdoberfläche auf und geben sie dann wieder zurück Richtung Erdoberfläche und dadurch kommt es zu einer Erwärmung der Atmosphäre.</w:t>
      </w:r>
    </w:p>
    <w:p w14:paraId="571DB452" w14:textId="77777777" w:rsidR="00444608" w:rsidRPr="00444608" w:rsidRDefault="00444608" w:rsidP="00444608">
      <w:pPr>
        <w:spacing w:line="276" w:lineRule="auto"/>
        <w:ind w:left="142"/>
        <w:rPr>
          <w:rFonts w:cs="Arial"/>
          <w:color w:val="000000"/>
        </w:rPr>
      </w:pPr>
      <w:r w:rsidRPr="00444608">
        <w:rPr>
          <w:rFonts w:cs="Arial"/>
          <w:b/>
          <w:bCs/>
        </w:rPr>
        <w:lastRenderedPageBreak/>
        <w:br/>
        <w:t>02:12 O-Ton</w:t>
      </w:r>
      <w:r w:rsidRPr="00444608">
        <w:rPr>
          <w:rFonts w:cs="Arial"/>
          <w:color w:val="000000"/>
        </w:rPr>
        <w:t xml:space="preserve"> </w:t>
      </w:r>
      <w:r w:rsidRPr="00444608">
        <w:rPr>
          <w:rFonts w:cs="Arial"/>
          <w:color w:val="000000"/>
        </w:rPr>
        <w:br/>
        <w:t>Die Kondensstreifen, das haben wir jetzt vor kurzem herausgefunden, haben noch einen viel höheren Einfluss auf die Atmosphäre als die CO</w:t>
      </w:r>
      <w:r w:rsidRPr="00444608">
        <w:rPr>
          <w:rFonts w:cs="Arial"/>
          <w:color w:val="000000"/>
          <w:vertAlign w:val="subscript"/>
        </w:rPr>
        <w:t>2</w:t>
      </w:r>
      <w:r w:rsidRPr="00444608">
        <w:rPr>
          <w:rFonts w:cs="Arial"/>
          <w:color w:val="000000"/>
        </w:rPr>
        <w:t>-Emissionen. Wir wissen nicht genau, wie viel höher, aber wahrscheinlich ist das Kondensstreifen zu über 50 Prozent zu der gesamten Klimawirkung des Luftverkehrs beitragen. Und CO</w:t>
      </w:r>
      <w:r w:rsidRPr="00444608">
        <w:rPr>
          <w:rFonts w:cs="Arial"/>
          <w:color w:val="000000"/>
          <w:vertAlign w:val="subscript"/>
        </w:rPr>
        <w:t>2</w:t>
      </w:r>
      <w:r w:rsidRPr="00444608">
        <w:rPr>
          <w:rFonts w:cs="Arial"/>
          <w:color w:val="000000"/>
        </w:rPr>
        <w:t xml:space="preserve"> vielleicht zu 1/3.</w:t>
      </w:r>
    </w:p>
    <w:p w14:paraId="299B9C29" w14:textId="77777777" w:rsidR="00444608" w:rsidRPr="00444608" w:rsidRDefault="00444608" w:rsidP="00444608">
      <w:pPr>
        <w:spacing w:line="276" w:lineRule="auto"/>
        <w:ind w:left="142"/>
        <w:rPr>
          <w:rFonts w:cs="Arial"/>
        </w:rPr>
      </w:pPr>
      <w:r w:rsidRPr="00444608">
        <w:rPr>
          <w:rFonts w:cs="Arial"/>
          <w:b/>
          <w:bCs/>
        </w:rPr>
        <w:br/>
        <w:t>02:38 O-Ton</w:t>
      </w:r>
      <w:r w:rsidRPr="00444608">
        <w:rPr>
          <w:rFonts w:cs="Arial"/>
          <w:color w:val="000000"/>
        </w:rPr>
        <w:t xml:space="preserve"> </w:t>
      </w:r>
      <w:r w:rsidRPr="00444608">
        <w:rPr>
          <w:rFonts w:cs="Arial"/>
          <w:color w:val="000000"/>
        </w:rPr>
        <w:br/>
      </w:r>
      <w:r w:rsidRPr="00444608">
        <w:rPr>
          <w:rFonts w:cs="Arial"/>
          <w:color w:val="000000"/>
          <w:shd w:val="clear" w:color="auto" w:fill="FFFFFF"/>
        </w:rPr>
        <w:t xml:space="preserve">Während meiner Promotion habe ich dann praktisch auch die Kehrseite des Fliegens kennengelernt. Ich schwärme aber trotzdem noch fürs Fliegen. Für mich ist immer noch die Faszination zum Fliegen da. Aber ich möchte einfach auch, wenn ich fliege, dass ich ein gutes Gewissen dabeihaben kann. </w:t>
      </w:r>
    </w:p>
    <w:p w14:paraId="51C299B9" w14:textId="77777777" w:rsidR="00444608" w:rsidRPr="00444608" w:rsidRDefault="00444608" w:rsidP="00444608">
      <w:pPr>
        <w:spacing w:line="276" w:lineRule="auto"/>
        <w:ind w:left="142"/>
        <w:rPr>
          <w:rFonts w:cs="Arial"/>
          <w:strike/>
          <w:color w:val="000000"/>
          <w:shd w:val="clear" w:color="auto" w:fill="FFFFFF"/>
        </w:rPr>
      </w:pPr>
      <w:r w:rsidRPr="00444608">
        <w:rPr>
          <w:rFonts w:cs="Arial"/>
          <w:b/>
          <w:bCs/>
        </w:rPr>
        <w:br/>
        <w:t>02:57 O-Ton</w:t>
      </w:r>
      <w:r w:rsidRPr="00444608">
        <w:rPr>
          <w:rFonts w:cs="Arial"/>
          <w:color w:val="000000"/>
        </w:rPr>
        <w:t xml:space="preserve"> </w:t>
      </w:r>
      <w:r w:rsidRPr="00444608">
        <w:rPr>
          <w:rFonts w:cs="Arial"/>
          <w:color w:val="000000"/>
        </w:rPr>
        <w:br/>
      </w:r>
      <w:r w:rsidRPr="00444608">
        <w:rPr>
          <w:rFonts w:cs="Arial"/>
          <w:color w:val="000000"/>
          <w:shd w:val="clear" w:color="auto" w:fill="FFFFFF"/>
        </w:rPr>
        <w:t>Am Institut für Physik der Atmosphäre ist der Frauenanteil sehr hoch, Ich schätze ungefähr 50 Prozent, das hat mich auf jeden Fall auch dazu gebracht, mich dort zu bewerben.</w:t>
      </w:r>
    </w:p>
    <w:p w14:paraId="058D814E" w14:textId="7B227281" w:rsidR="00444608" w:rsidRDefault="00444608" w:rsidP="00444608">
      <w:pPr>
        <w:spacing w:line="276" w:lineRule="auto"/>
        <w:ind w:left="142"/>
        <w:rPr>
          <w:rFonts w:cs="Arial"/>
          <w:strike/>
          <w:color w:val="000000"/>
          <w:shd w:val="clear" w:color="auto" w:fill="FFFFFF"/>
        </w:rPr>
      </w:pPr>
      <w:r w:rsidRPr="00444608">
        <w:rPr>
          <w:rFonts w:cs="Arial"/>
          <w:color w:val="000000"/>
          <w:shd w:val="clear" w:color="auto" w:fill="FFFFFF"/>
        </w:rPr>
        <w:t>Und für mich war auch wichtig, dass ich dort eine Chefin habe. Und ich habe schon gemerkt dort beim Bewerbungsgespräch, wie schön dort die Arbeitsatmosphäre ist.</w:t>
      </w:r>
      <w:r w:rsidRPr="00444608">
        <w:rPr>
          <w:rFonts w:cs="Arial"/>
          <w:strike/>
          <w:color w:val="000000"/>
          <w:shd w:val="clear" w:color="auto" w:fill="FFFFFF"/>
        </w:rPr>
        <w:t xml:space="preserve"> </w:t>
      </w:r>
    </w:p>
    <w:p w14:paraId="6BC46AF4" w14:textId="77777777" w:rsidR="00444608" w:rsidRPr="00444608" w:rsidRDefault="00444608" w:rsidP="00444608">
      <w:pPr>
        <w:spacing w:line="276" w:lineRule="auto"/>
        <w:ind w:left="142"/>
        <w:rPr>
          <w:rFonts w:cs="Arial"/>
          <w:b/>
          <w:bCs/>
        </w:rPr>
      </w:pPr>
    </w:p>
    <w:p w14:paraId="20A6533F" w14:textId="77777777" w:rsidR="00444608" w:rsidRPr="00444608" w:rsidRDefault="00444608" w:rsidP="00444608">
      <w:pPr>
        <w:spacing w:line="276" w:lineRule="auto"/>
        <w:ind w:left="142"/>
        <w:rPr>
          <w:rFonts w:cs="Arial"/>
          <w:i/>
          <w:color w:val="000000"/>
          <w:shd w:val="clear" w:color="auto" w:fill="FFFFFF"/>
        </w:rPr>
      </w:pPr>
      <w:r w:rsidRPr="00444608">
        <w:rPr>
          <w:rFonts w:cs="Arial"/>
          <w:b/>
          <w:bCs/>
        </w:rPr>
        <w:t xml:space="preserve">03:22 </w:t>
      </w:r>
      <w:proofErr w:type="spellStart"/>
      <w:r w:rsidRPr="00444608">
        <w:rPr>
          <w:rFonts w:cs="Arial"/>
          <w:b/>
          <w:bCs/>
        </w:rPr>
        <w:t>Atmo</w:t>
      </w:r>
      <w:proofErr w:type="spellEnd"/>
      <w:r w:rsidRPr="00444608">
        <w:rPr>
          <w:rFonts w:cs="Arial"/>
          <w:color w:val="000000"/>
        </w:rPr>
        <w:t xml:space="preserve"> </w:t>
      </w:r>
      <w:r w:rsidRPr="00444608">
        <w:rPr>
          <w:rFonts w:cs="Arial"/>
          <w:color w:val="000000"/>
        </w:rPr>
        <w:br/>
      </w:r>
      <w:r w:rsidRPr="00444608">
        <w:rPr>
          <w:rFonts w:cs="Arial"/>
          <w:i/>
          <w:color w:val="000000"/>
          <w:shd w:val="clear" w:color="auto" w:fill="FFFFFF"/>
        </w:rPr>
        <w:t>Tiziana: Und haben wir noch eine Ersatzflasche? Vielleicht sollten wir noch schnell eine bestellen!</w:t>
      </w:r>
    </w:p>
    <w:p w14:paraId="27D45D6C" w14:textId="77777777" w:rsidR="00444608" w:rsidRPr="00444608" w:rsidRDefault="00444608" w:rsidP="00444608">
      <w:pPr>
        <w:spacing w:line="276" w:lineRule="auto"/>
        <w:ind w:left="142"/>
        <w:rPr>
          <w:rFonts w:cs="Arial"/>
          <w:i/>
          <w:color w:val="000000"/>
          <w:shd w:val="clear" w:color="auto" w:fill="FFFFFF"/>
        </w:rPr>
      </w:pPr>
      <w:r w:rsidRPr="00444608">
        <w:rPr>
          <w:rFonts w:cs="Arial"/>
          <w:i/>
          <w:color w:val="000000"/>
          <w:shd w:val="clear" w:color="auto" w:fill="FFFFFF"/>
        </w:rPr>
        <w:t>Kollegin: Ne, haben wir noch</w:t>
      </w:r>
    </w:p>
    <w:p w14:paraId="1910C14B" w14:textId="77777777" w:rsidR="00444608" w:rsidRPr="00444608" w:rsidRDefault="00444608" w:rsidP="00444608">
      <w:pPr>
        <w:spacing w:line="276" w:lineRule="auto"/>
        <w:ind w:left="142"/>
        <w:rPr>
          <w:rFonts w:cs="Arial"/>
          <w:color w:val="000000"/>
          <w:shd w:val="clear" w:color="auto" w:fill="FFFFFF"/>
        </w:rPr>
      </w:pPr>
      <w:r w:rsidRPr="00444608">
        <w:rPr>
          <w:rFonts w:cs="Arial"/>
          <w:i/>
          <w:color w:val="000000"/>
          <w:shd w:val="clear" w:color="auto" w:fill="FFFFFF"/>
        </w:rPr>
        <w:t>Tiziana: Wir haben noch eine, ok</w:t>
      </w:r>
    </w:p>
    <w:p w14:paraId="32D4118B" w14:textId="77777777" w:rsidR="00444608" w:rsidRPr="00444608" w:rsidRDefault="00444608" w:rsidP="00444608">
      <w:pPr>
        <w:spacing w:line="276" w:lineRule="auto"/>
        <w:ind w:left="142"/>
        <w:rPr>
          <w:rFonts w:cs="Arial"/>
          <w:color w:val="000000"/>
          <w:shd w:val="clear" w:color="auto" w:fill="FFFFFF"/>
        </w:rPr>
      </w:pPr>
      <w:r w:rsidRPr="00444608">
        <w:rPr>
          <w:rFonts w:cs="Arial"/>
        </w:rPr>
        <w:br/>
      </w:r>
      <w:r w:rsidRPr="00444608">
        <w:rPr>
          <w:rFonts w:cs="Arial"/>
          <w:b/>
          <w:bCs/>
        </w:rPr>
        <w:t>03:31 O-Ton</w:t>
      </w:r>
      <w:r w:rsidRPr="00444608">
        <w:rPr>
          <w:rFonts w:cs="Arial"/>
          <w:color w:val="000000"/>
        </w:rPr>
        <w:t xml:space="preserve"> </w:t>
      </w:r>
      <w:r w:rsidRPr="00444608">
        <w:rPr>
          <w:rFonts w:cs="Arial"/>
          <w:color w:val="000000"/>
        </w:rPr>
        <w:br/>
      </w:r>
      <w:r w:rsidRPr="00444608">
        <w:rPr>
          <w:rFonts w:cs="Arial"/>
        </w:rPr>
        <w:t>Am besten funktioniert ein Team, wenn es möglichst divers ist. Dann werden am besten Ideen und neue Impulse gegeben, die das Team einfach voranbringen.</w:t>
      </w:r>
      <w:r w:rsidRPr="00444608">
        <w:rPr>
          <w:rFonts w:cs="Arial"/>
        </w:rPr>
        <w:br/>
      </w:r>
      <w:r w:rsidRPr="00444608">
        <w:rPr>
          <w:rFonts w:cs="Arial"/>
        </w:rPr>
        <w:br/>
      </w:r>
      <w:r w:rsidRPr="00444608">
        <w:rPr>
          <w:rFonts w:cs="Arial"/>
          <w:b/>
          <w:bCs/>
        </w:rPr>
        <w:t>03:57 O-Ton</w:t>
      </w:r>
      <w:r w:rsidRPr="00444608">
        <w:rPr>
          <w:rFonts w:cs="Arial"/>
          <w:color w:val="000000"/>
        </w:rPr>
        <w:t xml:space="preserve"> </w:t>
      </w:r>
      <w:r w:rsidRPr="00444608">
        <w:rPr>
          <w:rFonts w:cs="Arial"/>
          <w:color w:val="000000"/>
        </w:rPr>
        <w:br/>
      </w:r>
      <w:r w:rsidRPr="00444608">
        <w:rPr>
          <w:rFonts w:cs="Arial"/>
          <w:color w:val="000000"/>
          <w:shd w:val="clear" w:color="auto" w:fill="FFFFFF"/>
        </w:rPr>
        <w:t>Ich bin in Blaubeuren geboren und in der Nähe von Ulm aufgewachsen, in Blaustein, in einem kleinen Örtchen bei Ulm.</w:t>
      </w:r>
    </w:p>
    <w:p w14:paraId="0CB1DD49" w14:textId="77777777" w:rsidR="00444608" w:rsidRPr="00444608" w:rsidRDefault="00444608" w:rsidP="00444608">
      <w:pPr>
        <w:spacing w:line="276" w:lineRule="auto"/>
        <w:ind w:left="142"/>
        <w:rPr>
          <w:rFonts w:cs="Arial"/>
          <w:strike/>
          <w:color w:val="000000"/>
          <w:shd w:val="clear" w:color="auto" w:fill="FFFFFF"/>
        </w:rPr>
      </w:pPr>
      <w:r w:rsidRPr="00444608">
        <w:rPr>
          <w:rFonts w:cs="Arial"/>
          <w:b/>
          <w:bCs/>
        </w:rPr>
        <w:br/>
        <w:t>04:06 O-Ton</w:t>
      </w:r>
      <w:r w:rsidRPr="00444608">
        <w:rPr>
          <w:rFonts w:cs="Arial"/>
          <w:color w:val="000000"/>
        </w:rPr>
        <w:t xml:space="preserve"> </w:t>
      </w:r>
      <w:r w:rsidRPr="00444608">
        <w:rPr>
          <w:rFonts w:cs="Arial"/>
          <w:color w:val="000000"/>
        </w:rPr>
        <w:br/>
      </w:r>
      <w:r w:rsidRPr="00444608">
        <w:rPr>
          <w:rFonts w:cs="Arial"/>
          <w:color w:val="000000"/>
          <w:shd w:val="clear" w:color="auto" w:fill="FFFFFF"/>
        </w:rPr>
        <w:t xml:space="preserve">Ich hatte nur mit Mädchen zu tun in meinem Schulalltag. Dann bin ich ins Studium gegangen und ich hatte plötzlich fast nur Männer um mich rum. Und auch in meinen Praktika während meinen Abschlussarbeiten habe ich dann viel als einzige Frau in einem männlichen Team gearbeitet. </w:t>
      </w:r>
    </w:p>
    <w:p w14:paraId="1E83008E" w14:textId="77777777" w:rsidR="00444608" w:rsidRPr="00444608" w:rsidRDefault="00444608" w:rsidP="00444608">
      <w:pPr>
        <w:spacing w:line="276" w:lineRule="auto"/>
        <w:ind w:left="142"/>
        <w:rPr>
          <w:rFonts w:cs="Arial"/>
          <w:b/>
          <w:bCs/>
        </w:rPr>
      </w:pPr>
      <w:r w:rsidRPr="00444608">
        <w:rPr>
          <w:rFonts w:cs="Arial"/>
          <w:b/>
          <w:bCs/>
        </w:rPr>
        <w:br/>
        <w:t>04:22 O-Ton</w:t>
      </w:r>
      <w:r w:rsidRPr="00444608">
        <w:rPr>
          <w:rFonts w:cs="Arial"/>
          <w:color w:val="000000"/>
        </w:rPr>
        <w:t xml:space="preserve"> </w:t>
      </w:r>
      <w:r w:rsidRPr="00444608">
        <w:rPr>
          <w:rFonts w:cs="Arial"/>
          <w:color w:val="000000"/>
        </w:rPr>
        <w:br/>
        <w:t>Oftmals ist es so, dass, wenn man als Ingenieurin neu reinkommt in ein männliches Team, dass dann da oft Verhaltensmuster vorhanden sind, die gar nicht irgendwie negativ gemeint sind, aber dann doch die Frau in eine bestimmte Schublade, sag ich mal, stecken.</w:t>
      </w:r>
    </w:p>
    <w:p w14:paraId="22B9028E" w14:textId="77777777" w:rsidR="00444608" w:rsidRPr="00444608" w:rsidRDefault="00444608" w:rsidP="00444608">
      <w:pPr>
        <w:spacing w:line="276" w:lineRule="auto"/>
        <w:ind w:left="142"/>
        <w:rPr>
          <w:rFonts w:cs="Arial"/>
          <w:color w:val="000000" w:themeColor="text1"/>
          <w:shd w:val="clear" w:color="auto" w:fill="FFFFFF"/>
        </w:rPr>
      </w:pPr>
      <w:r w:rsidRPr="00444608">
        <w:rPr>
          <w:rFonts w:cs="Arial"/>
          <w:color w:val="000000" w:themeColor="text1"/>
          <w:shd w:val="clear" w:color="auto" w:fill="FFFFFF"/>
        </w:rPr>
        <w:t xml:space="preserve">Das heißt, egal, ob du was besonders gut machst oder besonders schlecht, dein Geschlecht spielt hier immer auch in der Bewertung der anderen von außen mit rein. Und so sollte es natürlich nicht sein. </w:t>
      </w:r>
    </w:p>
    <w:p w14:paraId="2EA3D98E" w14:textId="77777777" w:rsidR="00444608" w:rsidRDefault="00444608" w:rsidP="00444608">
      <w:pPr>
        <w:spacing w:line="276" w:lineRule="auto"/>
        <w:ind w:left="142"/>
        <w:rPr>
          <w:rFonts w:cs="Arial"/>
          <w:color w:val="000000"/>
          <w:shd w:val="clear" w:color="auto" w:fill="FFFFFF"/>
        </w:rPr>
      </w:pPr>
      <w:r w:rsidRPr="00444608">
        <w:rPr>
          <w:rFonts w:cs="Arial"/>
          <w:b/>
          <w:bCs/>
        </w:rPr>
        <w:br/>
        <w:t>04:50 O-Ton</w:t>
      </w:r>
      <w:r w:rsidRPr="00444608">
        <w:rPr>
          <w:rFonts w:cs="Arial"/>
          <w:color w:val="000000"/>
        </w:rPr>
        <w:t xml:space="preserve"> </w:t>
      </w:r>
      <w:r w:rsidRPr="00444608">
        <w:rPr>
          <w:rFonts w:cs="Arial"/>
          <w:color w:val="000000"/>
        </w:rPr>
        <w:br/>
      </w:r>
      <w:r w:rsidRPr="00444608">
        <w:rPr>
          <w:rFonts w:cs="Arial"/>
          <w:color w:val="000000" w:themeColor="text1"/>
          <w:shd w:val="clear" w:color="auto" w:fill="FFFFFF"/>
        </w:rPr>
        <w:lastRenderedPageBreak/>
        <w:t xml:space="preserve">Ich wusste natürlich, dass es viele Männer in diesem Studium gibt und dass ich eine der wenigen Frauen sein werde, aber ich habe das gar nicht so als schlimm empfunden. </w:t>
      </w:r>
      <w:r w:rsidRPr="00444608">
        <w:rPr>
          <w:rFonts w:cs="Arial"/>
          <w:color w:val="000000"/>
          <w:shd w:val="clear" w:color="auto" w:fill="FFFFFF"/>
        </w:rPr>
        <w:t xml:space="preserve">Ich habe sofort zwei gute Freundinnen gefunden. Ich bin auch eine Frau, die Freundinnen braucht. Für mich war das schon auch wichtig, dass wir drei uns da so gefunden </w:t>
      </w:r>
      <w:proofErr w:type="gramStart"/>
      <w:r w:rsidRPr="00444608">
        <w:rPr>
          <w:rFonts w:cs="Arial"/>
          <w:color w:val="000000"/>
          <w:shd w:val="clear" w:color="auto" w:fill="FFFFFF"/>
        </w:rPr>
        <w:t>haben</w:t>
      </w:r>
      <w:proofErr w:type="gramEnd"/>
      <w:r w:rsidRPr="00444608">
        <w:rPr>
          <w:rFonts w:cs="Arial"/>
          <w:color w:val="000000"/>
          <w:shd w:val="clear" w:color="auto" w:fill="FFFFFF"/>
        </w:rPr>
        <w:t xml:space="preserve"> und ich habe mich da einfach irgendwie sehr wohlgefühlt, das muss ich wirklich sagen.</w:t>
      </w:r>
    </w:p>
    <w:p w14:paraId="0ADFD30D" w14:textId="77777777" w:rsidR="00444608" w:rsidRDefault="00444608" w:rsidP="00444608">
      <w:pPr>
        <w:spacing w:line="276" w:lineRule="auto"/>
        <w:ind w:left="142"/>
        <w:rPr>
          <w:rFonts w:cs="Arial"/>
          <w:color w:val="000000"/>
          <w:shd w:val="clear" w:color="auto" w:fill="FFFFFF"/>
        </w:rPr>
      </w:pPr>
    </w:p>
    <w:p w14:paraId="5EDDD980" w14:textId="256B6266" w:rsidR="00444608" w:rsidRPr="00444608" w:rsidRDefault="00444608" w:rsidP="00444608">
      <w:pPr>
        <w:spacing w:line="276" w:lineRule="auto"/>
        <w:ind w:left="142"/>
        <w:rPr>
          <w:rFonts w:cs="Arial"/>
          <w:color w:val="000000"/>
        </w:rPr>
      </w:pPr>
      <w:r w:rsidRPr="00444608">
        <w:rPr>
          <w:rFonts w:cs="Arial"/>
          <w:b/>
          <w:bCs/>
        </w:rPr>
        <w:t>05:22 O-Ton</w:t>
      </w:r>
      <w:r w:rsidRPr="00444608">
        <w:rPr>
          <w:rFonts w:cs="Arial"/>
          <w:color w:val="000000"/>
        </w:rPr>
        <w:t xml:space="preserve"> </w:t>
      </w:r>
      <w:r w:rsidRPr="00444608">
        <w:rPr>
          <w:rFonts w:cs="Arial"/>
          <w:color w:val="000000"/>
        </w:rPr>
        <w:br/>
        <w:t xml:space="preserve">Also das praktische Arbeiten, das ist mir besonders wichtig in meinem Beruf. Natürlich habe ich Zeit, die ich im Büro verbringe, wo ich dann programmiere und die Daten auswerte. Aber auch die Zeit im Labor ist </w:t>
      </w:r>
      <w:proofErr w:type="gramStart"/>
      <w:r w:rsidRPr="00444608">
        <w:rPr>
          <w:rFonts w:cs="Arial"/>
          <w:color w:val="000000"/>
        </w:rPr>
        <w:t>wirklich schön</w:t>
      </w:r>
      <w:proofErr w:type="gramEnd"/>
      <w:r w:rsidRPr="00444608">
        <w:rPr>
          <w:rFonts w:cs="Arial"/>
          <w:color w:val="000000"/>
        </w:rPr>
        <w:t>. Und der dritte Ausgleich ist dann einfach die Arbeit während der Messkampagne am Flieger und im Flieger.</w:t>
      </w:r>
    </w:p>
    <w:p w14:paraId="7FEDF730" w14:textId="77777777" w:rsidR="00444608" w:rsidRPr="00444608" w:rsidRDefault="00444608" w:rsidP="00444608">
      <w:pPr>
        <w:spacing w:line="276" w:lineRule="auto"/>
        <w:ind w:left="142"/>
        <w:rPr>
          <w:rFonts w:cs="Arial"/>
          <w:b/>
          <w:bCs/>
        </w:rPr>
      </w:pPr>
    </w:p>
    <w:p w14:paraId="6730D7A8" w14:textId="77777777" w:rsidR="00444608" w:rsidRPr="00444608" w:rsidRDefault="00444608" w:rsidP="00444608">
      <w:pPr>
        <w:spacing w:line="276" w:lineRule="auto"/>
        <w:ind w:left="142"/>
        <w:rPr>
          <w:rFonts w:cs="Arial"/>
        </w:rPr>
      </w:pPr>
      <w:r w:rsidRPr="00444608">
        <w:rPr>
          <w:rFonts w:cs="Arial"/>
          <w:b/>
          <w:bCs/>
        </w:rPr>
        <w:t>05:43 O-Ton</w:t>
      </w:r>
      <w:r w:rsidRPr="00444608">
        <w:rPr>
          <w:rFonts w:cs="Arial"/>
          <w:color w:val="000000"/>
        </w:rPr>
        <w:t xml:space="preserve"> </w:t>
      </w:r>
      <w:r w:rsidRPr="00444608">
        <w:rPr>
          <w:rFonts w:cs="Arial"/>
          <w:color w:val="000000"/>
        </w:rPr>
        <w:br/>
        <w:t>Während der Kampagne werden Verfolgungsflüge hinter typischen Mittelstreckenflugzeugen durchgeführt, um Kondensstreifen und andere Emissionen hinter den Flugzeugen zu vermessen. Und wir tauchen immer wieder in den Kondensstreifen hinter dem vorausfliegenden Flugzeug ein.</w:t>
      </w:r>
    </w:p>
    <w:p w14:paraId="57CE4589" w14:textId="77777777" w:rsidR="00444608" w:rsidRPr="00444608" w:rsidRDefault="00444608" w:rsidP="00444608">
      <w:pPr>
        <w:spacing w:line="276" w:lineRule="auto"/>
        <w:ind w:left="142"/>
        <w:rPr>
          <w:rFonts w:cs="Arial"/>
        </w:rPr>
      </w:pPr>
      <w:r w:rsidRPr="00444608">
        <w:rPr>
          <w:rFonts w:cs="Arial"/>
          <w:color w:val="000000"/>
        </w:rPr>
        <w:t xml:space="preserve">Das Flugzeug rüttelt dann und es wird immer wieder rausgedrückt aus dieser Wirbelschleppe. Also es ist </w:t>
      </w:r>
      <w:proofErr w:type="gramStart"/>
      <w:r w:rsidRPr="00444608">
        <w:rPr>
          <w:rFonts w:cs="Arial"/>
          <w:color w:val="000000"/>
        </w:rPr>
        <w:t>wirklich sehr</w:t>
      </w:r>
      <w:proofErr w:type="gramEnd"/>
      <w:r w:rsidRPr="00444608">
        <w:rPr>
          <w:rFonts w:cs="Arial"/>
          <w:color w:val="000000"/>
        </w:rPr>
        <w:t xml:space="preserve"> unangenehm, da in dem Flugzeug zu sitzen. </w:t>
      </w:r>
    </w:p>
    <w:p w14:paraId="1F4E7C20" w14:textId="77777777" w:rsidR="00444608" w:rsidRPr="00444608" w:rsidRDefault="00444608" w:rsidP="00444608">
      <w:pPr>
        <w:spacing w:line="276" w:lineRule="auto"/>
        <w:ind w:left="142"/>
        <w:rPr>
          <w:rFonts w:cs="Arial"/>
          <w:strike/>
          <w:color w:val="000000"/>
        </w:rPr>
      </w:pPr>
      <w:r w:rsidRPr="00444608">
        <w:rPr>
          <w:rFonts w:cs="Arial"/>
          <w:color w:val="000000"/>
        </w:rPr>
        <w:br/>
      </w:r>
      <w:r w:rsidRPr="00444608">
        <w:rPr>
          <w:rFonts w:cs="Arial"/>
          <w:b/>
          <w:bCs/>
        </w:rPr>
        <w:t>06:20 O-Ton</w:t>
      </w:r>
      <w:r w:rsidRPr="00444608">
        <w:rPr>
          <w:rFonts w:cs="Arial"/>
          <w:color w:val="000000"/>
        </w:rPr>
        <w:t xml:space="preserve"> </w:t>
      </w:r>
      <w:r w:rsidRPr="00444608">
        <w:rPr>
          <w:rFonts w:cs="Arial"/>
          <w:color w:val="000000"/>
        </w:rPr>
        <w:br/>
        <w:t xml:space="preserve">Kondensstreifen entstehen in Flughöhen oberhalb von acht Kilometern. Aus dem Triebwerk werden Rußpartikel ausgestoßen und an diesen Rußpartikeln kondensiert der Wasserdampf und formt kleine </w:t>
      </w:r>
      <w:proofErr w:type="spellStart"/>
      <w:r w:rsidRPr="00444608">
        <w:rPr>
          <w:rFonts w:cs="Arial"/>
          <w:color w:val="000000"/>
        </w:rPr>
        <w:t>Wassertröpfchen</w:t>
      </w:r>
      <w:proofErr w:type="spellEnd"/>
      <w:r w:rsidRPr="00444608">
        <w:rPr>
          <w:rFonts w:cs="Arial"/>
          <w:color w:val="000000"/>
        </w:rPr>
        <w:t xml:space="preserve">. Und weil es in den großen Höhen so kalt ist, gefrieren diese </w:t>
      </w:r>
      <w:proofErr w:type="spellStart"/>
      <w:r w:rsidRPr="00444608">
        <w:rPr>
          <w:rFonts w:cs="Arial"/>
          <w:color w:val="000000"/>
        </w:rPr>
        <w:t>Wassertröpfchen</w:t>
      </w:r>
      <w:proofErr w:type="spellEnd"/>
      <w:r w:rsidRPr="00444608">
        <w:rPr>
          <w:rFonts w:cs="Arial"/>
          <w:color w:val="000000"/>
        </w:rPr>
        <w:t xml:space="preserve"> sofort zu Eiskristallen. </w:t>
      </w:r>
    </w:p>
    <w:p w14:paraId="20FCABEC" w14:textId="77777777" w:rsidR="00444608" w:rsidRPr="00444608" w:rsidRDefault="00444608" w:rsidP="00444608">
      <w:pPr>
        <w:spacing w:line="276" w:lineRule="auto"/>
        <w:ind w:left="142"/>
        <w:rPr>
          <w:rFonts w:cs="Arial"/>
          <w:i/>
          <w:color w:val="000000"/>
        </w:rPr>
      </w:pPr>
    </w:p>
    <w:p w14:paraId="185C3D7A" w14:textId="77777777" w:rsidR="00444608" w:rsidRPr="00444608" w:rsidRDefault="00444608" w:rsidP="00444608">
      <w:pPr>
        <w:spacing w:line="276" w:lineRule="auto"/>
        <w:ind w:left="142"/>
        <w:rPr>
          <w:rFonts w:cs="Arial"/>
          <w:i/>
          <w:color w:val="000000"/>
        </w:rPr>
      </w:pPr>
      <w:r w:rsidRPr="00444608">
        <w:rPr>
          <w:rFonts w:cs="Arial"/>
          <w:b/>
          <w:bCs/>
        </w:rPr>
        <w:t xml:space="preserve">06:40 </w:t>
      </w:r>
      <w:proofErr w:type="spellStart"/>
      <w:r w:rsidRPr="00444608">
        <w:rPr>
          <w:rFonts w:cs="Arial"/>
          <w:b/>
          <w:bCs/>
        </w:rPr>
        <w:t>Atmo</w:t>
      </w:r>
      <w:proofErr w:type="spellEnd"/>
      <w:r w:rsidRPr="00444608">
        <w:rPr>
          <w:rFonts w:cs="Arial"/>
          <w:color w:val="000000"/>
        </w:rPr>
        <w:t xml:space="preserve"> </w:t>
      </w:r>
      <w:r w:rsidRPr="00444608">
        <w:rPr>
          <w:rFonts w:cs="Arial"/>
          <w:color w:val="000000"/>
        </w:rPr>
        <w:br/>
      </w:r>
      <w:r w:rsidRPr="00444608">
        <w:rPr>
          <w:rFonts w:cs="Arial"/>
          <w:i/>
          <w:color w:val="000000"/>
        </w:rPr>
        <w:t xml:space="preserve">Kollege: Also einmal bitte langsam durch den </w:t>
      </w:r>
      <w:proofErr w:type="spellStart"/>
      <w:r w:rsidRPr="00444608">
        <w:rPr>
          <w:rFonts w:cs="Arial"/>
          <w:i/>
          <w:color w:val="000000"/>
        </w:rPr>
        <w:t>Ziptime</w:t>
      </w:r>
      <w:proofErr w:type="spellEnd"/>
    </w:p>
    <w:p w14:paraId="25AF2266" w14:textId="77777777" w:rsidR="00444608" w:rsidRPr="00444608" w:rsidRDefault="00444608" w:rsidP="00444608">
      <w:pPr>
        <w:spacing w:line="276" w:lineRule="auto"/>
        <w:ind w:left="142"/>
        <w:rPr>
          <w:rFonts w:cs="Arial"/>
          <w:color w:val="000000"/>
        </w:rPr>
      </w:pPr>
      <w:r w:rsidRPr="00444608">
        <w:rPr>
          <w:rFonts w:cs="Arial"/>
          <w:i/>
          <w:color w:val="000000"/>
        </w:rPr>
        <w:t>Tiziana: Ja!</w:t>
      </w:r>
    </w:p>
    <w:p w14:paraId="4AC77BEB" w14:textId="77777777" w:rsidR="00444608" w:rsidRPr="00444608" w:rsidRDefault="00444608" w:rsidP="00444608">
      <w:pPr>
        <w:spacing w:line="276" w:lineRule="auto"/>
        <w:ind w:left="142"/>
        <w:rPr>
          <w:rFonts w:cs="Arial"/>
          <w:i/>
          <w:color w:val="000000"/>
        </w:rPr>
      </w:pPr>
      <w:r w:rsidRPr="00444608">
        <w:rPr>
          <w:rFonts w:cs="Arial"/>
          <w:color w:val="000000"/>
        </w:rPr>
        <w:br/>
      </w:r>
      <w:r w:rsidRPr="00444608">
        <w:rPr>
          <w:rFonts w:cs="Arial"/>
          <w:b/>
          <w:bCs/>
        </w:rPr>
        <w:t>06:45 O-Ton</w:t>
      </w:r>
      <w:r w:rsidRPr="00444608">
        <w:rPr>
          <w:rFonts w:cs="Arial"/>
          <w:color w:val="000000"/>
        </w:rPr>
        <w:t xml:space="preserve"> </w:t>
      </w:r>
      <w:r w:rsidRPr="00444608">
        <w:rPr>
          <w:rFonts w:cs="Arial"/>
          <w:color w:val="000000"/>
        </w:rPr>
        <w:br/>
        <w:t>Diese Sonde misst die Eiskristalle im Kondensstreifen und die Anzahl und Größe der Eiskristalle variiert eben, je nachdem, welche Treibstoffe wir benutzen.</w:t>
      </w:r>
    </w:p>
    <w:p w14:paraId="61E9D08B" w14:textId="77777777" w:rsidR="00444608" w:rsidRPr="00444608" w:rsidRDefault="00444608" w:rsidP="00444608">
      <w:pPr>
        <w:spacing w:line="276" w:lineRule="auto"/>
        <w:ind w:left="142"/>
        <w:rPr>
          <w:rFonts w:cs="Arial"/>
          <w:color w:val="000000"/>
          <w:shd w:val="clear" w:color="auto" w:fill="FFFFFF"/>
        </w:rPr>
      </w:pPr>
    </w:p>
    <w:p w14:paraId="61F24D18" w14:textId="77777777" w:rsidR="00444608" w:rsidRPr="00444608" w:rsidRDefault="00444608" w:rsidP="00444608">
      <w:pPr>
        <w:spacing w:line="276" w:lineRule="auto"/>
        <w:ind w:left="142"/>
        <w:rPr>
          <w:rFonts w:cs="Arial"/>
          <w:i/>
          <w:color w:val="000000"/>
        </w:rPr>
      </w:pPr>
      <w:r w:rsidRPr="00444608">
        <w:rPr>
          <w:rFonts w:cs="Arial"/>
          <w:b/>
          <w:bCs/>
        </w:rPr>
        <w:t xml:space="preserve">06:57 </w:t>
      </w:r>
      <w:proofErr w:type="spellStart"/>
      <w:r w:rsidRPr="00444608">
        <w:rPr>
          <w:rFonts w:cs="Arial"/>
          <w:b/>
          <w:bCs/>
        </w:rPr>
        <w:t>Atmo</w:t>
      </w:r>
      <w:proofErr w:type="spellEnd"/>
      <w:r w:rsidRPr="00444608">
        <w:rPr>
          <w:rFonts w:cs="Arial"/>
          <w:color w:val="000000"/>
        </w:rPr>
        <w:t xml:space="preserve"> </w:t>
      </w:r>
      <w:r w:rsidRPr="00444608">
        <w:rPr>
          <w:rFonts w:cs="Arial"/>
          <w:color w:val="000000"/>
        </w:rPr>
        <w:br/>
      </w:r>
      <w:r w:rsidRPr="00444608">
        <w:rPr>
          <w:rFonts w:cs="Arial"/>
          <w:i/>
          <w:color w:val="000000"/>
        </w:rPr>
        <w:t xml:space="preserve">Kollege: </w:t>
      </w:r>
      <w:r w:rsidRPr="00444608">
        <w:rPr>
          <w:rFonts w:cs="Arial"/>
          <w:i/>
        </w:rPr>
        <w:t xml:space="preserve">Ok, jetzt auf die Cas bitte? </w:t>
      </w:r>
    </w:p>
    <w:p w14:paraId="27848170" w14:textId="77777777" w:rsidR="00444608" w:rsidRPr="00444608" w:rsidRDefault="00444608" w:rsidP="00444608">
      <w:pPr>
        <w:spacing w:line="276" w:lineRule="auto"/>
        <w:ind w:left="142"/>
        <w:rPr>
          <w:rFonts w:cs="Arial"/>
          <w:i/>
        </w:rPr>
      </w:pPr>
      <w:r w:rsidRPr="00444608">
        <w:rPr>
          <w:rFonts w:cs="Arial"/>
          <w:i/>
        </w:rPr>
        <w:t xml:space="preserve">Tiziana: </w:t>
      </w:r>
      <w:proofErr w:type="spellStart"/>
      <w:r w:rsidRPr="00444608">
        <w:rPr>
          <w:rFonts w:cs="Arial"/>
          <w:i/>
        </w:rPr>
        <w:t>Mhm</w:t>
      </w:r>
      <w:proofErr w:type="spellEnd"/>
      <w:r w:rsidRPr="00444608">
        <w:rPr>
          <w:rFonts w:cs="Arial"/>
          <w:i/>
        </w:rPr>
        <w:t>. Das mache ich erst mal langsam</w:t>
      </w:r>
    </w:p>
    <w:p w14:paraId="2DB3889A" w14:textId="2EC03202" w:rsidR="00444608" w:rsidRDefault="00444608" w:rsidP="00444608">
      <w:pPr>
        <w:spacing w:line="276" w:lineRule="auto"/>
        <w:ind w:left="142"/>
        <w:rPr>
          <w:rFonts w:cs="Arial"/>
          <w:i/>
        </w:rPr>
      </w:pPr>
      <w:r w:rsidRPr="00444608">
        <w:rPr>
          <w:rFonts w:cs="Arial"/>
          <w:i/>
        </w:rPr>
        <w:t>Kollege: Und dann einmal genau das Gleiche.</w:t>
      </w:r>
    </w:p>
    <w:p w14:paraId="4AAF18BA" w14:textId="77777777" w:rsidR="00444608" w:rsidRPr="00444608" w:rsidRDefault="00444608" w:rsidP="00444608">
      <w:pPr>
        <w:spacing w:line="276" w:lineRule="auto"/>
        <w:ind w:left="142"/>
        <w:rPr>
          <w:rFonts w:cs="Arial"/>
          <w:b/>
          <w:bCs/>
        </w:rPr>
      </w:pPr>
    </w:p>
    <w:p w14:paraId="5B8C4F30" w14:textId="77777777" w:rsidR="00444608" w:rsidRPr="00444608" w:rsidRDefault="00444608" w:rsidP="00444608">
      <w:pPr>
        <w:spacing w:line="276" w:lineRule="auto"/>
        <w:ind w:left="142"/>
        <w:rPr>
          <w:rFonts w:cs="Arial"/>
          <w:color w:val="000000"/>
        </w:rPr>
      </w:pPr>
      <w:r w:rsidRPr="00444608">
        <w:rPr>
          <w:rFonts w:cs="Arial"/>
          <w:b/>
          <w:bCs/>
        </w:rPr>
        <w:t>07:05 O-Ton</w:t>
      </w:r>
      <w:r w:rsidRPr="00444608">
        <w:rPr>
          <w:rFonts w:cs="Arial"/>
          <w:color w:val="000000"/>
        </w:rPr>
        <w:t xml:space="preserve"> </w:t>
      </w:r>
      <w:r w:rsidRPr="00444608">
        <w:rPr>
          <w:rFonts w:cs="Arial"/>
          <w:color w:val="000000"/>
        </w:rPr>
        <w:br/>
        <w:t xml:space="preserve">Wir haben herausgefunden, dass Biotreibstoffe weniger Rußpartikel produzieren und deswegen bilden sich auch weniger </w:t>
      </w:r>
      <w:proofErr w:type="spellStart"/>
      <w:r w:rsidRPr="00444608">
        <w:rPr>
          <w:rFonts w:cs="Arial"/>
          <w:color w:val="000000"/>
        </w:rPr>
        <w:t>Wassertröpfchen</w:t>
      </w:r>
      <w:proofErr w:type="spellEnd"/>
      <w:r w:rsidRPr="00444608">
        <w:rPr>
          <w:rFonts w:cs="Arial"/>
          <w:color w:val="000000"/>
        </w:rPr>
        <w:t xml:space="preserve"> und Eiskristalle und der Kondensstreifen wird optisch dünner, wenn wir Biotreibstoffe einsetzen</w:t>
      </w:r>
      <w:r w:rsidRPr="00444608">
        <w:rPr>
          <w:rFonts w:cs="Arial"/>
          <w:color w:val="000000"/>
          <w:shd w:val="clear" w:color="auto" w:fill="FFFFFF"/>
        </w:rPr>
        <w:t>.</w:t>
      </w:r>
    </w:p>
    <w:p w14:paraId="30C6DD13" w14:textId="77777777" w:rsidR="00444608" w:rsidRPr="00444608" w:rsidRDefault="00444608" w:rsidP="00444608">
      <w:pPr>
        <w:spacing w:line="276" w:lineRule="auto"/>
        <w:ind w:left="142"/>
        <w:rPr>
          <w:rFonts w:cs="Arial"/>
          <w:color w:val="000000"/>
          <w:shd w:val="clear" w:color="auto" w:fill="FFFFFF"/>
        </w:rPr>
      </w:pPr>
      <w:r w:rsidRPr="00444608">
        <w:rPr>
          <w:rFonts w:cs="Arial"/>
          <w:color w:val="000000"/>
          <w:shd w:val="clear" w:color="auto" w:fill="FFFFFF"/>
        </w:rPr>
        <w:br/>
      </w:r>
      <w:r w:rsidRPr="00444608">
        <w:rPr>
          <w:rFonts w:cs="Arial"/>
          <w:b/>
          <w:bCs/>
        </w:rPr>
        <w:t xml:space="preserve">07:23 </w:t>
      </w:r>
      <w:proofErr w:type="gramStart"/>
      <w:r w:rsidRPr="00444608">
        <w:rPr>
          <w:rFonts w:cs="Arial"/>
          <w:b/>
          <w:bCs/>
        </w:rPr>
        <w:t>O-Ton</w:t>
      </w:r>
      <w:proofErr w:type="gramEnd"/>
      <w:r w:rsidRPr="00444608">
        <w:rPr>
          <w:rFonts w:cs="Arial"/>
          <w:color w:val="000000"/>
        </w:rPr>
        <w:t xml:space="preserve"> </w:t>
      </w:r>
      <w:r w:rsidRPr="00444608">
        <w:rPr>
          <w:rFonts w:cs="Arial"/>
          <w:color w:val="000000"/>
        </w:rPr>
        <w:br/>
      </w:r>
      <w:r w:rsidRPr="00444608">
        <w:rPr>
          <w:rFonts w:cs="Arial"/>
          <w:color w:val="000000"/>
          <w:shd w:val="clear" w:color="auto" w:fill="FFFFFF"/>
        </w:rPr>
        <w:t xml:space="preserve">Wenn ich einen anstrengenden Tag auf der Arbeit habe, dann komme ich nach Hause, dann werfe ich erst mal meine Sachen in die Ecke und mache ein Hörbuch an. </w:t>
      </w:r>
      <w:r w:rsidRPr="00444608">
        <w:rPr>
          <w:rFonts w:cs="Arial"/>
          <w:color w:val="000000" w:themeColor="text1"/>
          <w:shd w:val="clear" w:color="auto" w:fill="FFFFFF"/>
        </w:rPr>
        <w:t xml:space="preserve">Also, ich bin einfach jemand, </w:t>
      </w:r>
      <w:r w:rsidRPr="00444608">
        <w:rPr>
          <w:rFonts w:cs="Arial"/>
          <w:color w:val="000000" w:themeColor="text1"/>
          <w:shd w:val="clear" w:color="auto" w:fill="FFFFFF"/>
        </w:rPr>
        <w:lastRenderedPageBreak/>
        <w:t xml:space="preserve">der gern was auf den Ohren hat. Und dann kann ich nebenbei noch was kochen oder aufräumen oder mich schon mal fertig machen, bevor ich rausgehe. </w:t>
      </w:r>
    </w:p>
    <w:p w14:paraId="581BE650" w14:textId="77777777" w:rsidR="00444608" w:rsidRPr="00444608" w:rsidRDefault="00444608" w:rsidP="00444608">
      <w:pPr>
        <w:spacing w:line="276" w:lineRule="auto"/>
        <w:ind w:left="142"/>
        <w:rPr>
          <w:rFonts w:cs="Arial"/>
          <w:strike/>
          <w:color w:val="666666"/>
        </w:rPr>
      </w:pPr>
      <w:r w:rsidRPr="00444608">
        <w:rPr>
          <w:rFonts w:cs="Arial"/>
          <w:b/>
          <w:bCs/>
        </w:rPr>
        <w:br/>
        <w:t>07:48 O-Ton</w:t>
      </w:r>
      <w:r w:rsidRPr="00444608">
        <w:rPr>
          <w:rFonts w:cs="Arial"/>
          <w:color w:val="000000"/>
        </w:rPr>
        <w:t xml:space="preserve"> </w:t>
      </w:r>
      <w:r w:rsidRPr="00444608">
        <w:rPr>
          <w:rFonts w:cs="Arial"/>
          <w:color w:val="000000"/>
        </w:rPr>
        <w:br/>
        <w:t xml:space="preserve">Ich gehe nach der Arbeit auch ab und zu zum Reiten. </w:t>
      </w:r>
      <w:r w:rsidRPr="00444608">
        <w:rPr>
          <w:rFonts w:cs="Arial"/>
          <w:color w:val="000000"/>
          <w:shd w:val="clear" w:color="auto" w:fill="FFFFFF"/>
        </w:rPr>
        <w:t xml:space="preserve">Das Besondere am Reiten ist für mich, diese Zusammenarbeit mit dem Tier. Ein Pferd hat auch mal einen schlechten Tag und da muss man ein bisschen Gespür haben auch für das Tier. Es ist auf jeden Fall kein Instrument, es ist keine Maschine, es ist einfach ein Lebewesen, das mir dann auch was zurückgibt oder mir auch was zurückspiegelt. </w:t>
      </w:r>
    </w:p>
    <w:p w14:paraId="415F5EAF" w14:textId="77777777" w:rsidR="00444608" w:rsidRPr="00444608" w:rsidRDefault="00444608" w:rsidP="00444608">
      <w:pPr>
        <w:spacing w:line="276" w:lineRule="auto"/>
        <w:ind w:left="142"/>
        <w:rPr>
          <w:rFonts w:cs="Arial"/>
          <w:i/>
        </w:rPr>
      </w:pPr>
      <w:r w:rsidRPr="00444608">
        <w:rPr>
          <w:rFonts w:cs="Arial"/>
          <w:b/>
          <w:bCs/>
        </w:rPr>
        <w:br/>
        <w:t>08:23 O-Ton</w:t>
      </w:r>
      <w:r w:rsidRPr="00444608">
        <w:rPr>
          <w:rFonts w:cs="Arial"/>
          <w:color w:val="000000"/>
        </w:rPr>
        <w:t xml:space="preserve"> </w:t>
      </w:r>
      <w:r w:rsidRPr="00444608">
        <w:rPr>
          <w:rFonts w:cs="Arial"/>
          <w:color w:val="000000"/>
        </w:rPr>
        <w:br/>
        <w:t xml:space="preserve">Das ist auch einfach ein Bereich, wo ich mich ein bisschen fallen lassen kann, so ein Wohlfühlort. </w:t>
      </w:r>
      <w:r w:rsidRPr="00444608">
        <w:rPr>
          <w:rFonts w:cs="Arial"/>
          <w:color w:val="000000"/>
        </w:rPr>
        <w:br/>
      </w:r>
    </w:p>
    <w:p w14:paraId="02C02E54" w14:textId="77777777" w:rsidR="00444608" w:rsidRPr="00444608" w:rsidRDefault="00444608" w:rsidP="00444608">
      <w:pPr>
        <w:spacing w:line="276" w:lineRule="auto"/>
        <w:ind w:left="142"/>
        <w:rPr>
          <w:rFonts w:cs="Arial"/>
          <w:color w:val="000000"/>
          <w:shd w:val="clear" w:color="auto" w:fill="FFFFFF"/>
        </w:rPr>
      </w:pPr>
      <w:r w:rsidRPr="00444608">
        <w:rPr>
          <w:rFonts w:cs="Arial"/>
          <w:b/>
          <w:bCs/>
        </w:rPr>
        <w:t>08:31 O-Ton</w:t>
      </w:r>
      <w:r w:rsidRPr="00444608">
        <w:rPr>
          <w:rFonts w:cs="Arial"/>
          <w:color w:val="000000"/>
        </w:rPr>
        <w:t xml:space="preserve"> </w:t>
      </w:r>
      <w:r w:rsidRPr="00444608">
        <w:rPr>
          <w:rFonts w:cs="Arial"/>
          <w:color w:val="000000"/>
        </w:rPr>
        <w:br/>
      </w:r>
      <w:r w:rsidRPr="00444608">
        <w:rPr>
          <w:rFonts w:cs="Arial"/>
          <w:color w:val="000000"/>
          <w:shd w:val="clear" w:color="auto" w:fill="FFFFFF"/>
        </w:rPr>
        <w:t>Meine Sensibilität für das Thema Klimaschutz ist auch mehr geworden, seitdem ich am Institut für Physik der Atmosphäre arbeite, weil ich da viel mehr über dieses Thema gelernt habe.</w:t>
      </w:r>
      <w:r w:rsidRPr="00444608">
        <w:rPr>
          <w:rFonts w:cs="Arial"/>
          <w:color w:val="000000"/>
          <w:shd w:val="clear" w:color="auto" w:fill="FFFFFF"/>
        </w:rPr>
        <w:br/>
      </w:r>
      <w:r w:rsidRPr="00444608">
        <w:rPr>
          <w:rFonts w:cs="Arial"/>
          <w:b/>
          <w:bCs/>
        </w:rPr>
        <w:br/>
        <w:t>08:44 O-Ton</w:t>
      </w:r>
      <w:r w:rsidRPr="00444608">
        <w:rPr>
          <w:rFonts w:cs="Arial"/>
          <w:color w:val="000000"/>
        </w:rPr>
        <w:br/>
      </w:r>
      <w:r w:rsidRPr="00444608">
        <w:rPr>
          <w:rFonts w:cs="Arial"/>
          <w:color w:val="000000"/>
          <w:shd w:val="clear" w:color="auto" w:fill="FFFFFF"/>
        </w:rPr>
        <w:t xml:space="preserve">Gerade wenn man rausgeht in die Natur, dann sieht man auch, wofür man Klimaschutz macht oder wofür man den betreibt. Das ist </w:t>
      </w:r>
      <w:proofErr w:type="gramStart"/>
      <w:r w:rsidRPr="00444608">
        <w:rPr>
          <w:rFonts w:cs="Arial"/>
          <w:color w:val="000000"/>
          <w:shd w:val="clear" w:color="auto" w:fill="FFFFFF"/>
        </w:rPr>
        <w:t>natürlich auf</w:t>
      </w:r>
      <w:proofErr w:type="gramEnd"/>
      <w:r w:rsidRPr="00444608">
        <w:rPr>
          <w:rFonts w:cs="Arial"/>
          <w:color w:val="000000"/>
          <w:shd w:val="clear" w:color="auto" w:fill="FFFFFF"/>
        </w:rPr>
        <w:t xml:space="preserve"> jeden Fall eine Motivation für mich. </w:t>
      </w:r>
    </w:p>
    <w:p w14:paraId="21BDFC52" w14:textId="77777777" w:rsidR="00444608" w:rsidRDefault="00444608" w:rsidP="00444608">
      <w:pPr>
        <w:spacing w:line="276" w:lineRule="auto"/>
        <w:ind w:left="142"/>
        <w:rPr>
          <w:rFonts w:cs="Arial"/>
          <w:color w:val="000000"/>
          <w:shd w:val="clear" w:color="auto" w:fill="FFFFFF"/>
        </w:rPr>
      </w:pPr>
      <w:r w:rsidRPr="00444608">
        <w:rPr>
          <w:rFonts w:cs="Arial"/>
          <w:color w:val="000000"/>
          <w:shd w:val="clear" w:color="auto" w:fill="FFFFFF"/>
        </w:rPr>
        <w:t>Es fühlt sich für mich gut an, dass meine Arbeit auch einen gesellschaftlichen Sinn hat.</w:t>
      </w:r>
    </w:p>
    <w:p w14:paraId="4B4BCF3E" w14:textId="77777777" w:rsidR="009B3E96" w:rsidRPr="00444608" w:rsidRDefault="009B3E96" w:rsidP="00444608">
      <w:pPr>
        <w:spacing w:line="276" w:lineRule="auto"/>
        <w:ind w:left="142"/>
        <w:rPr>
          <w:rFonts w:cs="Arial"/>
          <w:color w:val="000000"/>
          <w:shd w:val="clear" w:color="auto" w:fill="FFFFFF"/>
        </w:rPr>
      </w:pPr>
    </w:p>
    <w:p w14:paraId="1085AB4A" w14:textId="77777777" w:rsidR="00444608" w:rsidRPr="00444608" w:rsidRDefault="00444608" w:rsidP="00444608">
      <w:pPr>
        <w:spacing w:line="276" w:lineRule="auto"/>
        <w:ind w:left="142"/>
        <w:rPr>
          <w:rFonts w:cs="Arial"/>
          <w:strike/>
        </w:rPr>
      </w:pPr>
      <w:r w:rsidRPr="00444608">
        <w:rPr>
          <w:rFonts w:cs="Arial"/>
          <w:b/>
          <w:bCs/>
        </w:rPr>
        <w:t>09:07 O-Ton</w:t>
      </w:r>
      <w:r w:rsidRPr="00444608">
        <w:rPr>
          <w:rFonts w:cs="Arial"/>
          <w:color w:val="000000"/>
        </w:rPr>
        <w:br/>
        <w:t>Ich verbringe gerne viel Zeit mit meinen Freunden</w:t>
      </w:r>
      <w:r w:rsidRPr="00444608">
        <w:rPr>
          <w:rFonts w:cs="Arial"/>
          <w:strike/>
          <w:color w:val="000000"/>
        </w:rPr>
        <w:t xml:space="preserve">, </w:t>
      </w:r>
      <w:r w:rsidRPr="00444608">
        <w:rPr>
          <w:rFonts w:cs="Arial"/>
          <w:color w:val="000000"/>
        </w:rPr>
        <w:t>die geben mir auch eine Art Ausgleich zur Arbeit. Mit meinen Freunden kann ich über alles reden, auch über Dinge, die vielleicht bei der Arbeit vorgefallen sind. Oder über meine Sorgen und über meine Erfolge, über alles. Und das ist mir natürlich schon wichtig.</w:t>
      </w:r>
    </w:p>
    <w:p w14:paraId="7308E3A9" w14:textId="77777777" w:rsidR="00444608" w:rsidRPr="00444608" w:rsidRDefault="00444608" w:rsidP="00444608">
      <w:pPr>
        <w:spacing w:line="276" w:lineRule="auto"/>
        <w:ind w:left="142"/>
        <w:rPr>
          <w:rFonts w:cs="Arial"/>
          <w:color w:val="000000"/>
        </w:rPr>
      </w:pPr>
      <w:r w:rsidRPr="00444608">
        <w:rPr>
          <w:rFonts w:cs="Arial"/>
          <w:b/>
          <w:bCs/>
        </w:rPr>
        <w:br/>
        <w:t>09:39 O-Ton</w:t>
      </w:r>
      <w:r w:rsidRPr="00444608">
        <w:rPr>
          <w:rFonts w:cs="Arial"/>
          <w:color w:val="000000"/>
        </w:rPr>
        <w:br/>
        <w:t>Es kommt immer wieder vor, dass an unser Institut auch mal Schulklassen kommen.</w:t>
      </w:r>
    </w:p>
    <w:p w14:paraId="3712C9EC" w14:textId="77777777" w:rsidR="00444608" w:rsidRPr="00444608" w:rsidRDefault="00444608" w:rsidP="00444608">
      <w:pPr>
        <w:spacing w:line="276" w:lineRule="auto"/>
        <w:ind w:left="142"/>
        <w:rPr>
          <w:rFonts w:cs="Arial"/>
          <w:b/>
          <w:bCs/>
          <w:color w:val="000000"/>
        </w:rPr>
      </w:pPr>
      <w:r w:rsidRPr="00444608">
        <w:rPr>
          <w:rFonts w:cs="Arial"/>
          <w:b/>
          <w:bCs/>
          <w:color w:val="000000"/>
        </w:rPr>
        <w:br/>
      </w:r>
      <w:proofErr w:type="spellStart"/>
      <w:r w:rsidRPr="00444608">
        <w:rPr>
          <w:rFonts w:cs="Arial"/>
          <w:b/>
          <w:bCs/>
          <w:color w:val="000000"/>
        </w:rPr>
        <w:t>Atmo</w:t>
      </w:r>
      <w:proofErr w:type="spellEnd"/>
    </w:p>
    <w:p w14:paraId="66D94291" w14:textId="77777777" w:rsidR="00444608" w:rsidRPr="00444608" w:rsidRDefault="00444608" w:rsidP="00444608">
      <w:pPr>
        <w:spacing w:line="276" w:lineRule="auto"/>
        <w:ind w:left="142"/>
        <w:rPr>
          <w:rFonts w:cs="Arial"/>
          <w:i/>
          <w:color w:val="000000"/>
        </w:rPr>
      </w:pPr>
      <w:r w:rsidRPr="00444608">
        <w:rPr>
          <w:rFonts w:cs="Arial"/>
          <w:i/>
          <w:color w:val="000000"/>
        </w:rPr>
        <w:t>Tiziana: Also die Krümmung dieser Linien ist wichtig für den Auftrieb, der hier generiert werden soll.</w:t>
      </w:r>
    </w:p>
    <w:p w14:paraId="37DB9ABB" w14:textId="77777777" w:rsidR="00444608" w:rsidRPr="00444608" w:rsidRDefault="00444608" w:rsidP="00444608">
      <w:pPr>
        <w:spacing w:line="276" w:lineRule="auto"/>
        <w:ind w:left="142"/>
        <w:rPr>
          <w:rFonts w:cs="Arial"/>
          <w:strike/>
          <w:color w:val="000000"/>
        </w:rPr>
      </w:pPr>
    </w:p>
    <w:p w14:paraId="7ECBBA8B" w14:textId="77777777" w:rsidR="00444608" w:rsidRPr="00444608" w:rsidRDefault="00444608" w:rsidP="00444608">
      <w:pPr>
        <w:spacing w:line="276" w:lineRule="auto"/>
        <w:ind w:left="142"/>
        <w:rPr>
          <w:rFonts w:cs="Arial"/>
          <w:color w:val="000000"/>
        </w:rPr>
      </w:pPr>
      <w:r w:rsidRPr="00444608">
        <w:rPr>
          <w:rFonts w:cs="Arial"/>
          <w:b/>
          <w:bCs/>
        </w:rPr>
        <w:t>09:52 O-Ton</w:t>
      </w:r>
      <w:r w:rsidRPr="00444608">
        <w:rPr>
          <w:rFonts w:cs="Arial"/>
          <w:color w:val="000000"/>
        </w:rPr>
        <w:br/>
        <w:t>Und wenn ich dann sehe, dass die Schüler hier wirklich interessiert sind, an dem, was wir machen, dann freut mich das auf jeden Fall. Ja, ich mache das eigentlich gerne.</w:t>
      </w:r>
    </w:p>
    <w:p w14:paraId="68C052B1" w14:textId="77777777" w:rsidR="00444608" w:rsidRPr="00444608" w:rsidRDefault="00444608" w:rsidP="00444608">
      <w:pPr>
        <w:spacing w:line="276" w:lineRule="auto"/>
        <w:ind w:left="142"/>
        <w:rPr>
          <w:rFonts w:cs="Arial"/>
          <w:color w:val="000000"/>
        </w:rPr>
      </w:pPr>
      <w:r w:rsidRPr="00444608">
        <w:rPr>
          <w:rFonts w:cs="Arial"/>
          <w:b/>
          <w:bCs/>
        </w:rPr>
        <w:br/>
        <w:t>10:01 O-Ton</w:t>
      </w:r>
      <w:r w:rsidRPr="00444608">
        <w:rPr>
          <w:rFonts w:cs="Arial"/>
          <w:color w:val="000000"/>
        </w:rPr>
        <w:br/>
        <w:t>Mir ging es ja auch so, als ich Schülerin war, dass ich von vielen Berufen auch gar nicht wusste.</w:t>
      </w:r>
    </w:p>
    <w:p w14:paraId="3531353B" w14:textId="77777777" w:rsidR="00444608" w:rsidRPr="00444608" w:rsidRDefault="00444608" w:rsidP="00444608">
      <w:pPr>
        <w:spacing w:line="276" w:lineRule="auto"/>
        <w:ind w:left="142"/>
        <w:rPr>
          <w:rFonts w:cs="Arial"/>
          <w:color w:val="000000"/>
        </w:rPr>
      </w:pPr>
      <w:r w:rsidRPr="00444608">
        <w:rPr>
          <w:rFonts w:cs="Arial"/>
          <w:color w:val="000000"/>
        </w:rPr>
        <w:t>Und wenn sie dann sehen, was es alles für interessante Berufe gibt, dann motiviert das ja hoffentlich Schüler und Schülerinnen auch, einfach mal einen Beruf zu ergreifen, an den sie vorher vielleicht nicht gedacht haben.</w:t>
      </w:r>
    </w:p>
    <w:p w14:paraId="3BD3E59C" w14:textId="77777777" w:rsidR="00444608" w:rsidRPr="00444608" w:rsidRDefault="00444608" w:rsidP="00444608">
      <w:pPr>
        <w:spacing w:line="276" w:lineRule="auto"/>
        <w:ind w:left="142"/>
        <w:rPr>
          <w:rFonts w:cs="Arial"/>
          <w:color w:val="000000"/>
        </w:rPr>
      </w:pPr>
    </w:p>
    <w:p w14:paraId="4B1C6EF5" w14:textId="77777777" w:rsidR="00444608" w:rsidRPr="00444608" w:rsidRDefault="00444608" w:rsidP="00444608">
      <w:pPr>
        <w:spacing w:line="276" w:lineRule="auto"/>
        <w:ind w:left="142"/>
        <w:rPr>
          <w:rFonts w:cs="Arial"/>
          <w:i/>
        </w:rPr>
      </w:pPr>
      <w:r w:rsidRPr="00444608">
        <w:rPr>
          <w:rFonts w:cs="Arial"/>
          <w:b/>
          <w:bCs/>
        </w:rPr>
        <w:lastRenderedPageBreak/>
        <w:t xml:space="preserve">10:20 </w:t>
      </w:r>
      <w:proofErr w:type="spellStart"/>
      <w:r w:rsidRPr="00444608">
        <w:rPr>
          <w:rFonts w:cs="Arial"/>
          <w:b/>
          <w:bCs/>
        </w:rPr>
        <w:t>Atmo</w:t>
      </w:r>
      <w:proofErr w:type="spellEnd"/>
      <w:r w:rsidRPr="00444608">
        <w:rPr>
          <w:rFonts w:cs="Arial"/>
          <w:color w:val="000000"/>
        </w:rPr>
        <w:br/>
      </w:r>
      <w:proofErr w:type="gramStart"/>
      <w:r w:rsidRPr="00444608">
        <w:rPr>
          <w:rFonts w:cs="Arial"/>
          <w:i/>
        </w:rPr>
        <w:t>Tiziana :</w:t>
      </w:r>
      <w:proofErr w:type="gramEnd"/>
      <w:r w:rsidRPr="00444608">
        <w:rPr>
          <w:rFonts w:cs="Arial"/>
          <w:i/>
        </w:rPr>
        <w:t xml:space="preserve"> Jetzt kannst du sehen wie hoch du bist. </w:t>
      </w:r>
    </w:p>
    <w:p w14:paraId="1CD98C51" w14:textId="77777777" w:rsidR="00444608" w:rsidRPr="00444608" w:rsidRDefault="00444608" w:rsidP="00444608">
      <w:pPr>
        <w:spacing w:line="276" w:lineRule="auto"/>
        <w:ind w:left="142"/>
        <w:rPr>
          <w:rFonts w:cs="Arial"/>
          <w:i/>
        </w:rPr>
      </w:pPr>
      <w:r w:rsidRPr="00444608">
        <w:rPr>
          <w:rFonts w:cs="Arial"/>
          <w:i/>
        </w:rPr>
        <w:t>Also du steigst noch. Rechts müsstest du eigentlich sehen, wie hoch du bist. Du steigst…</w:t>
      </w:r>
    </w:p>
    <w:p w14:paraId="60E8B4B3" w14:textId="77777777" w:rsidR="00444608" w:rsidRPr="00444608" w:rsidRDefault="00444608" w:rsidP="00444608">
      <w:pPr>
        <w:spacing w:line="276" w:lineRule="auto"/>
        <w:ind w:left="142"/>
        <w:rPr>
          <w:rFonts w:cs="Arial"/>
          <w:i/>
        </w:rPr>
      </w:pPr>
      <w:r w:rsidRPr="00444608">
        <w:rPr>
          <w:rFonts w:cs="Arial"/>
          <w:i/>
        </w:rPr>
        <w:t>Schülerin: Ja</w:t>
      </w:r>
    </w:p>
    <w:p w14:paraId="5A69167C" w14:textId="77777777" w:rsidR="00444608" w:rsidRDefault="00444608" w:rsidP="00444608">
      <w:pPr>
        <w:spacing w:line="276" w:lineRule="auto"/>
        <w:ind w:left="142"/>
        <w:rPr>
          <w:rFonts w:cs="Arial"/>
          <w:color w:val="000000"/>
        </w:rPr>
      </w:pPr>
      <w:r w:rsidRPr="00444608">
        <w:rPr>
          <w:rFonts w:cs="Arial"/>
          <w:b/>
          <w:bCs/>
        </w:rPr>
        <w:br/>
        <w:t>10:28 O-Ton</w:t>
      </w:r>
      <w:r w:rsidRPr="00444608">
        <w:rPr>
          <w:rFonts w:cs="Arial"/>
          <w:color w:val="000000"/>
        </w:rPr>
        <w:t xml:space="preserve"> </w:t>
      </w:r>
      <w:r w:rsidRPr="00444608">
        <w:rPr>
          <w:rFonts w:cs="Arial"/>
          <w:color w:val="000000"/>
        </w:rPr>
        <w:br/>
        <w:t xml:space="preserve">Ich würde jungen Frauen auf jeden Fall raten, einfach offen zu sein gegenüber technischen und naturwissenschaftlichen Berufen. Weil das einfach auch sehr schöne Berufe sind, in denen man verstehen kann, wie alles um uns rum funktioniert. Sei es die Natur oder die Technik. Jeder von uns benutzt </w:t>
      </w:r>
      <w:proofErr w:type="gramStart"/>
      <w:r w:rsidRPr="00444608">
        <w:rPr>
          <w:rFonts w:cs="Arial"/>
          <w:color w:val="000000"/>
        </w:rPr>
        <w:t>ja die</w:t>
      </w:r>
      <w:proofErr w:type="gramEnd"/>
      <w:r w:rsidRPr="00444608">
        <w:rPr>
          <w:rFonts w:cs="Arial"/>
          <w:color w:val="000000"/>
        </w:rPr>
        <w:t xml:space="preserve"> ganze Zeit Dinge, von denen wir nicht wirklich wissen, was dahintersteckt. Und es ist einfach auch irgendwie eine Erfüllung, das alles zu verstehen.</w:t>
      </w:r>
    </w:p>
    <w:p w14:paraId="72E109EB" w14:textId="77777777" w:rsidR="00861EB4" w:rsidRPr="00444608" w:rsidRDefault="00861EB4" w:rsidP="00444608">
      <w:pPr>
        <w:spacing w:line="276" w:lineRule="auto"/>
        <w:ind w:left="142"/>
        <w:rPr>
          <w:rFonts w:cs="Arial"/>
          <w:color w:val="000000"/>
          <w:shd w:val="clear" w:color="auto" w:fill="FFFFFF"/>
        </w:rPr>
      </w:pPr>
    </w:p>
    <w:p w14:paraId="0C907CA0" w14:textId="77777777" w:rsidR="00444608" w:rsidRPr="00444608" w:rsidRDefault="00444608" w:rsidP="00444608">
      <w:pPr>
        <w:spacing w:line="276" w:lineRule="auto"/>
        <w:ind w:left="142"/>
        <w:rPr>
          <w:rFonts w:cs="Arial"/>
        </w:rPr>
      </w:pPr>
      <w:r w:rsidRPr="00444608">
        <w:rPr>
          <w:rFonts w:cs="Arial"/>
          <w:b/>
          <w:bCs/>
        </w:rPr>
        <w:t>10:56 O-Ton</w:t>
      </w:r>
      <w:r w:rsidRPr="00444608">
        <w:rPr>
          <w:rFonts w:cs="Arial"/>
          <w:color w:val="000000"/>
        </w:rPr>
        <w:t xml:space="preserve"> </w:t>
      </w:r>
      <w:r w:rsidRPr="00444608">
        <w:rPr>
          <w:rFonts w:cs="Arial"/>
          <w:color w:val="000000"/>
        </w:rPr>
        <w:br/>
        <w:t>Und es kann auf jeden Fall auch eine positive Herausforderung sein, zu den ersten Generationen von Frauen in einem bestimmten Berufsfeld zu gehören. Es ist auch ein gutes Gefühl zu sehen, dass es auch immer mehr Frauen in diesen Bereichen gibt.</w:t>
      </w:r>
      <w:r w:rsidRPr="00444608">
        <w:rPr>
          <w:rFonts w:cs="Arial"/>
          <w:color w:val="000000"/>
        </w:rPr>
        <w:br/>
      </w:r>
    </w:p>
    <w:p w14:paraId="1E09B6FB" w14:textId="77777777" w:rsidR="00444608" w:rsidRPr="00444608" w:rsidRDefault="00444608" w:rsidP="00444608">
      <w:pPr>
        <w:spacing w:line="276" w:lineRule="auto"/>
        <w:ind w:left="142"/>
        <w:rPr>
          <w:rFonts w:cs="Arial"/>
          <w:strike/>
          <w:color w:val="000000"/>
          <w:shd w:val="clear" w:color="auto" w:fill="FFFFFF"/>
        </w:rPr>
      </w:pPr>
      <w:r w:rsidRPr="00444608">
        <w:rPr>
          <w:rFonts w:cs="Arial"/>
          <w:b/>
          <w:bCs/>
        </w:rPr>
        <w:t>11:22 O-Ton</w:t>
      </w:r>
      <w:r w:rsidRPr="00444608">
        <w:rPr>
          <w:rFonts w:cs="Arial"/>
          <w:color w:val="000000"/>
        </w:rPr>
        <w:t xml:space="preserve"> </w:t>
      </w:r>
      <w:r w:rsidRPr="00444608">
        <w:rPr>
          <w:rFonts w:cs="Arial"/>
          <w:color w:val="000000"/>
        </w:rPr>
        <w:br/>
      </w:r>
      <w:r w:rsidRPr="00444608">
        <w:rPr>
          <w:rFonts w:cs="Arial"/>
          <w:color w:val="000000"/>
          <w:shd w:val="clear" w:color="auto" w:fill="FFFFFF"/>
        </w:rPr>
        <w:t>Gerade diese Zeit vor der Kampagne und der Testflug sind eine besonders stressige Phase für uns.</w:t>
      </w:r>
      <w:r w:rsidRPr="00444608">
        <w:rPr>
          <w:rFonts w:cs="Arial"/>
          <w:strike/>
          <w:color w:val="000000"/>
          <w:shd w:val="clear" w:color="auto" w:fill="FFFFFF"/>
        </w:rPr>
        <w:t xml:space="preserve"> </w:t>
      </w:r>
      <w:r w:rsidRPr="00444608">
        <w:rPr>
          <w:rFonts w:cs="Arial"/>
          <w:color w:val="000000"/>
        </w:rPr>
        <w:t xml:space="preserve">Bevor es wirklich losgeht mit den Messungen, haben wir eben nur diesen einen Versuch, um wirklich zu überprüfen, ob alles auch funktioniert, wie wir uns </w:t>
      </w:r>
      <w:proofErr w:type="gramStart"/>
      <w:r w:rsidRPr="00444608">
        <w:rPr>
          <w:rFonts w:cs="Arial"/>
          <w:color w:val="000000"/>
        </w:rPr>
        <w:t>das vorstellen</w:t>
      </w:r>
      <w:proofErr w:type="gramEnd"/>
      <w:r w:rsidRPr="00444608">
        <w:rPr>
          <w:rFonts w:cs="Arial"/>
          <w:color w:val="000000"/>
        </w:rPr>
        <w:t>.</w:t>
      </w:r>
    </w:p>
    <w:p w14:paraId="75BD7F24" w14:textId="77777777" w:rsidR="00444608" w:rsidRPr="00444608" w:rsidRDefault="00444608" w:rsidP="00444608">
      <w:pPr>
        <w:spacing w:line="276" w:lineRule="auto"/>
        <w:ind w:left="142"/>
        <w:rPr>
          <w:rFonts w:cs="Arial"/>
          <w:color w:val="000000"/>
        </w:rPr>
      </w:pPr>
      <w:r w:rsidRPr="00444608">
        <w:rPr>
          <w:rFonts w:cs="Arial"/>
          <w:b/>
          <w:bCs/>
        </w:rPr>
        <w:br/>
        <w:t>11:41 O-Ton</w:t>
      </w:r>
      <w:r w:rsidRPr="00444608">
        <w:rPr>
          <w:rFonts w:cs="Arial"/>
          <w:color w:val="000000"/>
        </w:rPr>
        <w:t xml:space="preserve"> </w:t>
      </w:r>
      <w:r w:rsidRPr="00444608">
        <w:rPr>
          <w:rFonts w:cs="Arial"/>
          <w:color w:val="000000"/>
        </w:rPr>
        <w:br/>
      </w:r>
      <w:proofErr w:type="spellStart"/>
      <w:r w:rsidRPr="00444608">
        <w:rPr>
          <w:rFonts w:cs="Arial"/>
          <w:color w:val="000000"/>
        </w:rPr>
        <w:t>Alternative</w:t>
      </w:r>
      <w:proofErr w:type="spellEnd"/>
      <w:r w:rsidRPr="00444608">
        <w:rPr>
          <w:rFonts w:cs="Arial"/>
          <w:color w:val="000000"/>
        </w:rPr>
        <w:t xml:space="preserve"> Treibstoffe zu herkömmlichem Kerosin sind erst mal eine kurzfristige Lösung. Biotreibstoffe können wir schnell in die schon existierenden Triebwerke einfüllen, dafür sind nur kleine technische Anpassungen nötig. Aber langfristig, also in einigen Jahrzehnten, möchten wir natürlich alternative Triebwerkskonzepte haben. Also, wir möchten von diesem herkömmlichen Verbrennungsantrieb wegkommen, vielleicht zu elektrischen Antrieben, aber vielleicht auch zu Wasserstoffantrieben.</w:t>
      </w:r>
    </w:p>
    <w:p w14:paraId="01C37E9E" w14:textId="77777777" w:rsidR="00444608" w:rsidRPr="00444608" w:rsidRDefault="00444608" w:rsidP="00444608">
      <w:pPr>
        <w:spacing w:line="276" w:lineRule="auto"/>
        <w:ind w:left="142"/>
        <w:rPr>
          <w:rFonts w:cs="Arial"/>
          <w:color w:val="000000"/>
          <w:shd w:val="clear" w:color="auto" w:fill="FFFFFF"/>
        </w:rPr>
      </w:pPr>
      <w:r w:rsidRPr="00444608">
        <w:rPr>
          <w:rFonts w:cs="Arial"/>
          <w:b/>
          <w:bCs/>
        </w:rPr>
        <w:br/>
        <w:t>12:51 O-Ton</w:t>
      </w:r>
      <w:r w:rsidRPr="00444608">
        <w:rPr>
          <w:rFonts w:cs="Arial"/>
          <w:color w:val="000000"/>
        </w:rPr>
        <w:t xml:space="preserve"> </w:t>
      </w:r>
      <w:r w:rsidRPr="00444608">
        <w:rPr>
          <w:rFonts w:cs="Arial"/>
          <w:color w:val="000000"/>
        </w:rPr>
        <w:br/>
      </w:r>
      <w:r w:rsidRPr="00444608">
        <w:rPr>
          <w:rFonts w:cs="Arial"/>
          <w:color w:val="000000"/>
          <w:shd w:val="clear" w:color="auto" w:fill="FFFFFF"/>
        </w:rPr>
        <w:t>Wir haben auch immer wieder Herausforderungen, dass ein Instrument nicht funktioniert oder wir ein Problem lösen müssen. Und wenn wir da eine Lösung für finden und am Ende man das Instrument anschaltet und es doch funktioniert, das ist immer ein schöner Moment.</w:t>
      </w:r>
    </w:p>
    <w:p w14:paraId="43DD34A9" w14:textId="77777777" w:rsidR="00444608" w:rsidRPr="00444608" w:rsidRDefault="00444608" w:rsidP="00444608">
      <w:pPr>
        <w:spacing w:line="276" w:lineRule="auto"/>
        <w:ind w:left="142"/>
        <w:rPr>
          <w:rFonts w:cs="Arial"/>
          <w:color w:val="000000"/>
        </w:rPr>
      </w:pPr>
      <w:r w:rsidRPr="00444608">
        <w:rPr>
          <w:rFonts w:cs="Arial"/>
          <w:b/>
          <w:bCs/>
        </w:rPr>
        <w:br/>
        <w:t>13:11 O-Ton</w:t>
      </w:r>
      <w:r w:rsidRPr="00444608">
        <w:rPr>
          <w:rFonts w:cs="Arial"/>
          <w:color w:val="000000"/>
        </w:rPr>
        <w:t xml:space="preserve"> </w:t>
      </w:r>
      <w:r w:rsidRPr="00444608">
        <w:rPr>
          <w:rFonts w:cs="Arial"/>
          <w:color w:val="000000"/>
        </w:rPr>
        <w:br/>
        <w:t xml:space="preserve">Es ist auch schön, etwas Neues zu schaffen oder wenigstens Teil davon zu sein, etwas Neues zu schaffen. Der Ingenieursberuf ist auch ein kreativer Beruf. Man muss die ganze Zeit darüber nachdenken, was man da tut und was es für Konsequenzen hat. Also, ich mache den Beruf einfach wirklich gerne. </w:t>
      </w:r>
    </w:p>
    <w:p w14:paraId="07E7A5A3" w14:textId="5472DC1C" w:rsidR="00444608" w:rsidRPr="00444608" w:rsidRDefault="00444608" w:rsidP="00444608">
      <w:pPr>
        <w:spacing w:line="276" w:lineRule="auto"/>
        <w:ind w:left="142"/>
        <w:rPr>
          <w:rFonts w:cs="Arial"/>
          <w:b/>
          <w:bCs/>
        </w:rPr>
      </w:pPr>
    </w:p>
    <w:p w14:paraId="5CCA1B94" w14:textId="77777777" w:rsidR="00444608" w:rsidRPr="00444608" w:rsidRDefault="00444608" w:rsidP="00444608">
      <w:pPr>
        <w:spacing w:line="276" w:lineRule="auto"/>
        <w:ind w:left="142"/>
        <w:rPr>
          <w:rFonts w:cs="Arial"/>
          <w:color w:val="000000"/>
          <w:shd w:val="clear" w:color="auto" w:fill="FFFFFF"/>
        </w:rPr>
      </w:pPr>
      <w:r w:rsidRPr="00444608">
        <w:rPr>
          <w:rFonts w:cs="Arial"/>
          <w:b/>
          <w:bCs/>
        </w:rPr>
        <w:t>13:46 O-Ton</w:t>
      </w:r>
      <w:r w:rsidRPr="00444608">
        <w:rPr>
          <w:rFonts w:cs="Arial"/>
          <w:color w:val="000000"/>
        </w:rPr>
        <w:t xml:space="preserve"> </w:t>
      </w:r>
      <w:r w:rsidRPr="00444608">
        <w:rPr>
          <w:rFonts w:cs="Arial"/>
          <w:color w:val="000000"/>
        </w:rPr>
        <w:br/>
      </w:r>
      <w:r w:rsidRPr="00444608">
        <w:rPr>
          <w:rFonts w:cs="Arial"/>
          <w:color w:val="000000"/>
          <w:shd w:val="clear" w:color="auto" w:fill="FFFFFF"/>
        </w:rPr>
        <w:t xml:space="preserve">Ja, es war wirklich gut, es hat alles </w:t>
      </w:r>
      <w:proofErr w:type="gramStart"/>
      <w:r w:rsidRPr="00444608">
        <w:rPr>
          <w:rFonts w:cs="Arial"/>
          <w:color w:val="000000"/>
          <w:shd w:val="clear" w:color="auto" w:fill="FFFFFF"/>
        </w:rPr>
        <w:t>geklappt</w:t>
      </w:r>
      <w:proofErr w:type="gramEnd"/>
      <w:r w:rsidRPr="00444608">
        <w:rPr>
          <w:rFonts w:cs="Arial"/>
          <w:color w:val="000000"/>
          <w:shd w:val="clear" w:color="auto" w:fill="FFFFFF"/>
        </w:rPr>
        <w:t>, eigentlich. Bei zwei Instrumenten müssen wir noch mal schauen, aber im Großen und Ganzen war es schon ein Erfolg.</w:t>
      </w:r>
    </w:p>
    <w:p w14:paraId="5090F3E7" w14:textId="77777777" w:rsidR="00444608" w:rsidRPr="00444608" w:rsidRDefault="00444608" w:rsidP="00444608">
      <w:pPr>
        <w:spacing w:line="276" w:lineRule="auto"/>
        <w:ind w:left="142"/>
        <w:rPr>
          <w:rFonts w:cs="Arial"/>
          <w:color w:val="000000"/>
        </w:rPr>
      </w:pPr>
      <w:r w:rsidRPr="00444608">
        <w:rPr>
          <w:rFonts w:cs="Arial"/>
          <w:b/>
          <w:bCs/>
        </w:rPr>
        <w:br/>
        <w:t>14:00 O-Ton</w:t>
      </w:r>
      <w:r w:rsidRPr="00444608">
        <w:rPr>
          <w:rFonts w:cs="Arial"/>
          <w:color w:val="000000"/>
        </w:rPr>
        <w:t xml:space="preserve"> </w:t>
      </w:r>
      <w:r w:rsidRPr="00444608">
        <w:rPr>
          <w:rFonts w:cs="Arial"/>
          <w:color w:val="000000"/>
        </w:rPr>
        <w:br/>
      </w:r>
      <w:r w:rsidRPr="00444608">
        <w:rPr>
          <w:rFonts w:cs="Arial"/>
          <w:color w:val="000000"/>
        </w:rPr>
        <w:lastRenderedPageBreak/>
        <w:t xml:space="preserve">Was für mich an meinem Beruf jetzt wirklich das Besondere ist, ist, dass wir ganz vorne mit dabei sind, </w:t>
      </w:r>
      <w:r w:rsidRPr="00444608">
        <w:rPr>
          <w:rFonts w:cs="Arial"/>
          <w:i/>
          <w:color w:val="000000"/>
        </w:rPr>
        <w:t>das ist die neueste Forschung und</w:t>
      </w:r>
      <w:r w:rsidRPr="00444608">
        <w:rPr>
          <w:rFonts w:cs="Arial"/>
          <w:color w:val="000000"/>
        </w:rPr>
        <w:t xml:space="preserve"> das sind Themen, über die auch sonst geredet wird. Man hat dann </w:t>
      </w:r>
      <w:proofErr w:type="gramStart"/>
      <w:r w:rsidRPr="00444608">
        <w:rPr>
          <w:rFonts w:cs="Arial"/>
          <w:color w:val="000000"/>
        </w:rPr>
        <w:t>wirklich das</w:t>
      </w:r>
      <w:proofErr w:type="gramEnd"/>
      <w:r w:rsidRPr="00444608">
        <w:rPr>
          <w:rFonts w:cs="Arial"/>
          <w:color w:val="000000"/>
        </w:rPr>
        <w:t xml:space="preserve"> Gefühl, dass man was beiträgt zu den Fragen, die jetzt im Moment wichtig sind.</w:t>
      </w:r>
    </w:p>
    <w:p w14:paraId="63E9B76A" w14:textId="77777777" w:rsidR="00444608" w:rsidRPr="00444608" w:rsidRDefault="00444608" w:rsidP="00444608">
      <w:pPr>
        <w:spacing w:line="276" w:lineRule="auto"/>
        <w:ind w:left="142"/>
        <w:rPr>
          <w:rFonts w:cs="Arial"/>
          <w:color w:val="000000"/>
        </w:rPr>
      </w:pPr>
    </w:p>
    <w:p w14:paraId="3FFA03E9" w14:textId="1C7892F9" w:rsidR="00444608" w:rsidRPr="00444608" w:rsidRDefault="00444608" w:rsidP="00B6355C">
      <w:pPr>
        <w:spacing w:line="276" w:lineRule="auto"/>
        <w:ind w:left="142"/>
        <w:rPr>
          <w:rFonts w:cs="Arial"/>
          <w:b/>
          <w:bCs/>
        </w:rPr>
      </w:pPr>
      <w:r w:rsidRPr="00444608">
        <w:rPr>
          <w:rFonts w:cs="Arial"/>
          <w:b/>
          <w:bCs/>
        </w:rPr>
        <w:t>14:22 Abspann</w:t>
      </w:r>
    </w:p>
    <w:p w14:paraId="5567BA71" w14:textId="1D7EEBDD" w:rsidR="00A767F8" w:rsidRPr="00444608" w:rsidRDefault="00444608" w:rsidP="00444608">
      <w:pPr>
        <w:spacing w:line="276" w:lineRule="auto"/>
        <w:ind w:left="142"/>
        <w:rPr>
          <w:rFonts w:cs="Arial"/>
          <w:color w:val="000000"/>
        </w:rPr>
      </w:pPr>
      <w:r w:rsidRPr="00444608">
        <w:rPr>
          <w:rFonts w:cs="Arial"/>
          <w:b/>
          <w:bCs/>
        </w:rPr>
        <w:br/>
        <w:t>14:32 Ende</w:t>
      </w:r>
      <w:r w:rsidRPr="00444608">
        <w:rPr>
          <w:rFonts w:cs="Arial"/>
          <w:color w:val="000000"/>
        </w:rPr>
        <w:t xml:space="preserve"> </w:t>
      </w:r>
    </w:p>
    <w:sectPr w:rsidR="00A767F8" w:rsidRPr="00444608"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49F8A5" w14:textId="77777777" w:rsidR="00A14739" w:rsidRDefault="00A14739" w:rsidP="00B4772D">
      <w:r>
        <w:separator/>
      </w:r>
    </w:p>
  </w:endnote>
  <w:endnote w:type="continuationSeparator" w:id="0">
    <w:p w14:paraId="5D2DF092" w14:textId="77777777" w:rsidR="00A14739" w:rsidRDefault="00A14739" w:rsidP="00B47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20B0402050302020203"/>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883B00" w14:textId="77777777" w:rsidR="00B4772D" w:rsidRPr="00880E92" w:rsidRDefault="00330991" w:rsidP="00D861AA">
    <w:pPr>
      <w:spacing w:line="259" w:lineRule="auto"/>
      <w:ind w:left="142"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69504" behindDoc="0" locked="0" layoutInCell="1" allowOverlap="1" wp14:anchorId="5168A8EB" wp14:editId="27552A02">
          <wp:simplePos x="0" y="0"/>
          <wp:positionH relativeFrom="column">
            <wp:posOffset>517525</wp:posOffset>
          </wp:positionH>
          <wp:positionV relativeFrom="paragraph">
            <wp:posOffset>127000</wp:posOffset>
          </wp:positionV>
          <wp:extent cx="405130" cy="123825"/>
          <wp:effectExtent l="0" t="0" r="0" b="0"/>
          <wp:wrapTight wrapText="bothSides">
            <wp:wrapPolygon edited="0">
              <wp:start x="0" y="0"/>
              <wp:lineTo x="0" y="19938"/>
              <wp:lineTo x="20313" y="19938"/>
              <wp:lineTo x="20313" y="0"/>
              <wp:lineTo x="0" y="0"/>
            </wp:wrapPolygon>
          </wp:wrapTight>
          <wp:docPr id="4"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anchor>
      </w:drawing>
    </w:r>
    <w:r>
      <w:rPr>
        <w:rFonts w:eastAsia="TheSans C5 Plain" w:cs="Arial"/>
        <w:bCs/>
        <w:color w:val="909191"/>
        <w:sz w:val="18"/>
        <w:szCs w:val="18"/>
      </w:rPr>
      <w:br/>
    </w:r>
    <w:r w:rsidR="00880E92" w:rsidRPr="00DB4AF9">
      <w:rPr>
        <w:rFonts w:eastAsia="TheSans C5 Plain" w:cs="Arial"/>
        <w:bCs/>
        <w:color w:val="909191"/>
        <w:sz w:val="18"/>
        <w:szCs w:val="18"/>
      </w:rPr>
      <w:t>©</w:t>
    </w:r>
    <w:r w:rsidR="009B3E96">
      <w:rPr>
        <w:rFonts w:eastAsia="TheSans C5 Plain" w:cs="Arial"/>
        <w:b/>
        <w:noProof/>
        <w:color w:val="909191"/>
        <w:sz w:val="18"/>
        <w:szCs w:val="18"/>
      </w:rPr>
      <w:pict w14:anchorId="372531CA">
        <v:rect id="Rechteck 6" o:spid="_x0000_s4098" style="position:absolute;left:0;text-align:left;margin-left:99.2pt;margin-top:794.5pt;width:394.35pt;height:25.05pt;z-index:25166848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HifIXvAQAAuAMAAA4AAAAAAAAAAAAAAAAALgIAAGRycy9l&#10;Mm9Eb2MueG1sUEsBAi0AFAAGAAgAAAAhAEargN3gAAAADQEAAA8AAAAAAAAAAAAAAAAASQQAAGRy&#10;cy9kb3ducmV2LnhtbFBLBQYAAAAABAAEAPMAAABWBQAAAAA=&#10;" filled="f" stroked="f">
          <v:textbox inset=",0">
            <w:txbxContent>
              <w:sdt>
                <w:sdtPr>
                  <w:rPr>
                    <w:rFonts w:cs="Arial"/>
                  </w:rPr>
                  <w:alias w:val="Datum"/>
                  <w:id w:val="372880"/>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D13E269" w14:textId="77777777" w:rsidR="00880E92" w:rsidRPr="0081107C" w:rsidRDefault="00880E92" w:rsidP="00880E92">
                    <w:pPr>
                      <w:jc w:val="right"/>
                      <w:rPr>
                        <w:rFonts w:cs="Arial"/>
                      </w:rPr>
                    </w:pPr>
                    <w:r>
                      <w:rPr>
                        <w:rFonts w:cs="Arial"/>
                      </w:rPr>
                      <w:t xml:space="preserve">     </w:t>
                    </w:r>
                  </w:p>
                </w:sdtContent>
              </w:sdt>
            </w:txbxContent>
          </v:textbox>
          <w10:wrap anchorx="margin" anchory="page"/>
        </v:rect>
      </w:pict>
    </w:r>
    <w:r w:rsidR="0084578A">
      <w:rPr>
        <w:rFonts w:eastAsia="TheSans C5 Plain" w:cs="Arial"/>
        <w:bCs/>
        <w:color w:val="909191"/>
        <w:sz w:val="18"/>
        <w:szCs w:val="18"/>
      </w:rPr>
      <w:t xml:space="preserve"> 2024</w:t>
    </w:r>
    <w:r w:rsidR="00880E92">
      <w:rPr>
        <w:rFonts w:eastAsia="TheSans C5 Plain" w:cs="Arial"/>
        <w:bCs/>
        <w:color w:val="909191"/>
        <w:sz w:val="18"/>
        <w:szCs w:val="18"/>
      </w:rPr>
      <w:t xml:space="preserve"> </w:t>
    </w:r>
    <w:r w:rsidR="009B3E96">
      <w:rPr>
        <w:rFonts w:ascii="TheSans C5 Plain" w:eastAsia="TheSans C5 Plain" w:hAnsi="TheSans C5 Plain" w:cs="TheSans C5 Plain"/>
        <w:b/>
        <w:noProof/>
        <w:color w:val="909191"/>
      </w:rPr>
      <w:pict w14:anchorId="28F3D3DF">
        <v:rect id="Rechteck 5" o:spid="_x0000_s4097" style="position:absolute;left:0;text-align:left;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ioPaDvAQAAvwMAAA4AAAAAAAAAAAAAAAAALgIAAGRycy9l&#10;Mm9Eb2MueG1sUEsBAi0AFAAGAAgAAAAhAEargN3gAAAADQEAAA8AAAAAAAAAAAAAAAAASQQAAGRy&#10;cy9kb3ducmV2LnhtbFBLBQYAAAAABAAEAPMAAABWBQ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62968ED0" w14:textId="77777777" w:rsidR="00B4772D" w:rsidRPr="0081107C" w:rsidRDefault="00B4772D" w:rsidP="00B4772D">
                    <w:pPr>
                      <w:jc w:val="right"/>
                      <w:rPr>
                        <w:rFonts w:cs="Arial"/>
                      </w:rPr>
                    </w:pPr>
                    <w:r>
                      <w:rPr>
                        <w:rFonts w:cs="Arial"/>
                      </w:rPr>
                      <w:t xml:space="preserve">     </w:t>
                    </w:r>
                  </w:p>
                </w:sdtContent>
              </w:sdt>
            </w:txbxContent>
          </v:textbox>
          <w10:wrap anchorx="margin" anchory="page"/>
        </v:rect>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626F47" w14:textId="77777777" w:rsidR="00A14739" w:rsidRDefault="00A14739" w:rsidP="00B4772D">
      <w:r>
        <w:separator/>
      </w:r>
    </w:p>
  </w:footnote>
  <w:footnote w:type="continuationSeparator" w:id="0">
    <w:p w14:paraId="085B40D7" w14:textId="77777777" w:rsidR="00A14739" w:rsidRDefault="00A14739" w:rsidP="00B47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F73A67" w14:textId="6B303CA2" w:rsidR="00290459" w:rsidRPr="00444608" w:rsidRDefault="009B3E96" w:rsidP="00290459">
    <w:pPr>
      <w:pStyle w:val="ArialTitelgrau"/>
      <w:ind w:firstLine="142"/>
      <w:rPr>
        <w:sz w:val="20"/>
        <w:szCs w:val="20"/>
      </w:rPr>
    </w:pPr>
    <w:r>
      <w:rPr>
        <w:rFonts w:ascii="Calibri" w:eastAsia="Calibri" w:hAnsi="Calibri" w:cs="Calibri"/>
        <w:noProof/>
        <w:sz w:val="20"/>
        <w:szCs w:val="20"/>
      </w:rPr>
      <w:pict w14:anchorId="5E50E0FB">
        <v:rect id="Rechteck 8" o:spid="_x0000_s4100" style="position:absolute;left:0;text-align:left;margin-left:391.4pt;margin-top:12.6pt;width:97.65pt;height:39.35pt;z-index:25166438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" fillcolor="#00347d" stroked="f" strokeweight="2pt">
          <v:path arrowok="t"/>
          <w10:wrap anchory="page"/>
        </v:rect>
      </w:pict>
    </w:r>
    <w:r w:rsidR="00290459" w:rsidRPr="002D4E32">
      <w:rPr>
        <w:i/>
        <w:iCs/>
        <w:noProof/>
        <w:sz w:val="20"/>
        <w:szCs w:val="20"/>
      </w:rPr>
      <w:drawing>
        <wp:anchor distT="0" distB="0" distL="114300" distR="114300" simplePos="0" relativeHeight="251663360" behindDoc="0" locked="1" layoutInCell="1" allowOverlap="1" wp14:anchorId="5FD3D633">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290459" w:rsidRPr="002D4E32">
      <w:rPr>
        <w:noProof/>
        <w:sz w:val="20"/>
        <w:szCs w:val="20"/>
      </w:rPr>
      <w:drawing>
        <wp:anchor distT="0" distB="0" distL="114300" distR="114300" simplePos="0" relativeHeight="251665408" behindDoc="0" locked="1" layoutInCell="1" allowOverlap="1" wp14:anchorId="5CCD4B47">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anchor>
      </w:drawing>
    </w:r>
    <w:r w:rsidR="00270C95" w:rsidRPr="00444608">
      <w:rPr>
        <w:sz w:val="20"/>
        <w:szCs w:val="20"/>
      </w:rPr>
      <w:t>Filmskript</w:t>
    </w:r>
    <w:r w:rsidR="00290459" w:rsidRPr="00444608">
      <w:rPr>
        <w:sz w:val="20"/>
        <w:szCs w:val="20"/>
      </w:rPr>
      <w:t xml:space="preserve">: </w:t>
    </w:r>
    <w:r w:rsidR="00444608" w:rsidRPr="00444608">
      <w:rPr>
        <w:sz w:val="20"/>
        <w:szCs w:val="20"/>
      </w:rPr>
      <w:t>Tiziana Bräuer: Luftfahrtingenieurin aus Deutschland</w:t>
    </w:r>
    <w:r w:rsidR="00471F40" w:rsidRPr="00444608">
      <w:rPr>
        <w:sz w:val="20"/>
        <w:szCs w:val="20"/>
      </w:rPr>
      <w:t xml:space="preserve"> </w:t>
    </w:r>
  </w:p>
  <w:p w14:paraId="52884647" w14:textId="77777777" w:rsidR="00290459" w:rsidRPr="00444608" w:rsidRDefault="009B3E96" w:rsidP="00290459">
    <w:pPr>
      <w:pStyle w:val="KeinLeerraum"/>
      <w:ind w:left="142"/>
      <w:rPr>
        <w:color w:val="909191"/>
        <w:sz w:val="16"/>
        <w:szCs w:val="16"/>
      </w:rPr>
    </w:pPr>
    <w:r>
      <w:rPr>
        <w:noProof/>
      </w:rPr>
      <w:pict w14:anchorId="4ACDBA16">
        <v:shape id="Shape 32" o:spid="_x0000_s4099" style="position:absolute;left:0;text-align:left;margin-left:7.8pt;margin-top:4.4pt;width:357.8pt;height:0;z-index:25166643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" adj="0,,0" path="m,l4545000,e" filled="f" strokecolor="#909191" strokeweight="1.25pt">
          <v:stroke miterlimit="1" joinstyle="miter"/>
          <v:formulas/>
          <v:path arrowok="t" o:connecttype="custom" o:connectlocs="0,0;4544060,0" o:connectangles="0,0" textboxrect="0,0,4545000,0"/>
        </v:shape>
      </w:pict>
    </w:r>
  </w:p>
  <w:p w14:paraId="50FCE8DC" w14:textId="77777777" w:rsidR="00290459" w:rsidRPr="00FB5664" w:rsidRDefault="00270C95" w:rsidP="00290459">
    <w:pPr>
      <w:pStyle w:val="ArialBeschreibunggrau"/>
      <w:ind w:firstLine="132"/>
      <w:rPr>
        <w:lang w:val="en-US"/>
      </w:rPr>
    </w:pPr>
    <w:r w:rsidRPr="00FB5664">
      <w:rPr>
        <w:lang w:val="en-US"/>
      </w:rPr>
      <w:t>Women of Science</w:t>
    </w:r>
    <w:r w:rsidR="00290459" w:rsidRPr="00FB5664">
      <w:rPr>
        <w:lang w:val="en-US"/>
      </w:rPr>
      <w:t xml:space="preserve"> (Reihe) </w:t>
    </w:r>
  </w:p>
  <w:p w14:paraId="117E1C50" w14:textId="2D61051B" w:rsidR="00290459" w:rsidRDefault="00444608" w:rsidP="00290459">
    <w:pPr>
      <w:pStyle w:val="ArialBeschreibunggrau"/>
      <w:ind w:firstLine="132"/>
    </w:pPr>
    <w:r w:rsidRPr="00444608">
      <w:t>Tiziana Bräuer: Luftfahrtingenieurin aus Deutschland</w:t>
    </w:r>
    <w:r w:rsidR="00AD57FC">
      <w:t xml:space="preserve"> </w:t>
    </w:r>
    <w:r w:rsidR="00290459">
      <w:t>(</w:t>
    </w:r>
    <w:r w:rsidR="00270C95">
      <w:t>Film</w:t>
    </w:r>
    <w:r w:rsidR="00290459">
      <w:t xml:space="preserve">) </w:t>
    </w:r>
  </w:p>
  <w:p w14:paraId="2E10DB1E" w14:textId="77777777" w:rsidR="00290459" w:rsidRPr="00202D68" w:rsidRDefault="00290459">
    <w:pPr>
      <w:pStyle w:val="Kopfzeile"/>
      <w:rPr>
        <w:sz w:val="16"/>
        <w:szCs w:val="16"/>
      </w:rPr>
    </w:pPr>
  </w:p>
  <w:p w14:paraId="57B2CE43" w14:textId="77777777" w:rsidR="00270C95" w:rsidRPr="00202D68" w:rsidRDefault="00270C95">
    <w:pPr>
      <w:pStyle w:val="Kopfzeile"/>
      <w:rPr>
        <w:sz w:val="16"/>
        <w:szCs w:val="16"/>
      </w:rPr>
    </w:pPr>
  </w:p>
  <w:p w14:paraId="019FBB4F" w14:textId="77777777" w:rsidR="00270C95" w:rsidRDefault="00270C9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23646A"/>
    <w:multiLevelType w:val="hybridMultilevel"/>
    <w:tmpl w:val="F3AA615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7C26BB7"/>
    <w:multiLevelType w:val="hybridMultilevel"/>
    <w:tmpl w:val="BE24EC6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19362B5"/>
    <w:multiLevelType w:val="hybridMultilevel"/>
    <w:tmpl w:val="2116BDC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0BC7F1D"/>
    <w:multiLevelType w:val="hybridMultilevel"/>
    <w:tmpl w:val="79EE311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536F169E"/>
    <w:multiLevelType w:val="hybridMultilevel"/>
    <w:tmpl w:val="E50803C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BC25E5F"/>
    <w:multiLevelType w:val="hybridMultilevel"/>
    <w:tmpl w:val="870E922E"/>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6EEB6E15"/>
    <w:multiLevelType w:val="hybridMultilevel"/>
    <w:tmpl w:val="127A237E"/>
    <w:lvl w:ilvl="0" w:tplc="F8DE0D10">
      <w:start w:val="1"/>
      <w:numFmt w:val="decimal"/>
      <w:pStyle w:val="SWRSprechermitNummer"/>
      <w:lvlText w:val="%1  "/>
      <w:lvlJc w:val="right"/>
      <w:pPr>
        <w:ind w:left="360" w:hanging="360"/>
      </w:pPr>
      <w:rPr>
        <w:rFonts w:ascii="Arial" w:hAnsi="Arial" w:hint="default"/>
        <w:i w:val="0"/>
        <w:iCs w:val="0"/>
        <w:strike w:val="0"/>
        <w:sz w:val="18"/>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7" w15:restartNumberingAfterBreak="0">
    <w:nsid w:val="76806523"/>
    <w:multiLevelType w:val="hybridMultilevel"/>
    <w:tmpl w:val="5AEEE620"/>
    <w:lvl w:ilvl="0" w:tplc="43E41540">
      <w:start w:val="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7C4746B"/>
    <w:multiLevelType w:val="hybridMultilevel"/>
    <w:tmpl w:val="20C2FC7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145153635">
    <w:abstractNumId w:val="5"/>
  </w:num>
  <w:num w:numId="2" w16cid:durableId="390690319">
    <w:abstractNumId w:val="6"/>
  </w:num>
  <w:num w:numId="3" w16cid:durableId="1741900636">
    <w:abstractNumId w:val="7"/>
  </w:num>
  <w:num w:numId="4" w16cid:durableId="353775761">
    <w:abstractNumId w:val="3"/>
  </w:num>
  <w:num w:numId="5" w16cid:durableId="1177040069">
    <w:abstractNumId w:val="1"/>
  </w:num>
  <w:num w:numId="6" w16cid:durableId="1350335293">
    <w:abstractNumId w:val="4"/>
  </w:num>
  <w:num w:numId="7" w16cid:durableId="1654522886">
    <w:abstractNumId w:val="2"/>
  </w:num>
  <w:num w:numId="8" w16cid:durableId="1006518938">
    <w:abstractNumId w:val="0"/>
  </w:num>
  <w:num w:numId="9" w16cid:durableId="1504078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425"/>
  <w:characterSpacingControl w:val="doNotCompress"/>
  <w:hdrShapeDefaults>
    <o:shapedefaults v:ext="edit" spidmax="4102"/>
    <o:shapelayout v:ext="edit">
      <o:idmap v:ext="edit" data="4"/>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80F3E"/>
    <w:rsid w:val="00011BA4"/>
    <w:rsid w:val="0003713F"/>
    <w:rsid w:val="00062BCF"/>
    <w:rsid w:val="000800C9"/>
    <w:rsid w:val="000A2868"/>
    <w:rsid w:val="000F2B86"/>
    <w:rsid w:val="00110666"/>
    <w:rsid w:val="00115CAE"/>
    <w:rsid w:val="00125B47"/>
    <w:rsid w:val="00152E3A"/>
    <w:rsid w:val="00170873"/>
    <w:rsid w:val="00202D68"/>
    <w:rsid w:val="00216B35"/>
    <w:rsid w:val="00270C95"/>
    <w:rsid w:val="00281DDB"/>
    <w:rsid w:val="00290459"/>
    <w:rsid w:val="002A4EBD"/>
    <w:rsid w:val="002D3425"/>
    <w:rsid w:val="002D6955"/>
    <w:rsid w:val="002E3991"/>
    <w:rsid w:val="00300DF9"/>
    <w:rsid w:val="00330991"/>
    <w:rsid w:val="00346C70"/>
    <w:rsid w:val="003C0BAA"/>
    <w:rsid w:val="00424EE9"/>
    <w:rsid w:val="004309B9"/>
    <w:rsid w:val="004340B0"/>
    <w:rsid w:val="004347C3"/>
    <w:rsid w:val="00444608"/>
    <w:rsid w:val="00453759"/>
    <w:rsid w:val="00462615"/>
    <w:rsid w:val="00471F40"/>
    <w:rsid w:val="004F50FC"/>
    <w:rsid w:val="005406E0"/>
    <w:rsid w:val="00543660"/>
    <w:rsid w:val="005547A5"/>
    <w:rsid w:val="00560917"/>
    <w:rsid w:val="005A12DD"/>
    <w:rsid w:val="005C0F06"/>
    <w:rsid w:val="005E739B"/>
    <w:rsid w:val="006029A6"/>
    <w:rsid w:val="0060637E"/>
    <w:rsid w:val="0061357B"/>
    <w:rsid w:val="00613A3D"/>
    <w:rsid w:val="0064706D"/>
    <w:rsid w:val="00651E12"/>
    <w:rsid w:val="00666C28"/>
    <w:rsid w:val="0068177B"/>
    <w:rsid w:val="0069585F"/>
    <w:rsid w:val="006D2660"/>
    <w:rsid w:val="006D6D6C"/>
    <w:rsid w:val="0072061D"/>
    <w:rsid w:val="00727887"/>
    <w:rsid w:val="00732323"/>
    <w:rsid w:val="00766699"/>
    <w:rsid w:val="007A5417"/>
    <w:rsid w:val="007B47C9"/>
    <w:rsid w:val="007C11BE"/>
    <w:rsid w:val="0080289B"/>
    <w:rsid w:val="008179DB"/>
    <w:rsid w:val="008215BA"/>
    <w:rsid w:val="0084578A"/>
    <w:rsid w:val="00861EB4"/>
    <w:rsid w:val="00870E71"/>
    <w:rsid w:val="0087132D"/>
    <w:rsid w:val="00880E92"/>
    <w:rsid w:val="008B0864"/>
    <w:rsid w:val="008B4058"/>
    <w:rsid w:val="008C3033"/>
    <w:rsid w:val="00953491"/>
    <w:rsid w:val="009550ED"/>
    <w:rsid w:val="00974443"/>
    <w:rsid w:val="00997D71"/>
    <w:rsid w:val="009B3E96"/>
    <w:rsid w:val="00A14739"/>
    <w:rsid w:val="00A447A6"/>
    <w:rsid w:val="00A5624F"/>
    <w:rsid w:val="00A767F8"/>
    <w:rsid w:val="00AB2F40"/>
    <w:rsid w:val="00AD57FC"/>
    <w:rsid w:val="00B16D38"/>
    <w:rsid w:val="00B37CD7"/>
    <w:rsid w:val="00B411AF"/>
    <w:rsid w:val="00B4772D"/>
    <w:rsid w:val="00B50847"/>
    <w:rsid w:val="00B6355C"/>
    <w:rsid w:val="00B82682"/>
    <w:rsid w:val="00BD1CDB"/>
    <w:rsid w:val="00C60BFF"/>
    <w:rsid w:val="00C70F71"/>
    <w:rsid w:val="00CF2E0E"/>
    <w:rsid w:val="00D1361C"/>
    <w:rsid w:val="00D36B9A"/>
    <w:rsid w:val="00D40C2B"/>
    <w:rsid w:val="00D74174"/>
    <w:rsid w:val="00D81F93"/>
    <w:rsid w:val="00D85FDE"/>
    <w:rsid w:val="00D861AA"/>
    <w:rsid w:val="00DA351E"/>
    <w:rsid w:val="00DA4F5E"/>
    <w:rsid w:val="00DB5987"/>
    <w:rsid w:val="00DD13BB"/>
    <w:rsid w:val="00DD1941"/>
    <w:rsid w:val="00DD4F11"/>
    <w:rsid w:val="00E11DA7"/>
    <w:rsid w:val="00E51DAE"/>
    <w:rsid w:val="00E81711"/>
    <w:rsid w:val="00E93C19"/>
    <w:rsid w:val="00EA257A"/>
    <w:rsid w:val="00EA7B32"/>
    <w:rsid w:val="00EB5BF6"/>
    <w:rsid w:val="00EC2951"/>
    <w:rsid w:val="00ED3A77"/>
    <w:rsid w:val="00F03931"/>
    <w:rsid w:val="00F3688E"/>
    <w:rsid w:val="00F64D46"/>
    <w:rsid w:val="00F67D9D"/>
    <w:rsid w:val="00F7672E"/>
    <w:rsid w:val="00F80F3E"/>
    <w:rsid w:val="00F86781"/>
    <w:rsid w:val="00FB4854"/>
    <w:rsid w:val="00FB5664"/>
    <w:rsid w:val="00FD1ED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102"/>
    <o:shapelayout v:ext="edit">
      <o:idmap v:ext="edit" data="1"/>
    </o:shapelayout>
  </w:shapeDefaults>
  <w:decimalSymbol w:val=","/>
  <w:listSeparator w:val=";"/>
  <w14:docId w14:val="71BDED46"/>
  <w15:docId w15:val="{9CFF102A-7050-499E-A713-1C0C35993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B5BF6"/>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560917"/>
    <w:pPr>
      <w:spacing w:line="265" w:lineRule="auto"/>
      <w:ind w:left="10" w:hanging="10"/>
    </w:pPr>
    <w:rPr>
      <w:rFonts w:eastAsia="TheSans C5 SemiLight" w:cs="TheSans C5 SemiLight"/>
      <w:color w:val="80808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link w:val="ArialTextZchn"/>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Listenabsatz">
    <w:name w:val="List Paragraph"/>
    <w:basedOn w:val="Standard"/>
    <w:uiPriority w:val="34"/>
    <w:qFormat/>
    <w:rsid w:val="00B4772D"/>
    <w:pPr>
      <w:ind w:left="720"/>
      <w:contextualSpacing/>
    </w:pPr>
  </w:style>
  <w:style w:type="paragraph" w:styleId="Kopfzeile">
    <w:name w:val="header"/>
    <w:basedOn w:val="Standard"/>
    <w:link w:val="KopfzeileZchn"/>
    <w:uiPriority w:val="99"/>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rsid w:val="00B4772D"/>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rsid w:val="00B4772D"/>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B4772D"/>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B4772D"/>
    <w:rPr>
      <w:rFonts w:ascii="Tahoma" w:eastAsia="TheSans C5 SemiLight" w:hAnsi="Tahoma" w:cs="Tahoma"/>
      <w:color w:val="00347D"/>
      <w:kern w:val="2"/>
      <w:sz w:val="16"/>
      <w:szCs w:val="16"/>
      <w:lang w:eastAsia="de-DE"/>
    </w:rPr>
  </w:style>
  <w:style w:type="table" w:styleId="Tabellenraster">
    <w:name w:val="Table Grid"/>
    <w:basedOn w:val="NormaleTabelle"/>
    <w:uiPriority w:val="59"/>
    <w:rsid w:val="00300D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WRSprechermitNummer">
    <w:name w:val="SWR Sprecher mit Nummer"/>
    <w:basedOn w:val="Standard"/>
    <w:qFormat/>
    <w:locked/>
    <w:rsid w:val="00300DF9"/>
    <w:pPr>
      <w:numPr>
        <w:numId w:val="2"/>
      </w:numPr>
      <w:tabs>
        <w:tab w:val="left" w:pos="0"/>
        <w:tab w:val="left" w:pos="1700"/>
      </w:tabs>
      <w:suppressAutoHyphens/>
      <w:spacing w:after="240" w:line="480" w:lineRule="auto"/>
      <w:ind w:left="1701" w:hanging="1701"/>
    </w:pPr>
    <w:rPr>
      <w:rFonts w:cs="Arial"/>
      <w:sz w:val="24"/>
      <w:szCs w:val="24"/>
    </w:rPr>
  </w:style>
  <w:style w:type="paragraph" w:customStyle="1" w:styleId="Arialblaufett">
    <w:name w:val="Arial blau fett"/>
    <w:basedOn w:val="ArialText"/>
    <w:link w:val="ArialblaufettZchn"/>
    <w:qFormat/>
    <w:rsid w:val="00125B47"/>
    <w:rPr>
      <w:b/>
    </w:rPr>
  </w:style>
  <w:style w:type="character" w:customStyle="1" w:styleId="ArialTextZchn">
    <w:name w:val="Arial Text Zchn"/>
    <w:basedOn w:val="TheSansTextZchn"/>
    <w:link w:val="ArialText"/>
    <w:rsid w:val="00125B47"/>
    <w:rPr>
      <w:rFonts w:ascii="Arial" w:eastAsia="TheSans C5 SemiLight" w:hAnsi="Arial" w:cs="TheSans C5 SemiLight"/>
      <w:color w:val="00347D"/>
      <w:kern w:val="2"/>
      <w:lang w:eastAsia="de-DE"/>
    </w:rPr>
  </w:style>
  <w:style w:type="character" w:customStyle="1" w:styleId="ArialblaufettZchn">
    <w:name w:val="Arial blau fett Zchn"/>
    <w:basedOn w:val="ArialTextZchn"/>
    <w:link w:val="Arialblaufett"/>
    <w:rsid w:val="00125B47"/>
    <w:rPr>
      <w:rFonts w:ascii="Arial" w:eastAsia="TheSans C5 SemiLight" w:hAnsi="Arial" w:cs="TheSans C5 SemiLight"/>
      <w:color w:val="00347D"/>
      <w:kern w:val="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2024_texte\_magisches%20tagebuch\10_neuanfang\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arbeitsblatt.dotx</Template>
  <TotalTime>0</TotalTime>
  <Pages>6</Pages>
  <Words>1584</Words>
  <Characters>9985</Characters>
  <Application>Microsoft Office Word</Application>
  <DocSecurity>0</DocSecurity>
  <Lines>83</Lines>
  <Paragraphs>23</Paragraphs>
  <ScaleCrop>false</ScaleCrop>
  <HeadingPairs>
    <vt:vector size="2" baseType="variant">
      <vt:variant>
        <vt:lpstr>Titel</vt:lpstr>
      </vt:variant>
      <vt:variant>
        <vt:i4>1</vt:i4>
      </vt:variant>
    </vt:vector>
  </HeadingPairs>
  <TitlesOfParts>
    <vt:vector size="1" baseType="lpstr">
      <vt:lpstr>Mission magisches Tagebuch · Schulwechsel und Neuanfang</vt:lpstr>
    </vt:vector>
  </TitlesOfParts>
  <Company/>
  <LinksUpToDate>false</LinksUpToDate>
  <CharactersWithSpaces>11546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Women of Science ·Tiziana Bräuer</dc:title>
  <dc:creator>SWR planet schule</dc:creator>
  <cp:lastModifiedBy>Oelschläger, Jutta</cp:lastModifiedBy>
  <cp:revision>8</cp:revision>
  <dcterms:created xsi:type="dcterms:W3CDTF">2024-06-20T13:05:00Z</dcterms:created>
  <dcterms:modified xsi:type="dcterms:W3CDTF">2024-06-25T08:30:00Z</dcterms:modified>
</cp:coreProperties>
</file>