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E3CE1E" w14:textId="77777777" w:rsidR="00560917" w:rsidRDefault="00560917" w:rsidP="00560917">
      <w:pPr>
        <w:pStyle w:val="ArialTitelgrau"/>
        <w:ind w:firstLine="142"/>
        <w:rPr>
          <w:sz w:val="20"/>
          <w:szCs w:val="20"/>
        </w:rPr>
      </w:pPr>
    </w:p>
    <w:p w14:paraId="596727B1" w14:textId="77777777" w:rsidR="006029A6" w:rsidRDefault="006029A6" w:rsidP="00560917">
      <w:pPr>
        <w:pStyle w:val="ArialTitelgrau"/>
        <w:ind w:firstLine="142"/>
        <w:rPr>
          <w:sz w:val="20"/>
          <w:szCs w:val="20"/>
        </w:rPr>
      </w:pPr>
    </w:p>
    <w:p w14:paraId="656AA67D" w14:textId="145FC110" w:rsidR="00B4772D" w:rsidRDefault="00270C95" w:rsidP="008343AC">
      <w:pPr>
        <w:pStyle w:val="Arialberschrift"/>
      </w:pPr>
      <w:r>
        <w:t xml:space="preserve">Filmskript: </w:t>
      </w:r>
      <w:r w:rsidR="00073BC7" w:rsidRPr="00073BC7">
        <w:t>Monica Gori: Wissenschaftlerin im Bereich Robotik aus Italien</w:t>
      </w:r>
    </w:p>
    <w:p w14:paraId="4781E68C" w14:textId="77777777" w:rsidR="00F64D46" w:rsidRDefault="00F64D46" w:rsidP="00C70F71">
      <w:pPr>
        <w:pStyle w:val="ArialText"/>
      </w:pPr>
    </w:p>
    <w:p w14:paraId="2E7E315E" w14:textId="21A87482" w:rsidR="00073BC7" w:rsidRDefault="00073BC7" w:rsidP="00073BC7">
      <w:pPr>
        <w:ind w:left="142"/>
        <w:rPr>
          <w:rFonts w:cs="Arial"/>
        </w:rPr>
      </w:pPr>
      <w:r w:rsidRPr="00073BC7">
        <w:rPr>
          <w:rFonts w:cs="Arial"/>
        </w:rPr>
        <w:t xml:space="preserve">„Women </w:t>
      </w:r>
      <w:proofErr w:type="spellStart"/>
      <w:r w:rsidRPr="00073BC7">
        <w:rPr>
          <w:rFonts w:cs="Arial"/>
        </w:rPr>
        <w:t>of</w:t>
      </w:r>
      <w:proofErr w:type="spellEnd"/>
      <w:r w:rsidRPr="00073BC7">
        <w:rPr>
          <w:rFonts w:cs="Arial"/>
        </w:rPr>
        <w:t xml:space="preserve"> Science – Monica Gori“ </w:t>
      </w:r>
      <w:r w:rsidRPr="00073BC7">
        <w:rPr>
          <w:rFonts w:cs="Arial"/>
        </w:rPr>
        <w:br/>
        <w:t xml:space="preserve">Sendeskript deutsche Fassung 11.01.24 </w:t>
      </w:r>
      <w:r w:rsidRPr="00073BC7">
        <w:rPr>
          <w:rFonts w:cs="Arial"/>
        </w:rPr>
        <w:br/>
      </w:r>
      <w:r w:rsidRPr="00073BC7">
        <w:rPr>
          <w:rFonts w:cs="Arial"/>
        </w:rPr>
        <w:br/>
        <w:t xml:space="preserve">10:00:25 – 00:36 </w:t>
      </w:r>
      <w:r w:rsidRPr="00073BC7">
        <w:rPr>
          <w:rFonts w:cs="Arial"/>
          <w:u w:val="single"/>
        </w:rPr>
        <w:t>Monica</w:t>
      </w:r>
      <w:r w:rsidRPr="00073BC7">
        <w:rPr>
          <w:rFonts w:cs="Arial"/>
        </w:rPr>
        <w:br/>
        <w:t xml:space="preserve">Ich heiße Monica Gori. Mein ganzes Leben lang wurde mir gesagt, dass Wissenschaft </w:t>
      </w:r>
      <w:proofErr w:type="gramStart"/>
      <w:r w:rsidRPr="00073BC7">
        <w:rPr>
          <w:rFonts w:cs="Arial"/>
        </w:rPr>
        <w:t>nur</w:t>
      </w:r>
      <w:proofErr w:type="gramEnd"/>
      <w:r w:rsidRPr="00073BC7">
        <w:rPr>
          <w:rFonts w:cs="Arial"/>
        </w:rPr>
        <w:t xml:space="preserve"> was für Jungs ist. </w:t>
      </w:r>
      <w:r w:rsidRPr="00073BC7">
        <w:rPr>
          <w:rFonts w:cs="Arial"/>
        </w:rPr>
        <w:br/>
        <w:t>Ich musste mir meinen Platz sehr hart erkämpfen. Das ist meine Geschichte.</w:t>
      </w:r>
      <w:r w:rsidRPr="00073BC7">
        <w:rPr>
          <w:rFonts w:cs="Arial"/>
        </w:rPr>
        <w:br/>
      </w:r>
      <w:r w:rsidRPr="00073BC7">
        <w:rPr>
          <w:rFonts w:cs="Arial"/>
        </w:rPr>
        <w:br/>
      </w:r>
      <w:r w:rsidRPr="00073BC7">
        <w:rPr>
          <w:rFonts w:cs="Arial"/>
          <w:color w:val="0070C0"/>
        </w:rPr>
        <w:t xml:space="preserve">10:00:39 - </w:t>
      </w:r>
      <w:bookmarkStart w:id="0" w:name="_Hlk155272706"/>
      <w:r w:rsidRPr="00073BC7">
        <w:rPr>
          <w:rFonts w:cs="Arial"/>
          <w:color w:val="0070C0"/>
        </w:rPr>
        <w:t>00:</w:t>
      </w:r>
      <w:bookmarkEnd w:id="0"/>
      <w:r w:rsidRPr="00073BC7">
        <w:rPr>
          <w:rFonts w:cs="Arial"/>
          <w:color w:val="0070C0"/>
        </w:rPr>
        <w:t>47 Reihentitel</w:t>
      </w:r>
      <w:r w:rsidRPr="00073BC7">
        <w:rPr>
          <w:color w:val="0070C0"/>
          <w:u w:val="single"/>
        </w:rPr>
        <w:t xml:space="preserve"> / Titel</w:t>
      </w:r>
      <w:r w:rsidRPr="00073BC7">
        <w:rPr>
          <w:color w:val="0070C0"/>
        </w:rPr>
        <w:t xml:space="preserve">: </w:t>
      </w:r>
      <w:r w:rsidRPr="00073BC7">
        <w:rPr>
          <w:rFonts w:cs="Arial"/>
          <w:color w:val="0070C0"/>
        </w:rPr>
        <w:t xml:space="preserve">Women </w:t>
      </w:r>
      <w:proofErr w:type="spellStart"/>
      <w:r w:rsidRPr="00073BC7">
        <w:rPr>
          <w:rFonts w:cs="Arial"/>
          <w:color w:val="0070C0"/>
        </w:rPr>
        <w:t>of</w:t>
      </w:r>
      <w:proofErr w:type="spellEnd"/>
      <w:r w:rsidRPr="00073BC7">
        <w:rPr>
          <w:rFonts w:cs="Arial"/>
          <w:color w:val="0070C0"/>
        </w:rPr>
        <w:t xml:space="preserve"> Science </w:t>
      </w:r>
      <w:r w:rsidRPr="00073BC7">
        <w:rPr>
          <w:rFonts w:cs="Arial"/>
          <w:color w:val="0070C0"/>
        </w:rPr>
        <w:br/>
      </w:r>
      <w:r w:rsidRPr="00073BC7">
        <w:rPr>
          <w:color w:val="0070C0"/>
        </w:rPr>
        <w:t>Monica Gori</w:t>
      </w:r>
      <w:r w:rsidRPr="00073BC7">
        <w:rPr>
          <w:color w:val="0070C0"/>
        </w:rPr>
        <w:br/>
      </w:r>
      <w:bookmarkStart w:id="1" w:name="_Hlk155273232"/>
      <w:r w:rsidRPr="00073BC7">
        <w:rPr>
          <w:color w:val="0070C0"/>
        </w:rPr>
        <w:t xml:space="preserve">Neurowissenschaftlerin </w:t>
      </w:r>
      <w:r w:rsidRPr="00073BC7">
        <w:rPr>
          <w:color w:val="0070C0"/>
        </w:rPr>
        <w:br/>
      </w:r>
      <w:r w:rsidRPr="00073BC7">
        <w:rPr>
          <w:rFonts w:cs="Arial"/>
          <w:color w:val="0070C0"/>
        </w:rPr>
        <w:br/>
        <w:t xml:space="preserve">10:01:02 - 00:07 </w:t>
      </w:r>
      <w:r w:rsidRPr="00073BC7">
        <w:rPr>
          <w:color w:val="0070C0"/>
          <w:u w:val="single"/>
        </w:rPr>
        <w:t>Insert</w:t>
      </w:r>
      <w:r w:rsidRPr="00073BC7">
        <w:rPr>
          <w:color w:val="0070C0"/>
        </w:rPr>
        <w:t xml:space="preserve">: Monica Gori, </w:t>
      </w:r>
      <w:bookmarkEnd w:id="1"/>
      <w:r w:rsidRPr="00073BC7">
        <w:rPr>
          <w:color w:val="0070C0"/>
        </w:rPr>
        <w:t xml:space="preserve">Neurowissenschaftlerin </w:t>
      </w:r>
      <w:r w:rsidRPr="00073BC7">
        <w:rPr>
          <w:color w:val="0070C0"/>
        </w:rPr>
        <w:br/>
      </w:r>
      <w:r w:rsidRPr="00073BC7">
        <w:rPr>
          <w:rFonts w:cs="Arial"/>
        </w:rPr>
        <w:br/>
        <w:t xml:space="preserve">10:00:59 – 01:13 </w:t>
      </w:r>
      <w:r w:rsidRPr="00073BC7">
        <w:rPr>
          <w:rFonts w:cs="Arial"/>
          <w:u w:val="single"/>
        </w:rPr>
        <w:t>Monica</w:t>
      </w:r>
      <w:r w:rsidRPr="00073BC7">
        <w:rPr>
          <w:rFonts w:cs="Arial"/>
        </w:rPr>
        <w:br/>
        <w:t>Ich habe schon früh mit dem Malen angefangen. Als ich klein war, habe ich meinen Eltern beim Malen zugeschaut und war sofort ganz wild darauf.</w:t>
      </w:r>
      <w:r w:rsidRPr="00073BC7">
        <w:rPr>
          <w:rFonts w:cs="Arial"/>
        </w:rPr>
        <w:br/>
        <w:t>Mit 18 hatte ich meine erste eigene Ausstellung mit Portraits. Dann habe ich mit abstrakter Malerei begonnen.</w:t>
      </w:r>
      <w:r w:rsidRPr="00073BC7">
        <w:rPr>
          <w:rFonts w:cs="Arial"/>
        </w:rPr>
        <w:br/>
      </w:r>
      <w:r w:rsidRPr="00073BC7">
        <w:rPr>
          <w:rFonts w:cs="Arial"/>
        </w:rPr>
        <w:br/>
        <w:t xml:space="preserve">10:01:18 – 01:33 </w:t>
      </w:r>
      <w:r w:rsidRPr="00073BC7">
        <w:rPr>
          <w:rFonts w:cs="Arial"/>
          <w:u w:val="single"/>
        </w:rPr>
        <w:t>Monica</w:t>
      </w:r>
      <w:r w:rsidRPr="00073BC7">
        <w:rPr>
          <w:rFonts w:cs="Arial"/>
        </w:rPr>
        <w:br/>
        <w:t>Es war ein langer Weg, so zu malen, wie ich es jetzt tue. Es hat ein paar Jahre gedauert, bis ich mit meinen abstrakten Bildern zufrieden war.</w:t>
      </w:r>
      <w:r w:rsidRPr="00073BC7">
        <w:rPr>
          <w:rFonts w:cs="Arial"/>
        </w:rPr>
        <w:br/>
      </w:r>
      <w:r w:rsidRPr="00073BC7">
        <w:rPr>
          <w:rFonts w:cs="Arial"/>
        </w:rPr>
        <w:br/>
        <w:t xml:space="preserve">10:01:39 – 01:46 </w:t>
      </w:r>
      <w:r w:rsidRPr="00073BC7">
        <w:rPr>
          <w:rFonts w:cs="Arial"/>
          <w:u w:val="single"/>
        </w:rPr>
        <w:t>Monica</w:t>
      </w:r>
      <w:r w:rsidRPr="00073BC7">
        <w:rPr>
          <w:rFonts w:cs="Arial"/>
        </w:rPr>
        <w:br/>
        <w:t xml:space="preserve">Ich bin in der Nähe von Arezzo geboren, in </w:t>
      </w:r>
      <w:proofErr w:type="spellStart"/>
      <w:r w:rsidRPr="00073BC7">
        <w:rPr>
          <w:rFonts w:cs="Arial"/>
        </w:rPr>
        <w:t>Battifolle</w:t>
      </w:r>
      <w:proofErr w:type="spellEnd"/>
      <w:r w:rsidRPr="00073BC7">
        <w:rPr>
          <w:rFonts w:cs="Arial"/>
        </w:rPr>
        <w:t>, einem kleinen Dorf mit 1.000 Einwohnern.</w:t>
      </w:r>
      <w:r w:rsidRPr="00073BC7">
        <w:rPr>
          <w:rFonts w:cs="Arial"/>
        </w:rPr>
        <w:br/>
      </w:r>
      <w:r w:rsidRPr="00073BC7">
        <w:rPr>
          <w:rFonts w:cs="Arial"/>
        </w:rPr>
        <w:br/>
        <w:t xml:space="preserve">10:01:49 – 02:05 </w:t>
      </w:r>
      <w:r w:rsidRPr="00073BC7">
        <w:rPr>
          <w:rFonts w:cs="Arial"/>
          <w:u w:val="single"/>
        </w:rPr>
        <w:t>Monica</w:t>
      </w:r>
      <w:r w:rsidRPr="00073BC7">
        <w:rPr>
          <w:rFonts w:cs="Arial"/>
        </w:rPr>
        <w:br/>
        <w:t>Meine Eltern waren sehr jung, als sie mich bekamen, meine Mutter war 18, mein Vater 19. Sie haben ihr ganzes Leben lang sehr hart gearbeitet.</w:t>
      </w:r>
      <w:r w:rsidRPr="00073BC7">
        <w:rPr>
          <w:rFonts w:cs="Arial"/>
        </w:rPr>
        <w:br/>
        <w:t>Ich hatte auch immer das Gefühl, hart arbeiten zu müssen.</w:t>
      </w:r>
      <w:r w:rsidRPr="00073BC7">
        <w:rPr>
          <w:rFonts w:cs="Arial"/>
        </w:rPr>
        <w:br/>
      </w:r>
      <w:r w:rsidRPr="00073BC7">
        <w:rPr>
          <w:rFonts w:cs="Arial"/>
        </w:rPr>
        <w:br/>
        <w:t xml:space="preserve">10:02:07 – 02:29 </w:t>
      </w:r>
      <w:r w:rsidRPr="00073BC7">
        <w:rPr>
          <w:rFonts w:cs="Arial"/>
          <w:u w:val="single"/>
        </w:rPr>
        <w:t>Monica</w:t>
      </w:r>
      <w:r w:rsidRPr="00073BC7">
        <w:rPr>
          <w:rFonts w:cs="Arial"/>
        </w:rPr>
        <w:br/>
        <w:t>Als Kind war ich weder besonders gut noch besonders schlecht, immer irgendwo dazwischen. Mir wurde gesagt, ein naturwissenschaftliches Gymnasium wäre nicht die richtige Wahl für mich – es sei zu schwierig.</w:t>
      </w:r>
      <w:r w:rsidRPr="00073BC7">
        <w:rPr>
          <w:rFonts w:cs="Arial"/>
        </w:rPr>
        <w:br/>
        <w:t>Ich habe Kunst studiert - Goldschmiedekunst, Emaillieren und Keramik.</w:t>
      </w:r>
      <w:r w:rsidRPr="00073BC7">
        <w:rPr>
          <w:rFonts w:cs="Arial"/>
        </w:rPr>
        <w:br/>
      </w:r>
      <w:r w:rsidRPr="00073BC7">
        <w:rPr>
          <w:rFonts w:cs="Arial"/>
        </w:rPr>
        <w:br/>
        <w:t>10:02:33</w:t>
      </w:r>
      <w:bookmarkStart w:id="2" w:name="_Hlk150682108"/>
      <w:r w:rsidRPr="00073BC7">
        <w:rPr>
          <w:rFonts w:cs="Arial"/>
        </w:rPr>
        <w:t xml:space="preserve"> – 03:18 </w:t>
      </w:r>
      <w:r w:rsidRPr="00073BC7">
        <w:rPr>
          <w:rFonts w:cs="Arial"/>
          <w:u w:val="single"/>
        </w:rPr>
        <w:t>Monica</w:t>
      </w:r>
      <w:r w:rsidRPr="00073BC7">
        <w:rPr>
          <w:rFonts w:cs="Arial"/>
        </w:rPr>
        <w:br/>
      </w:r>
      <w:proofErr w:type="gramStart"/>
      <w:r w:rsidRPr="00073BC7">
        <w:rPr>
          <w:rFonts w:cs="Arial"/>
        </w:rPr>
        <w:t>Später</w:t>
      </w:r>
      <w:proofErr w:type="gramEnd"/>
      <w:r w:rsidRPr="00073BC7">
        <w:rPr>
          <w:rFonts w:cs="Arial"/>
        </w:rPr>
        <w:t>, als ich so weit war und wusste, dass ich es schaffen kann,</w:t>
      </w:r>
      <w:bookmarkEnd w:id="2"/>
      <w:r w:rsidRPr="00073BC7">
        <w:rPr>
          <w:rFonts w:cs="Arial"/>
        </w:rPr>
        <w:t xml:space="preserve"> bin ich meiner Leidenschaft gefolgt und habe Psychologie studiert. Dann ist mir klar geworden, dass ich noch mehr kann.</w:t>
      </w:r>
      <w:r w:rsidRPr="00073BC7">
        <w:rPr>
          <w:rFonts w:cs="Arial"/>
        </w:rPr>
        <w:br/>
      </w:r>
      <w:bookmarkStart w:id="3" w:name="_Hlk150682376"/>
      <w:r w:rsidRPr="00073BC7">
        <w:rPr>
          <w:rFonts w:cs="Arial"/>
        </w:rPr>
        <w:t xml:space="preserve">Ich war fasziniert von der Psychophysik, dem Studium des psychischen Erlebens bei Kindern. Das habe ich vor allem meiner Schwester zu verdanken; sie ist sechs Jahre jünger als ich und ich </w:t>
      </w:r>
      <w:proofErr w:type="gramStart"/>
      <w:r w:rsidRPr="00073BC7">
        <w:rPr>
          <w:rFonts w:cs="Arial"/>
        </w:rPr>
        <w:t>war</w:t>
      </w:r>
      <w:proofErr w:type="gramEnd"/>
      <w:r w:rsidRPr="00073BC7">
        <w:rPr>
          <w:rFonts w:cs="Arial"/>
        </w:rPr>
        <w:t xml:space="preserve"> so fasziniert von ihr, wie sie sich entwickelte und</w:t>
      </w:r>
      <w:bookmarkEnd w:id="3"/>
      <w:r w:rsidRPr="00073BC7">
        <w:rPr>
          <w:rFonts w:cs="Arial"/>
        </w:rPr>
        <w:t xml:space="preserve"> anfing, mit mir zu interagieren und mit der Welt Kontakt aufzunehmen. </w:t>
      </w:r>
      <w:r w:rsidRPr="00073BC7">
        <w:rPr>
          <w:rFonts w:cs="Arial"/>
        </w:rPr>
        <w:br/>
        <w:t>Ich glaube, so begann meine Leidenschaft, Kinder verstehen zu wollen.</w:t>
      </w:r>
      <w:r w:rsidRPr="00073BC7">
        <w:rPr>
          <w:rFonts w:cs="Arial"/>
        </w:rPr>
        <w:br/>
      </w:r>
      <w:r w:rsidRPr="00073BC7">
        <w:rPr>
          <w:rFonts w:cs="Arial"/>
          <w:color w:val="0070C0"/>
        </w:rPr>
        <w:lastRenderedPageBreak/>
        <w:br/>
        <w:t xml:space="preserve">10:02:51 </w:t>
      </w:r>
      <w:r w:rsidRPr="00073BC7">
        <w:rPr>
          <w:rFonts w:cs="Arial"/>
          <w:color w:val="0070C0"/>
          <w:u w:val="single"/>
        </w:rPr>
        <w:t>Insert</w:t>
      </w:r>
      <w:r w:rsidRPr="00073BC7">
        <w:rPr>
          <w:rFonts w:cs="Arial"/>
          <w:color w:val="0070C0"/>
        </w:rPr>
        <w:t>: Die Psychophysik untersucht die Wechselbeziehung zwischen psychischem Erleben und physikalischen Reizen</w:t>
      </w:r>
      <w:r w:rsidRPr="00073BC7">
        <w:rPr>
          <w:rFonts w:cs="Arial"/>
          <w:color w:val="0070C0"/>
        </w:rPr>
        <w:br/>
      </w:r>
      <w:r w:rsidRPr="00073BC7">
        <w:rPr>
          <w:rFonts w:cs="Arial"/>
          <w:color w:val="0070C0"/>
        </w:rPr>
        <w:br/>
      </w:r>
      <w:bookmarkStart w:id="4" w:name="_Hlk155274019"/>
      <w:r w:rsidRPr="00073BC7">
        <w:rPr>
          <w:rFonts w:cs="Arial"/>
          <w:color w:val="0070C0"/>
        </w:rPr>
        <w:t xml:space="preserve">10:03:20 – 03:24 </w:t>
      </w:r>
      <w:r w:rsidRPr="00073BC7">
        <w:rPr>
          <w:rFonts w:cs="Arial"/>
          <w:color w:val="0070C0"/>
          <w:u w:val="single"/>
        </w:rPr>
        <w:t>Insert</w:t>
      </w:r>
      <w:r w:rsidRPr="00073BC7">
        <w:rPr>
          <w:rFonts w:cs="Arial"/>
          <w:color w:val="0070C0"/>
        </w:rPr>
        <w:t>: Italienisches Institut für Technologie</w:t>
      </w:r>
      <w:r w:rsidRPr="00073BC7">
        <w:rPr>
          <w:rFonts w:cs="Arial"/>
          <w:color w:val="0070C0"/>
        </w:rPr>
        <w:br/>
        <w:t>Genua</w:t>
      </w:r>
      <w:r w:rsidRPr="00073BC7">
        <w:rPr>
          <w:rFonts w:cs="Arial"/>
          <w:color w:val="0070C0"/>
        </w:rPr>
        <w:br/>
      </w:r>
      <w:bookmarkEnd w:id="4"/>
      <w:r w:rsidRPr="00073BC7">
        <w:rPr>
          <w:rFonts w:cs="Arial"/>
        </w:rPr>
        <w:br/>
        <w:t xml:space="preserve">10:03:34 – 04:01 </w:t>
      </w:r>
      <w:r w:rsidRPr="00073BC7">
        <w:rPr>
          <w:rFonts w:cs="Arial"/>
          <w:u w:val="single"/>
        </w:rPr>
        <w:t>Monica</w:t>
      </w:r>
      <w:r w:rsidRPr="00073BC7">
        <w:rPr>
          <w:rFonts w:cs="Arial"/>
        </w:rPr>
        <w:br/>
        <w:t xml:space="preserve">Ich bin fest davon überzeugt, dass Forschung für die Menschen da ist </w:t>
      </w:r>
      <w:r w:rsidRPr="00073BC7">
        <w:rPr>
          <w:rFonts w:cs="Arial"/>
        </w:rPr>
        <w:br/>
        <w:t>und die Menschen erreichen muss.</w:t>
      </w:r>
      <w:r w:rsidRPr="00073BC7">
        <w:rPr>
          <w:rFonts w:cs="Arial"/>
        </w:rPr>
        <w:br/>
      </w:r>
      <w:bookmarkStart w:id="5" w:name="_Hlk150682871"/>
      <w:r w:rsidRPr="00073BC7">
        <w:rPr>
          <w:rFonts w:cs="Arial"/>
        </w:rPr>
        <w:t>Forschung, die die Menschen nicht erreicht, hat - zumindest für mich – nicht den gleichen Wert wie angewandte Forschung.</w:t>
      </w:r>
      <w:bookmarkEnd w:id="5"/>
      <w:r w:rsidRPr="00073BC7">
        <w:rPr>
          <w:rFonts w:cs="Arial"/>
        </w:rPr>
        <w:t xml:space="preserve"> Deshalb bin ich von der Psychologie zur Technik gewechselt und habe in Robotik promoviert.</w:t>
      </w:r>
      <w:r w:rsidRPr="00073BC7">
        <w:rPr>
          <w:rFonts w:cs="Arial"/>
        </w:rPr>
        <w:br/>
      </w:r>
      <w:r w:rsidRPr="00073BC7">
        <w:rPr>
          <w:rFonts w:cs="Arial"/>
        </w:rPr>
        <w:br/>
        <w:t xml:space="preserve">10:04:07 – 04:23 </w:t>
      </w:r>
      <w:r w:rsidRPr="00073BC7">
        <w:rPr>
          <w:rFonts w:cs="Arial"/>
          <w:u w:val="single"/>
        </w:rPr>
        <w:t>Monica</w:t>
      </w:r>
      <w:r w:rsidRPr="00073BC7">
        <w:rPr>
          <w:rFonts w:cs="Arial"/>
        </w:rPr>
        <w:br/>
        <w:t>Bis dahin hatte ich in einem rein weiblichen Umfeld studiert.</w:t>
      </w:r>
      <w:r w:rsidRPr="00073BC7">
        <w:rPr>
          <w:rFonts w:cs="Arial"/>
          <w:color w:val="0070C0"/>
        </w:rPr>
        <w:br/>
      </w:r>
      <w:r w:rsidRPr="00073BC7">
        <w:rPr>
          <w:rFonts w:cs="Arial"/>
        </w:rPr>
        <w:t>In Psychologie waren von 400 Studierenden vielleicht 10 bis 15 Männer.</w:t>
      </w:r>
      <w:r w:rsidRPr="00073BC7">
        <w:rPr>
          <w:rFonts w:cs="Arial"/>
        </w:rPr>
        <w:br/>
        <w:t xml:space="preserve">Im Ingenieurstudium waren nur männliche Studenten. </w:t>
      </w:r>
      <w:r w:rsidRPr="00073BC7">
        <w:rPr>
          <w:rFonts w:cs="Arial"/>
          <w:i/>
          <w:iCs/>
        </w:rPr>
        <w:t>(lacht)</w:t>
      </w:r>
      <w:r w:rsidRPr="00073BC7">
        <w:rPr>
          <w:rFonts w:cs="Arial"/>
        </w:rPr>
        <w:br/>
      </w:r>
      <w:r w:rsidRPr="00073BC7">
        <w:rPr>
          <w:rFonts w:cs="Arial"/>
        </w:rPr>
        <w:br/>
        <w:t>10:04:29</w:t>
      </w:r>
      <w:bookmarkStart w:id="6" w:name="_Hlk150684254"/>
      <w:r w:rsidRPr="00073BC7">
        <w:rPr>
          <w:rFonts w:cs="Arial"/>
        </w:rPr>
        <w:t xml:space="preserve"> – 04:54 </w:t>
      </w:r>
      <w:r w:rsidRPr="00073BC7">
        <w:rPr>
          <w:rFonts w:cs="Arial"/>
          <w:u w:val="single"/>
        </w:rPr>
        <w:t>Monica</w:t>
      </w:r>
      <w:r w:rsidRPr="00073BC7">
        <w:rPr>
          <w:rFonts w:cs="Arial"/>
        </w:rPr>
        <w:br/>
        <w:t xml:space="preserve">Eine der Fragen, die den Jungs vor mir gestellt wurde, </w:t>
      </w:r>
      <w:bookmarkEnd w:id="6"/>
      <w:r w:rsidRPr="00073BC7">
        <w:rPr>
          <w:rFonts w:cs="Arial"/>
        </w:rPr>
        <w:t>lautete, ob sie schweißen konnten, und alle sagten „nein“. Als ich an der Reihe war, haben sie mich gar nicht erst gefragt, ob ich schweißen kann. Ich wollte wissen, warum sie mich nicht gefragt haben und habe gesagt: „Ich weiß, wie man schweißt“ - weil ich ja Goldschmiedin gelernt hatte.</w:t>
      </w:r>
    </w:p>
    <w:p w14:paraId="172E4B8D" w14:textId="77777777" w:rsidR="00073BC7" w:rsidRPr="00073BC7" w:rsidRDefault="00073BC7" w:rsidP="00073BC7">
      <w:pPr>
        <w:ind w:left="142"/>
        <w:rPr>
          <w:rFonts w:cs="Arial"/>
        </w:rPr>
      </w:pPr>
    </w:p>
    <w:p w14:paraId="3A38BF16" w14:textId="77777777" w:rsidR="00073BC7" w:rsidRPr="00073BC7" w:rsidRDefault="00073BC7" w:rsidP="00073BC7">
      <w:pPr>
        <w:ind w:left="142"/>
        <w:rPr>
          <w:rFonts w:cs="Arial"/>
          <w:color w:val="0070C0"/>
        </w:rPr>
      </w:pPr>
      <w:r w:rsidRPr="00073BC7">
        <w:rPr>
          <w:rFonts w:cs="Arial"/>
        </w:rPr>
        <w:t xml:space="preserve">10:05:07 – 05:54 </w:t>
      </w:r>
      <w:r w:rsidRPr="00073BC7">
        <w:rPr>
          <w:rFonts w:cs="Arial"/>
          <w:u w:val="single"/>
        </w:rPr>
        <w:t>Monica</w:t>
      </w:r>
      <w:r w:rsidRPr="00073BC7">
        <w:rPr>
          <w:rFonts w:cs="Arial"/>
        </w:rPr>
        <w:br/>
        <w:t>Der Gedanke, dass auch ich was leisten könnte, war schwer zu vermitteln.</w:t>
      </w:r>
      <w:r w:rsidRPr="00073BC7">
        <w:rPr>
          <w:rFonts w:cs="Arial"/>
        </w:rPr>
        <w:br/>
        <w:t xml:space="preserve">Ich hatte vor allem mit Vorurteilen zu kämpfen, weil ich Psychologin war. </w:t>
      </w:r>
      <w:r w:rsidRPr="00073BC7">
        <w:rPr>
          <w:rFonts w:cs="Arial"/>
        </w:rPr>
        <w:br/>
        <w:t>Sie haben immer Witze gemacht haben: Ich könnte ihnen ja eine Therapiesitzung auf der Couch geben.</w:t>
      </w:r>
      <w:r w:rsidRPr="00073BC7">
        <w:rPr>
          <w:rFonts w:cs="Arial"/>
        </w:rPr>
        <w:br/>
      </w:r>
      <w:bookmarkStart w:id="7" w:name="_Hlk150685495"/>
      <w:r w:rsidRPr="00073BC7">
        <w:rPr>
          <w:rFonts w:cs="Arial"/>
        </w:rPr>
        <w:t>Ich musste die ganze Zeit erklären, dass die Psychologie einen Einfluss auf die Technologie haben kann, auf das Konzept der Psychophysik. Das war schwierig, genauso wie es schwierig war, all diese Dinge zu studieren und die Prüfungen abzulegen - mit den ganzen Maschinenbauern, Elektronikern und Programmierern.</w:t>
      </w:r>
      <w:bookmarkEnd w:id="7"/>
      <w:r w:rsidRPr="00073BC7">
        <w:rPr>
          <w:rFonts w:cs="Arial"/>
        </w:rPr>
        <w:br/>
        <w:t xml:space="preserve">Am Ende konnte ich die Erkenntnisse aus Psychologie und Technologie zu etwas Neuem zusammenführen. </w:t>
      </w:r>
      <w:r w:rsidRPr="00073BC7">
        <w:rPr>
          <w:rFonts w:cs="Arial"/>
        </w:rPr>
        <w:br/>
      </w:r>
      <w:r w:rsidRPr="00073BC7">
        <w:rPr>
          <w:rFonts w:cs="Arial"/>
        </w:rPr>
        <w:br/>
        <w:t xml:space="preserve">10:05:55 </w:t>
      </w:r>
      <w:r w:rsidRPr="00073BC7">
        <w:rPr>
          <w:rFonts w:cs="Arial"/>
          <w:u w:val="single"/>
        </w:rPr>
        <w:t>Monica zum Mädchen mit Haarband</w:t>
      </w:r>
      <w:r w:rsidRPr="00073BC7">
        <w:rPr>
          <w:rFonts w:cs="Arial"/>
        </w:rPr>
        <w:t>:</w:t>
      </w:r>
      <w:r w:rsidRPr="00073BC7">
        <w:rPr>
          <w:rFonts w:cs="Arial"/>
          <w:i/>
          <w:iCs/>
        </w:rPr>
        <w:br/>
      </w:r>
      <w:r w:rsidRPr="00073BC7">
        <w:rPr>
          <w:rFonts w:cs="Arial"/>
        </w:rPr>
        <w:t>Jetzt darfst du mit Carolina spielen. Bist du bereit?</w:t>
      </w:r>
      <w:r w:rsidRPr="00073BC7">
        <w:rPr>
          <w:rFonts w:cs="Arial"/>
        </w:rPr>
        <w:br/>
      </w:r>
      <w:r w:rsidRPr="00073BC7">
        <w:rPr>
          <w:rFonts w:cs="Arial"/>
        </w:rPr>
        <w:br/>
        <w:t xml:space="preserve">10:06:00 – 06:17 </w:t>
      </w:r>
      <w:proofErr w:type="gramStart"/>
      <w:r w:rsidRPr="00073BC7">
        <w:rPr>
          <w:rFonts w:cs="Arial"/>
          <w:u w:val="single"/>
        </w:rPr>
        <w:t>Monica</w:t>
      </w:r>
      <w:proofErr w:type="gramEnd"/>
      <w:r w:rsidRPr="00073BC7">
        <w:rPr>
          <w:rFonts w:cs="Arial"/>
        </w:rPr>
        <w:br/>
        <w:t>Dass ich die beiden Bereiche miteinander verbinden konnte, verdanke ich auch anderen Wissenschaftlerinnen, die mit den gleichen Schwierigkeiten konfrontiert waren wie ich - als Frau im Bereich Technik.</w:t>
      </w:r>
      <w:r w:rsidRPr="00073BC7">
        <w:rPr>
          <w:rFonts w:cs="Arial"/>
        </w:rPr>
        <w:br/>
      </w:r>
      <w:bookmarkStart w:id="8" w:name="_Hlk155276029"/>
      <w:bookmarkStart w:id="9" w:name="_Hlk155349045"/>
      <w:r w:rsidRPr="00073BC7">
        <w:rPr>
          <w:rFonts w:cs="Arial"/>
        </w:rPr>
        <w:br/>
        <w:t xml:space="preserve">10:06:25 – 06:40 </w:t>
      </w:r>
      <w:r w:rsidRPr="00073BC7">
        <w:rPr>
          <w:rFonts w:cs="Arial"/>
          <w:u w:val="single"/>
        </w:rPr>
        <w:t xml:space="preserve">Rita Levi </w:t>
      </w:r>
      <w:proofErr w:type="spellStart"/>
      <w:r w:rsidRPr="00073BC7">
        <w:rPr>
          <w:rFonts w:cs="Arial"/>
          <w:u w:val="single"/>
        </w:rPr>
        <w:t>Montalcini</w:t>
      </w:r>
      <w:proofErr w:type="spellEnd"/>
      <w:r w:rsidRPr="00073BC7">
        <w:rPr>
          <w:rFonts w:cs="Arial"/>
        </w:rPr>
        <w:t xml:space="preserve"> (</w:t>
      </w:r>
      <w:r w:rsidRPr="00073BC7">
        <w:rPr>
          <w:rFonts w:cs="Arial"/>
          <w:shd w:val="clear" w:color="auto" w:fill="FFFFFF"/>
        </w:rPr>
        <w:t xml:space="preserve">Medizinerin u. Neurobiologin, </w:t>
      </w:r>
      <w:r w:rsidRPr="00073BC7">
        <w:rPr>
          <w:rFonts w:cs="Arial"/>
        </w:rPr>
        <w:t xml:space="preserve">1990) </w:t>
      </w:r>
      <w:r w:rsidRPr="00073BC7">
        <w:rPr>
          <w:rFonts w:cs="Arial"/>
        </w:rPr>
        <w:br/>
      </w:r>
      <w:bookmarkEnd w:id="8"/>
      <w:r w:rsidRPr="00073BC7">
        <w:rPr>
          <w:rFonts w:cs="Arial"/>
        </w:rPr>
        <w:t>Früher war die Frau dem Mann untertan und sie ist es in weiten Teilen der Welt immer noch. Ich spreche von meinem Land, in dem Frau und Mann gleichberechtigt sind. Heutzutage ist es besser, eine Frau zu sein als ein Mann. Die Zukunft ist eher weiblich als männlich.</w:t>
      </w:r>
      <w:r w:rsidRPr="00073BC7">
        <w:rPr>
          <w:rFonts w:cs="Arial"/>
        </w:rPr>
        <w:br/>
      </w:r>
      <w:bookmarkEnd w:id="9"/>
      <w:r w:rsidRPr="00073BC7">
        <w:rPr>
          <w:rFonts w:cs="Arial"/>
        </w:rPr>
        <w:br/>
        <w:t xml:space="preserve">10:06:40 – 07:10 </w:t>
      </w:r>
      <w:r w:rsidRPr="00073BC7">
        <w:rPr>
          <w:rFonts w:cs="Arial"/>
          <w:u w:val="single"/>
        </w:rPr>
        <w:t>Monica</w:t>
      </w:r>
      <w:r w:rsidRPr="00073BC7">
        <w:rPr>
          <w:rFonts w:cs="Arial"/>
        </w:rPr>
        <w:br/>
        <w:t xml:space="preserve">Eine Wissenschaftlerin, die für mich ein Vorbild ist, ist Rita </w:t>
      </w:r>
      <w:proofErr w:type="gramStart"/>
      <w:r w:rsidRPr="00073BC7">
        <w:rPr>
          <w:rFonts w:cs="Arial"/>
        </w:rPr>
        <w:t xml:space="preserve">Levi </w:t>
      </w:r>
      <w:proofErr w:type="spellStart"/>
      <w:r w:rsidRPr="00073BC7">
        <w:rPr>
          <w:rFonts w:cs="Arial"/>
        </w:rPr>
        <w:t>Montalcini</w:t>
      </w:r>
      <w:proofErr w:type="spellEnd"/>
      <w:proofErr w:type="gramEnd"/>
      <w:r w:rsidRPr="00073BC7">
        <w:rPr>
          <w:rFonts w:cs="Arial"/>
        </w:rPr>
        <w:t xml:space="preserve">, eine Wissenschaftlerin aus einer anderen Zeit, die deshalb wahrscheinlich mehr kämpfen musste als wir - obwohl ich </w:t>
      </w:r>
      <w:r w:rsidRPr="00073BC7">
        <w:rPr>
          <w:rFonts w:cs="Arial"/>
        </w:rPr>
        <w:lastRenderedPageBreak/>
        <w:t>denke, dass es auch heute noch anstrengend ist, eine Frau in der Wissenschaft zu sein. Sie hat sich nicht nur für die wissenschaftliche Forschung eingesetzt, sondern war auch sozial engagiert.</w:t>
      </w:r>
      <w:r w:rsidRPr="00073BC7">
        <w:rPr>
          <w:rFonts w:cs="Arial"/>
        </w:rPr>
        <w:br/>
      </w:r>
      <w:r w:rsidRPr="00073BC7">
        <w:rPr>
          <w:rFonts w:cs="Arial"/>
        </w:rPr>
        <w:br/>
      </w:r>
      <w:bookmarkStart w:id="10" w:name="_Hlk153719690"/>
      <w:bookmarkStart w:id="11" w:name="_Hlk153719773"/>
      <w:bookmarkStart w:id="12" w:name="_Hlk155349166"/>
      <w:r w:rsidRPr="00073BC7">
        <w:rPr>
          <w:rFonts w:cs="Arial"/>
        </w:rPr>
        <w:t xml:space="preserve">10:07:22 </w:t>
      </w:r>
      <w:r w:rsidRPr="00073BC7">
        <w:rPr>
          <w:rFonts w:cs="Arial"/>
          <w:u w:val="single"/>
        </w:rPr>
        <w:t>Blonde Therapeutin zum Kind</w:t>
      </w:r>
      <w:r w:rsidRPr="00073BC7">
        <w:rPr>
          <w:rFonts w:cs="Arial"/>
        </w:rPr>
        <w:t>:</w:t>
      </w:r>
      <w:r w:rsidRPr="00073BC7">
        <w:rPr>
          <w:rFonts w:cs="Arial"/>
          <w:i/>
          <w:iCs/>
        </w:rPr>
        <w:br/>
      </w:r>
      <w:bookmarkEnd w:id="10"/>
      <w:r w:rsidRPr="00073BC7">
        <w:rPr>
          <w:rFonts w:cs="Arial"/>
        </w:rPr>
        <w:t>Welches gefällt dir besser?</w:t>
      </w:r>
      <w:r w:rsidRPr="00073BC7">
        <w:rPr>
          <w:rFonts w:cs="Arial"/>
        </w:rPr>
        <w:br/>
      </w:r>
      <w:r w:rsidRPr="00073BC7">
        <w:rPr>
          <w:rFonts w:cs="Arial"/>
        </w:rPr>
        <w:br/>
        <w:t xml:space="preserve">10:07:25 </w:t>
      </w:r>
      <w:r w:rsidRPr="00073BC7">
        <w:rPr>
          <w:rFonts w:cs="Arial"/>
          <w:u w:val="single"/>
        </w:rPr>
        <w:t>Mädchen mit Haarband</w:t>
      </w:r>
      <w:r w:rsidRPr="00073BC7">
        <w:rPr>
          <w:rFonts w:cs="Arial"/>
        </w:rPr>
        <w:t xml:space="preserve">: </w:t>
      </w:r>
      <w:r w:rsidRPr="00073BC7">
        <w:rPr>
          <w:rFonts w:cs="Arial"/>
        </w:rPr>
        <w:br/>
      </w:r>
      <w:bookmarkEnd w:id="11"/>
      <w:r w:rsidRPr="00073BC7">
        <w:rPr>
          <w:rFonts w:cs="Arial"/>
        </w:rPr>
        <w:t>Das!</w:t>
      </w:r>
      <w:r w:rsidRPr="00073BC7">
        <w:rPr>
          <w:rFonts w:cs="Arial"/>
        </w:rPr>
        <w:br/>
      </w:r>
      <w:r w:rsidRPr="00073BC7">
        <w:rPr>
          <w:rFonts w:cs="Arial"/>
        </w:rPr>
        <w:br/>
        <w:t xml:space="preserve">10:07:28 </w:t>
      </w:r>
      <w:r w:rsidRPr="00073BC7">
        <w:rPr>
          <w:rFonts w:cs="Arial"/>
          <w:u w:val="single"/>
        </w:rPr>
        <w:t>Monica zum Kind</w:t>
      </w:r>
      <w:r w:rsidRPr="00073BC7">
        <w:rPr>
          <w:rFonts w:cs="Arial"/>
        </w:rPr>
        <w:t>:</w:t>
      </w:r>
      <w:r w:rsidRPr="00073BC7">
        <w:rPr>
          <w:rFonts w:cs="Arial"/>
          <w:i/>
          <w:iCs/>
        </w:rPr>
        <w:br/>
      </w:r>
      <w:proofErr w:type="gramStart"/>
      <w:r w:rsidRPr="00073BC7">
        <w:rPr>
          <w:rFonts w:cs="Arial"/>
        </w:rPr>
        <w:t>Glaubst</w:t>
      </w:r>
      <w:proofErr w:type="gramEnd"/>
      <w:r w:rsidRPr="00073BC7">
        <w:rPr>
          <w:rFonts w:cs="Arial"/>
        </w:rPr>
        <w:t xml:space="preserve"> du, dass das Geräusch dasselbe ist?</w:t>
      </w:r>
      <w:bookmarkStart w:id="13" w:name="_Hlk153714396"/>
      <w:r w:rsidRPr="00073BC7">
        <w:rPr>
          <w:rFonts w:cs="Arial"/>
        </w:rPr>
        <w:br/>
      </w:r>
      <w:r w:rsidRPr="00073BC7">
        <w:rPr>
          <w:rFonts w:cs="Arial"/>
        </w:rPr>
        <w:br/>
        <w:t xml:space="preserve">10:07:31 </w:t>
      </w:r>
      <w:r w:rsidRPr="00073BC7">
        <w:rPr>
          <w:rFonts w:cs="Arial"/>
          <w:u w:val="single"/>
        </w:rPr>
        <w:t>Mädchen mit Haarband</w:t>
      </w:r>
      <w:r w:rsidRPr="00073BC7">
        <w:rPr>
          <w:rFonts w:cs="Arial"/>
        </w:rPr>
        <w:t>:</w:t>
      </w:r>
      <w:r w:rsidRPr="00073BC7">
        <w:rPr>
          <w:rFonts w:cs="Arial"/>
          <w:i/>
          <w:iCs/>
        </w:rPr>
        <w:br/>
      </w:r>
      <w:r w:rsidRPr="00073BC7">
        <w:rPr>
          <w:rFonts w:cs="Arial"/>
        </w:rPr>
        <w:t>Anders…</w:t>
      </w:r>
      <w:bookmarkEnd w:id="13"/>
      <w:r w:rsidRPr="00073BC7">
        <w:rPr>
          <w:rFonts w:cs="Arial"/>
        </w:rPr>
        <w:br/>
      </w:r>
      <w:r w:rsidRPr="00073BC7">
        <w:rPr>
          <w:rFonts w:cs="Arial"/>
          <w:i/>
          <w:iCs/>
        </w:rPr>
        <w:br/>
      </w:r>
      <w:r w:rsidRPr="00073BC7">
        <w:rPr>
          <w:rFonts w:cs="Arial"/>
          <w:u w:val="single"/>
        </w:rPr>
        <w:t>Monica</w:t>
      </w:r>
      <w:r w:rsidRPr="00073BC7">
        <w:rPr>
          <w:rFonts w:cs="Arial"/>
        </w:rPr>
        <w:t>:</w:t>
      </w:r>
      <w:r w:rsidRPr="00073BC7">
        <w:rPr>
          <w:rFonts w:cs="Arial"/>
        </w:rPr>
        <w:br/>
        <w:t>Anders</w:t>
      </w:r>
      <w:r w:rsidRPr="00073BC7">
        <w:rPr>
          <w:rFonts w:cs="Arial"/>
          <w:color w:val="0070C0"/>
        </w:rPr>
        <w:br/>
      </w:r>
      <w:r w:rsidRPr="00073BC7">
        <w:rPr>
          <w:rFonts w:cs="Arial"/>
        </w:rPr>
        <w:br/>
        <w:t>10:07:34</w:t>
      </w:r>
      <w:bookmarkStart w:id="14" w:name="_Hlk150687794"/>
      <w:r w:rsidRPr="00073BC7">
        <w:rPr>
          <w:rFonts w:cs="Arial"/>
        </w:rPr>
        <w:t xml:space="preserve"> – 07:59 </w:t>
      </w:r>
      <w:bookmarkStart w:id="15" w:name="_Hlk155276765"/>
      <w:r w:rsidRPr="00073BC7">
        <w:rPr>
          <w:rFonts w:cs="Arial"/>
          <w:u w:val="single"/>
        </w:rPr>
        <w:t>Monica</w:t>
      </w:r>
      <w:r w:rsidRPr="00073BC7">
        <w:t xml:space="preserve"> (Neurowissenschaftlerin) </w:t>
      </w:r>
      <w:bookmarkEnd w:id="15"/>
      <w:r w:rsidRPr="00073BC7">
        <w:rPr>
          <w:rFonts w:cs="Arial"/>
        </w:rPr>
        <w:br/>
        <w:t xml:space="preserve">Durch die Forschung bin ich stärker mit Behinderung in Berührung gekommen. Während meiner Doktorarbeit habe ich 2008 als eine der Ersten weltweit entdeckt, dass das Sehen manchmal unerlässlich dafür ist, den anderen Sinnen bestimmte Konzepte wie Hören und Tasten zu ermöglichen. </w:t>
      </w:r>
      <w:bookmarkEnd w:id="14"/>
      <w:r w:rsidRPr="00073BC7">
        <w:rPr>
          <w:rFonts w:cs="Arial"/>
        </w:rPr>
        <w:br/>
        <w:t>Die Frage kam automatisch: "Was passiert, wenn ein Kind nicht sehen kann?"</w:t>
      </w:r>
      <w:r w:rsidRPr="00073BC7">
        <w:rPr>
          <w:rFonts w:cs="Arial"/>
        </w:rPr>
        <w:br/>
      </w:r>
      <w:r w:rsidRPr="00073BC7">
        <w:rPr>
          <w:rFonts w:cs="Arial"/>
        </w:rPr>
        <w:br/>
        <w:t xml:space="preserve">10:08:00-03 </w:t>
      </w:r>
      <w:r w:rsidRPr="00073BC7">
        <w:rPr>
          <w:rFonts w:cs="Arial"/>
          <w:u w:val="single"/>
        </w:rPr>
        <w:t>Monica</w:t>
      </w:r>
      <w:r w:rsidRPr="00073BC7">
        <w:rPr>
          <w:rFonts w:cs="Arial"/>
          <w:i/>
          <w:iCs/>
        </w:rPr>
        <w:br/>
      </w:r>
      <w:proofErr w:type="gramStart"/>
      <w:r w:rsidRPr="00073BC7">
        <w:rPr>
          <w:rFonts w:cs="Arial"/>
        </w:rPr>
        <w:t>Hier</w:t>
      </w:r>
      <w:proofErr w:type="gramEnd"/>
      <w:r w:rsidRPr="00073BC7">
        <w:rPr>
          <w:rFonts w:cs="Arial"/>
        </w:rPr>
        <w:t xml:space="preserve"> sind viele Bälle und vor uns sitzt Stefania.</w:t>
      </w:r>
      <w:r w:rsidRPr="00073BC7">
        <w:rPr>
          <w:rFonts w:cs="Arial"/>
        </w:rPr>
        <w:br/>
      </w:r>
      <w:r w:rsidRPr="00073BC7">
        <w:rPr>
          <w:rFonts w:cs="Arial"/>
        </w:rPr>
        <w:br/>
      </w:r>
      <w:bookmarkStart w:id="16" w:name="_Hlk153719196"/>
      <w:r w:rsidRPr="00073BC7">
        <w:rPr>
          <w:rFonts w:cs="Arial"/>
        </w:rPr>
        <w:t xml:space="preserve">10:08:04 – 08:16 </w:t>
      </w:r>
      <w:r w:rsidRPr="00073BC7">
        <w:rPr>
          <w:rFonts w:cs="Arial"/>
          <w:u w:val="single"/>
        </w:rPr>
        <w:t>Therapeutin Stefania</w:t>
      </w:r>
      <w:bookmarkEnd w:id="16"/>
      <w:r w:rsidRPr="00073BC7">
        <w:rPr>
          <w:rFonts w:cs="Arial"/>
          <w:i/>
          <w:iCs/>
          <w:color w:val="FF0000"/>
        </w:rPr>
        <w:br/>
      </w:r>
      <w:r w:rsidRPr="00073BC7">
        <w:rPr>
          <w:rFonts w:cs="Arial"/>
        </w:rPr>
        <w:t>Wir haben uns schon kennengelernt...</w:t>
      </w:r>
      <w:r w:rsidRPr="00073BC7">
        <w:rPr>
          <w:rFonts w:cs="Arial"/>
        </w:rPr>
        <w:br/>
      </w:r>
      <w:bookmarkStart w:id="17" w:name="_Hlk150688655"/>
      <w:r w:rsidRPr="00073BC7">
        <w:rPr>
          <w:rFonts w:cs="Arial"/>
        </w:rPr>
        <w:t xml:space="preserve">Ich </w:t>
      </w:r>
      <w:proofErr w:type="spellStart"/>
      <w:r w:rsidRPr="00073BC7">
        <w:rPr>
          <w:rFonts w:cs="Arial"/>
        </w:rPr>
        <w:t>geb</w:t>
      </w:r>
      <w:proofErr w:type="spellEnd"/>
      <w:r w:rsidRPr="00073BC7">
        <w:rPr>
          <w:rFonts w:cs="Arial"/>
        </w:rPr>
        <w:t xml:space="preserve"> dir jetzt immer einen Ball und du musst raten, wo ich ihn hingelegt habe, du musst ihn nehmen und mir zurückgeben, ok?</w:t>
      </w:r>
      <w:bookmarkStart w:id="18" w:name="_Hlk153714735"/>
      <w:bookmarkEnd w:id="17"/>
      <w:r w:rsidRPr="00073BC7">
        <w:rPr>
          <w:rFonts w:cs="Arial"/>
        </w:rPr>
        <w:t xml:space="preserve"> Bist du bereit?</w:t>
      </w:r>
      <w:r w:rsidRPr="00073BC7">
        <w:rPr>
          <w:rFonts w:cs="Arial"/>
        </w:rPr>
        <w:br/>
      </w:r>
      <w:r w:rsidRPr="00073BC7">
        <w:rPr>
          <w:rFonts w:cs="Arial"/>
        </w:rPr>
        <w:br/>
        <w:t xml:space="preserve">10:08:17 </w:t>
      </w:r>
      <w:r w:rsidRPr="00073BC7">
        <w:rPr>
          <w:rFonts w:cs="Arial"/>
          <w:u w:val="single"/>
        </w:rPr>
        <w:t>Arturo (Kind)</w:t>
      </w:r>
      <w:r w:rsidRPr="00073BC7">
        <w:rPr>
          <w:rFonts w:cs="Arial"/>
        </w:rPr>
        <w:br/>
        <w:t>Ja.</w:t>
      </w:r>
      <w:bookmarkEnd w:id="18"/>
      <w:r w:rsidRPr="00073BC7">
        <w:rPr>
          <w:rFonts w:cs="Arial"/>
        </w:rPr>
        <w:br/>
      </w:r>
      <w:r w:rsidRPr="00073BC7">
        <w:rPr>
          <w:rFonts w:cs="Arial"/>
        </w:rPr>
        <w:br/>
        <w:t xml:space="preserve">10:08:20 </w:t>
      </w:r>
      <w:r w:rsidRPr="00073BC7">
        <w:rPr>
          <w:rFonts w:cs="Arial"/>
          <w:u w:val="single"/>
        </w:rPr>
        <w:t>Therapeutin Stefania</w:t>
      </w:r>
      <w:r w:rsidRPr="00073BC7">
        <w:rPr>
          <w:rFonts w:cs="Arial"/>
          <w:i/>
          <w:iCs/>
        </w:rPr>
        <w:br/>
      </w:r>
      <w:r w:rsidRPr="00073BC7">
        <w:rPr>
          <w:rFonts w:cs="Arial"/>
        </w:rPr>
        <w:t xml:space="preserve">Wie ist </w:t>
      </w:r>
      <w:r w:rsidRPr="00073BC7">
        <w:rPr>
          <w:rFonts w:cs="Arial"/>
          <w:u w:val="single"/>
        </w:rPr>
        <w:t>der</w:t>
      </w:r>
      <w:r w:rsidRPr="00073BC7">
        <w:rPr>
          <w:rFonts w:cs="Arial"/>
        </w:rPr>
        <w:t xml:space="preserve"> hier?</w:t>
      </w:r>
      <w:bookmarkStart w:id="19" w:name="_Hlk153714815"/>
      <w:r w:rsidRPr="00073BC7">
        <w:rPr>
          <w:rFonts w:cs="Arial"/>
        </w:rPr>
        <w:br/>
      </w:r>
      <w:r w:rsidRPr="00073BC7">
        <w:rPr>
          <w:rFonts w:cs="Arial"/>
        </w:rPr>
        <w:br/>
        <w:t xml:space="preserve">10:08:22 </w:t>
      </w:r>
      <w:r w:rsidRPr="00073BC7">
        <w:rPr>
          <w:rFonts w:cs="Arial"/>
          <w:u w:val="single"/>
        </w:rPr>
        <w:t>Arturo (Kind)</w:t>
      </w:r>
      <w:r w:rsidRPr="00073BC7">
        <w:rPr>
          <w:rFonts w:cs="Arial"/>
        </w:rPr>
        <w:br/>
      </w:r>
      <w:bookmarkEnd w:id="19"/>
      <w:r w:rsidRPr="00073BC7">
        <w:rPr>
          <w:rFonts w:cs="Arial"/>
        </w:rPr>
        <w:t>Er ist groß!</w:t>
      </w:r>
      <w:r w:rsidRPr="00073BC7">
        <w:rPr>
          <w:rFonts w:cs="Arial"/>
        </w:rPr>
        <w:br/>
      </w:r>
      <w:r w:rsidRPr="00073BC7">
        <w:rPr>
          <w:rFonts w:cs="Arial"/>
        </w:rPr>
        <w:br/>
        <w:t xml:space="preserve">10:08:23 </w:t>
      </w:r>
      <w:r w:rsidRPr="00073BC7">
        <w:rPr>
          <w:rFonts w:cs="Arial"/>
          <w:u w:val="single"/>
        </w:rPr>
        <w:t>Therapeutin Stefania</w:t>
      </w:r>
      <w:r w:rsidRPr="00073BC7">
        <w:rPr>
          <w:rFonts w:cs="Arial"/>
          <w:i/>
          <w:iCs/>
        </w:rPr>
        <w:br/>
      </w:r>
      <w:r w:rsidRPr="00073BC7">
        <w:rPr>
          <w:rFonts w:cs="Arial"/>
        </w:rPr>
        <w:t>Groß… super!</w:t>
      </w:r>
      <w:r w:rsidRPr="00073BC7">
        <w:rPr>
          <w:rFonts w:cs="Arial"/>
        </w:rPr>
        <w:br/>
      </w:r>
      <w:r w:rsidRPr="00073BC7">
        <w:rPr>
          <w:rFonts w:cs="Arial"/>
        </w:rPr>
        <w:br/>
        <w:t xml:space="preserve">10:08:25 – 08:39 </w:t>
      </w:r>
      <w:proofErr w:type="gramStart"/>
      <w:r w:rsidRPr="00073BC7">
        <w:rPr>
          <w:rFonts w:cs="Arial"/>
          <w:u w:val="single"/>
        </w:rPr>
        <w:t>Monica</w:t>
      </w:r>
      <w:proofErr w:type="gramEnd"/>
      <w:r w:rsidRPr="00073BC7">
        <w:rPr>
          <w:rFonts w:cs="Arial"/>
        </w:rPr>
        <w:br/>
        <w:t xml:space="preserve">Wenn keine Sehkraft da ist, werden Gehör und Tastsinn nicht automatisch </w:t>
      </w:r>
      <w:bookmarkEnd w:id="12"/>
      <w:r w:rsidRPr="00073BC7">
        <w:rPr>
          <w:rFonts w:cs="Arial"/>
        </w:rPr>
        <w:t xml:space="preserve">besser, wie viele glauben. </w:t>
      </w:r>
      <w:bookmarkStart w:id="20" w:name="_Hlk150689132"/>
      <w:r w:rsidRPr="00073BC7">
        <w:rPr>
          <w:rFonts w:cs="Arial"/>
        </w:rPr>
        <w:t>Es gibt große Defizite und wenn wir verstehen, wie sie bei Kindern entstehen, können wir neue Technologien entwickeln und ihre Situation verbessern</w:t>
      </w:r>
      <w:bookmarkEnd w:id="20"/>
      <w:r w:rsidRPr="00073BC7">
        <w:rPr>
          <w:rFonts w:cs="Arial"/>
        </w:rPr>
        <w:br/>
      </w:r>
      <w:r w:rsidRPr="00073BC7">
        <w:rPr>
          <w:rFonts w:cs="Arial"/>
        </w:rPr>
        <w:br/>
        <w:t xml:space="preserve">10:08:44 </w:t>
      </w:r>
      <w:r w:rsidRPr="00073BC7">
        <w:rPr>
          <w:rFonts w:cs="Arial"/>
          <w:u w:val="single"/>
        </w:rPr>
        <w:t>Monica</w:t>
      </w:r>
      <w:r w:rsidRPr="00073BC7">
        <w:rPr>
          <w:rFonts w:cs="Arial"/>
          <w:i/>
          <w:iCs/>
          <w:color w:val="FF0000"/>
        </w:rPr>
        <w:br/>
      </w:r>
      <w:r w:rsidRPr="00073BC7">
        <w:rPr>
          <w:rFonts w:cs="Arial"/>
        </w:rPr>
        <w:t>Was hat vibriert?</w:t>
      </w:r>
    </w:p>
    <w:p w14:paraId="2E0783F6" w14:textId="77777777" w:rsidR="00073BC7" w:rsidRPr="00073BC7" w:rsidRDefault="00073BC7" w:rsidP="00073BC7">
      <w:pPr>
        <w:ind w:left="142"/>
        <w:rPr>
          <w:rFonts w:cs="Arial"/>
        </w:rPr>
      </w:pPr>
      <w:r w:rsidRPr="00073BC7">
        <w:rPr>
          <w:rFonts w:cs="Arial"/>
        </w:rPr>
        <w:lastRenderedPageBreak/>
        <w:t xml:space="preserve">10:08:47 </w:t>
      </w:r>
      <w:r w:rsidRPr="00073BC7">
        <w:rPr>
          <w:rFonts w:cs="Arial"/>
          <w:u w:val="single"/>
        </w:rPr>
        <w:t>Monica</w:t>
      </w:r>
      <w:r w:rsidRPr="00073BC7">
        <w:rPr>
          <w:rFonts w:cs="Arial"/>
          <w:i/>
          <w:iCs/>
        </w:rPr>
        <w:br/>
      </w:r>
      <w:r w:rsidRPr="00073BC7">
        <w:rPr>
          <w:rFonts w:cs="Arial"/>
        </w:rPr>
        <w:t>Bravo. Arturo gewinnt alle Spiele!</w:t>
      </w:r>
      <w:r w:rsidRPr="00073BC7">
        <w:rPr>
          <w:rFonts w:cs="Arial"/>
        </w:rPr>
        <w:br/>
      </w:r>
      <w:r w:rsidRPr="00073BC7">
        <w:rPr>
          <w:rFonts w:cs="Arial"/>
          <w:i/>
          <w:iCs/>
        </w:rPr>
        <w:br/>
      </w:r>
      <w:bookmarkStart w:id="21" w:name="_Hlk155278617"/>
      <w:r w:rsidRPr="00073BC7">
        <w:rPr>
          <w:rFonts w:cs="Arial"/>
          <w:color w:val="0070C0"/>
        </w:rPr>
        <w:t xml:space="preserve">10:08:55 – 09:00 </w:t>
      </w:r>
      <w:r w:rsidRPr="00073BC7">
        <w:rPr>
          <w:rFonts w:cs="Arial"/>
          <w:color w:val="0070C0"/>
          <w:u w:val="single"/>
        </w:rPr>
        <w:t>Insert</w:t>
      </w:r>
      <w:r w:rsidRPr="00073BC7">
        <w:rPr>
          <w:rFonts w:cs="Arial"/>
          <w:color w:val="0070C0"/>
        </w:rPr>
        <w:t>: David-</w:t>
      </w:r>
      <w:proofErr w:type="spellStart"/>
      <w:r w:rsidRPr="00073BC7">
        <w:rPr>
          <w:rFonts w:cs="Arial"/>
          <w:color w:val="0070C0"/>
        </w:rPr>
        <w:t>Chiossone</w:t>
      </w:r>
      <w:proofErr w:type="spellEnd"/>
      <w:r w:rsidRPr="00073BC7">
        <w:rPr>
          <w:rFonts w:cs="Arial"/>
          <w:color w:val="0070C0"/>
        </w:rPr>
        <w:t>-Institut</w:t>
      </w:r>
      <w:r w:rsidRPr="00073BC7">
        <w:rPr>
          <w:rFonts w:cs="Arial"/>
          <w:color w:val="0070C0"/>
        </w:rPr>
        <w:br/>
        <w:t>Genua</w:t>
      </w:r>
      <w:r w:rsidRPr="00073BC7">
        <w:rPr>
          <w:rFonts w:cs="Arial"/>
          <w:color w:val="0070C0"/>
        </w:rPr>
        <w:br/>
      </w:r>
      <w:bookmarkEnd w:id="21"/>
      <w:r w:rsidRPr="00073BC7">
        <w:rPr>
          <w:rFonts w:cs="Arial"/>
          <w:i/>
          <w:iCs/>
        </w:rPr>
        <w:br/>
      </w:r>
      <w:r w:rsidRPr="00073BC7">
        <w:rPr>
          <w:rFonts w:cs="Arial"/>
        </w:rPr>
        <w:t xml:space="preserve">10:09:11 – 09:41 </w:t>
      </w:r>
      <w:r w:rsidRPr="00073BC7">
        <w:rPr>
          <w:rFonts w:cs="Arial"/>
          <w:u w:val="single"/>
        </w:rPr>
        <w:t>Monica</w:t>
      </w:r>
      <w:r w:rsidRPr="00073BC7">
        <w:rPr>
          <w:rFonts w:cs="Arial"/>
        </w:rPr>
        <w:br/>
        <w:t>ABBI ist ein akustisches Armband. Es beruht auf einer sehr einfachen Idee.</w:t>
      </w:r>
      <w:r w:rsidRPr="00073BC7">
        <w:rPr>
          <w:rFonts w:cs="Arial"/>
          <w:i/>
          <w:iCs/>
        </w:rPr>
        <w:br/>
      </w:r>
      <w:r w:rsidRPr="00073BC7">
        <w:rPr>
          <w:rFonts w:cs="Arial"/>
        </w:rPr>
        <w:t>Wenn ein etwa fünf Monate altes Kind seinen Arm bewegt, kann es ihn dabei beobachten.</w:t>
      </w:r>
      <w:r w:rsidRPr="00073BC7">
        <w:rPr>
          <w:rFonts w:cs="Arial"/>
        </w:rPr>
        <w:br/>
        <w:t>Wenn es seinen Arm beobachtet, versteht es, dass der Arm ihm gehört, und beginnt, ihn zu benutzen.</w:t>
      </w:r>
      <w:r w:rsidRPr="00073BC7">
        <w:rPr>
          <w:rFonts w:cs="Arial"/>
          <w:i/>
          <w:iCs/>
        </w:rPr>
        <w:br/>
      </w:r>
      <w:r w:rsidRPr="00073BC7">
        <w:rPr>
          <w:rFonts w:cs="Arial"/>
        </w:rPr>
        <w:t xml:space="preserve">Einem Kind, das nicht sehen kann, wie sich sein Arm bewegt, fehlt die </w:t>
      </w:r>
      <w:r w:rsidRPr="00073BC7">
        <w:rPr>
          <w:rFonts w:cs="Arial"/>
        </w:rPr>
        <w:br/>
        <w:t xml:space="preserve">visuell-sensorische Rückmeldung zur Bewegung. </w:t>
      </w:r>
      <w:r w:rsidRPr="00073BC7">
        <w:rPr>
          <w:rFonts w:cs="Arial"/>
        </w:rPr>
        <w:br/>
        <w:t>Unsere einfache Idee war, den Arm einen Ton von sich geben zu lassen.</w:t>
      </w:r>
      <w:r w:rsidRPr="00073BC7">
        <w:rPr>
          <w:rFonts w:cs="Arial"/>
          <w:i/>
          <w:iCs/>
        </w:rPr>
        <w:br/>
      </w:r>
      <w:r w:rsidRPr="00073BC7">
        <w:rPr>
          <w:rFonts w:cs="Arial"/>
          <w:i/>
          <w:iCs/>
        </w:rPr>
        <w:br/>
      </w:r>
      <w:r w:rsidRPr="00073BC7">
        <w:rPr>
          <w:rFonts w:cs="Arial"/>
        </w:rPr>
        <w:t xml:space="preserve">10:09:44 – 09:58 </w:t>
      </w:r>
      <w:r w:rsidRPr="00073BC7">
        <w:rPr>
          <w:rFonts w:cs="Arial"/>
          <w:u w:val="single"/>
        </w:rPr>
        <w:t>Monica</w:t>
      </w:r>
      <w:r w:rsidRPr="00073BC7">
        <w:rPr>
          <w:rFonts w:cs="Arial"/>
        </w:rPr>
        <w:br/>
        <w:t>So kann das Kind hören, wenn sich der Arm bewegt.</w:t>
      </w:r>
      <w:r w:rsidRPr="00073BC7">
        <w:rPr>
          <w:rFonts w:cs="Arial"/>
          <w:i/>
          <w:iCs/>
        </w:rPr>
        <w:br/>
      </w:r>
      <w:bookmarkStart w:id="22" w:name="_Hlk150690465"/>
      <w:r w:rsidRPr="00073BC7">
        <w:rPr>
          <w:rFonts w:cs="Arial"/>
        </w:rPr>
        <w:t xml:space="preserve">Wenn der Arm </w:t>
      </w:r>
      <w:r w:rsidRPr="00073BC7">
        <w:rPr>
          <w:rFonts w:cs="Arial"/>
          <w:u w:val="single"/>
        </w:rPr>
        <w:t>hier</w:t>
      </w:r>
      <w:r w:rsidRPr="00073BC7">
        <w:rPr>
          <w:rFonts w:cs="Arial"/>
        </w:rPr>
        <w:t xml:space="preserve"> ist, hört das Kind ihn näher an diesem Ohr, </w:t>
      </w:r>
      <w:r w:rsidRPr="00073BC7">
        <w:rPr>
          <w:rFonts w:cs="Arial"/>
        </w:rPr>
        <w:br/>
        <w:t xml:space="preserve">wenn er </w:t>
      </w:r>
      <w:r w:rsidRPr="00073BC7">
        <w:rPr>
          <w:rFonts w:cs="Arial"/>
          <w:u w:val="single"/>
        </w:rPr>
        <w:t>hier</w:t>
      </w:r>
      <w:r w:rsidRPr="00073BC7">
        <w:rPr>
          <w:rFonts w:cs="Arial"/>
        </w:rPr>
        <w:t xml:space="preserve"> ist, hört es ihn näher am anderen Ohr. </w:t>
      </w:r>
      <w:r w:rsidRPr="00073BC7">
        <w:rPr>
          <w:rFonts w:cs="Arial"/>
          <w:i/>
          <w:iCs/>
        </w:rPr>
        <w:br/>
      </w:r>
      <w:r w:rsidRPr="00073BC7">
        <w:rPr>
          <w:rFonts w:cs="Arial"/>
          <w:i/>
          <w:iCs/>
        </w:rPr>
        <w:br/>
      </w:r>
      <w:r w:rsidRPr="00073BC7">
        <w:rPr>
          <w:rFonts w:cs="Arial"/>
        </w:rPr>
        <w:t xml:space="preserve">10:10:00 – 10:10 </w:t>
      </w:r>
      <w:r w:rsidRPr="00073BC7">
        <w:rPr>
          <w:rFonts w:cs="Arial"/>
          <w:u w:val="single"/>
        </w:rPr>
        <w:t>Monica</w:t>
      </w:r>
      <w:r w:rsidRPr="00073BC7">
        <w:rPr>
          <w:rFonts w:cs="Arial"/>
        </w:rPr>
        <w:br/>
        <w:t>Nur wenn das Kind sich selbst hört, bekommt es eine sensorische Rückmeldung über seine Bewegung und kann so die fehlende Sehkraft ausgleichen.</w:t>
      </w:r>
      <w:bookmarkEnd w:id="22"/>
      <w:r w:rsidRPr="00073BC7">
        <w:rPr>
          <w:rFonts w:cs="Arial"/>
          <w:i/>
          <w:iCs/>
        </w:rPr>
        <w:br/>
      </w:r>
      <w:r w:rsidRPr="00073BC7">
        <w:rPr>
          <w:rFonts w:cs="Arial"/>
          <w:i/>
          <w:iCs/>
        </w:rPr>
        <w:br/>
      </w:r>
      <w:bookmarkStart w:id="23" w:name="_Hlk155349496"/>
      <w:r w:rsidRPr="00073BC7">
        <w:rPr>
          <w:rFonts w:cs="Arial"/>
        </w:rPr>
        <w:t xml:space="preserve">10:10:14 </w:t>
      </w:r>
      <w:r w:rsidRPr="00073BC7">
        <w:rPr>
          <w:rFonts w:cs="Arial"/>
          <w:u w:val="single"/>
        </w:rPr>
        <w:t>Kind</w:t>
      </w:r>
      <w:r w:rsidRPr="00073BC7">
        <w:rPr>
          <w:rFonts w:cs="Arial"/>
          <w:color w:val="0070C0"/>
        </w:rPr>
        <w:t xml:space="preserve"> </w:t>
      </w:r>
      <w:r w:rsidRPr="00073BC7">
        <w:rPr>
          <w:rFonts w:cs="Arial"/>
          <w:i/>
          <w:iCs/>
          <w:color w:val="FF0000"/>
        </w:rPr>
        <w:br/>
      </w:r>
      <w:r w:rsidRPr="00073BC7">
        <w:rPr>
          <w:rFonts w:cs="Arial"/>
        </w:rPr>
        <w:t xml:space="preserve">Eins, zwei, drei…  Ochs am Berg!  </w:t>
      </w:r>
    </w:p>
    <w:p w14:paraId="6F76567C" w14:textId="77777777" w:rsidR="00073BC7" w:rsidRDefault="00073BC7" w:rsidP="00073BC7">
      <w:pPr>
        <w:ind w:left="142"/>
        <w:rPr>
          <w:rFonts w:cs="Arial"/>
        </w:rPr>
      </w:pPr>
      <w:r w:rsidRPr="00073BC7">
        <w:rPr>
          <w:rFonts w:cs="Arial"/>
        </w:rPr>
        <w:t xml:space="preserve">10:10:20 </w:t>
      </w:r>
      <w:r w:rsidRPr="00073BC7">
        <w:rPr>
          <w:rFonts w:cs="Arial"/>
          <w:u w:val="single"/>
        </w:rPr>
        <w:t>Kind</w:t>
      </w:r>
      <w:r w:rsidRPr="00073BC7">
        <w:rPr>
          <w:rFonts w:cs="Arial"/>
        </w:rPr>
        <w:t xml:space="preserve"> (s.o.)</w:t>
      </w:r>
      <w:r w:rsidRPr="00073BC7">
        <w:rPr>
          <w:rFonts w:cs="Arial"/>
          <w:i/>
          <w:iCs/>
          <w:color w:val="FF0000"/>
        </w:rPr>
        <w:br/>
      </w:r>
      <w:r w:rsidRPr="00073BC7">
        <w:rPr>
          <w:rFonts w:cs="Arial"/>
        </w:rPr>
        <w:t xml:space="preserve">Eins, zwei, drei…  Ochs am Berg!  </w:t>
      </w:r>
      <w:bookmarkStart w:id="24" w:name="_Hlk153715599"/>
      <w:r w:rsidRPr="00073BC7">
        <w:rPr>
          <w:rFonts w:cs="Arial"/>
        </w:rPr>
        <w:br/>
      </w:r>
      <w:r w:rsidRPr="00073BC7">
        <w:rPr>
          <w:rFonts w:cs="Arial"/>
          <w:i/>
          <w:iCs/>
        </w:rPr>
        <w:br/>
      </w:r>
      <w:r w:rsidRPr="00073BC7">
        <w:rPr>
          <w:rFonts w:cs="Arial"/>
        </w:rPr>
        <w:t xml:space="preserve">10:10:24 </w:t>
      </w:r>
      <w:r w:rsidRPr="00073BC7">
        <w:rPr>
          <w:rFonts w:cs="Arial"/>
          <w:u w:val="single"/>
        </w:rPr>
        <w:t>Kind:</w:t>
      </w:r>
      <w:r w:rsidRPr="00073BC7">
        <w:rPr>
          <w:rFonts w:cs="Arial"/>
          <w:i/>
          <w:iCs/>
        </w:rPr>
        <w:br/>
      </w:r>
      <w:bookmarkEnd w:id="24"/>
      <w:r w:rsidRPr="00073BC7">
        <w:rPr>
          <w:rFonts w:cs="Arial"/>
        </w:rPr>
        <w:t xml:space="preserve">Ich habe das Blubbern gehört und </w:t>
      </w:r>
      <w:bookmarkStart w:id="25" w:name="_Hlk155349702"/>
      <w:r w:rsidRPr="00073BC7">
        <w:rPr>
          <w:rFonts w:cs="Arial"/>
        </w:rPr>
        <w:t>das Summen</w:t>
      </w:r>
      <w:bookmarkEnd w:id="25"/>
      <w:r w:rsidRPr="00073BC7">
        <w:rPr>
          <w:rFonts w:cs="Arial"/>
        </w:rPr>
        <w:t xml:space="preserve">. </w:t>
      </w:r>
      <w:r w:rsidRPr="00073BC7">
        <w:rPr>
          <w:rFonts w:cs="Arial"/>
        </w:rPr>
        <w:br/>
      </w:r>
      <w:r w:rsidRPr="00073BC7">
        <w:rPr>
          <w:rFonts w:cs="Arial"/>
          <w:i/>
          <w:iCs/>
        </w:rPr>
        <w:br/>
      </w:r>
      <w:r w:rsidRPr="00073BC7">
        <w:rPr>
          <w:rFonts w:cs="Arial"/>
        </w:rPr>
        <w:t xml:space="preserve">10:10:29 – 11:04 </w:t>
      </w:r>
      <w:r w:rsidRPr="00073BC7">
        <w:rPr>
          <w:rFonts w:cs="Arial"/>
          <w:u w:val="single"/>
        </w:rPr>
        <w:t>Monica</w:t>
      </w:r>
      <w:r w:rsidRPr="00073BC7">
        <w:rPr>
          <w:rFonts w:cs="Arial"/>
        </w:rPr>
        <w:br/>
        <w:t xml:space="preserve">Stellen Sie sich das Spiel „Ochs am Berg“ vor. Alles, was Sie brauchen, sind viele </w:t>
      </w:r>
      <w:bookmarkStart w:id="26" w:name="_Hlk152758231"/>
      <w:r w:rsidRPr="00073BC7">
        <w:rPr>
          <w:rFonts w:cs="Arial"/>
        </w:rPr>
        <w:t>akustische Armbänder</w:t>
      </w:r>
      <w:bookmarkEnd w:id="26"/>
      <w:r w:rsidRPr="00073BC7">
        <w:rPr>
          <w:rFonts w:cs="Arial"/>
        </w:rPr>
        <w:t>.</w:t>
      </w:r>
      <w:r w:rsidRPr="00073BC7">
        <w:rPr>
          <w:rFonts w:cs="Arial"/>
          <w:i/>
          <w:iCs/>
        </w:rPr>
        <w:br/>
      </w:r>
      <w:bookmarkEnd w:id="23"/>
      <w:r w:rsidRPr="00073BC7">
        <w:rPr>
          <w:rFonts w:cs="Arial"/>
        </w:rPr>
        <w:t xml:space="preserve">Jedes Armband kann einen anderen Ton von sich geben, damit die Kinder </w:t>
      </w:r>
      <w:proofErr w:type="gramStart"/>
      <w:r w:rsidRPr="00073BC7">
        <w:rPr>
          <w:rFonts w:cs="Arial"/>
        </w:rPr>
        <w:t>sich  unterscheiden</w:t>
      </w:r>
      <w:proofErr w:type="gramEnd"/>
      <w:r w:rsidRPr="00073BC7">
        <w:rPr>
          <w:rFonts w:cs="Arial"/>
        </w:rPr>
        <w:t xml:space="preserve"> können.</w:t>
      </w:r>
      <w:r w:rsidRPr="00073BC7">
        <w:rPr>
          <w:rFonts w:cs="Arial"/>
          <w:i/>
          <w:iCs/>
        </w:rPr>
        <w:br/>
      </w:r>
      <w:r w:rsidRPr="00073BC7">
        <w:rPr>
          <w:rFonts w:cs="Arial"/>
        </w:rPr>
        <w:t xml:space="preserve">Jedes Armband kann einen Bewegungsmesser enthalten, so dass der Ton abbricht, wenn das Kind stehen bleibt. </w:t>
      </w:r>
      <w:r w:rsidRPr="00073BC7">
        <w:rPr>
          <w:rFonts w:cs="Arial"/>
          <w:i/>
          <w:iCs/>
        </w:rPr>
        <w:br/>
      </w:r>
      <w:r w:rsidRPr="00073BC7">
        <w:rPr>
          <w:rFonts w:cs="Arial"/>
        </w:rPr>
        <w:t>So können wir ganz einfach die Audioversion eines Spiels entwickeln, das sonst nur sehende Kinder spielen können. Zum ersten Mal können sehbehinderte Kinder dieses Spiel erleben, das sie bisher nur hören konnten.</w:t>
      </w:r>
    </w:p>
    <w:p w14:paraId="301AFB2D" w14:textId="77777777" w:rsidR="00073BC7" w:rsidRDefault="00073BC7" w:rsidP="00073BC7">
      <w:pPr>
        <w:ind w:left="142"/>
        <w:rPr>
          <w:rFonts w:cs="Arial"/>
        </w:rPr>
      </w:pPr>
    </w:p>
    <w:p w14:paraId="49CE5A38" w14:textId="29E0CCBB" w:rsidR="00073BC7" w:rsidRPr="00073BC7" w:rsidRDefault="00073BC7" w:rsidP="00073BC7">
      <w:pPr>
        <w:ind w:left="142"/>
        <w:rPr>
          <w:rFonts w:cs="Arial"/>
        </w:rPr>
      </w:pPr>
      <w:r w:rsidRPr="00073BC7">
        <w:rPr>
          <w:rFonts w:cs="Arial"/>
        </w:rPr>
        <w:t>10:11:14</w:t>
      </w:r>
      <w:bookmarkStart w:id="27" w:name="_Hlk150691397"/>
      <w:r w:rsidRPr="00073BC7">
        <w:rPr>
          <w:rFonts w:cs="Arial"/>
        </w:rPr>
        <w:t xml:space="preserve"> – 11:39 </w:t>
      </w:r>
      <w:r w:rsidRPr="00073BC7">
        <w:rPr>
          <w:rFonts w:cs="Arial"/>
          <w:u w:val="single"/>
        </w:rPr>
        <w:t>Monica</w:t>
      </w:r>
      <w:r w:rsidRPr="00073BC7">
        <w:rPr>
          <w:rFonts w:cs="Arial"/>
        </w:rPr>
        <w:br/>
        <w:t>Durch den Einsatz des Armbands haben sich nicht nur die motorischen Fähigkeiten und das Hörvermögen der Kinder stark verbessert, sondern auch ihre soziale Kompetenz und ihre Fähigkeit, sich in der Umgebung zurechtzufinden.</w:t>
      </w:r>
      <w:r w:rsidRPr="00073BC7">
        <w:rPr>
          <w:rFonts w:cs="Arial"/>
        </w:rPr>
        <w:br/>
        <w:t xml:space="preserve">Nach einem Jahr waren bei </w:t>
      </w:r>
      <w:r w:rsidRPr="00073BC7">
        <w:rPr>
          <w:rFonts w:cs="Arial"/>
          <w:u w:val="single"/>
        </w:rPr>
        <w:t>den</w:t>
      </w:r>
      <w:r w:rsidRPr="00073BC7">
        <w:rPr>
          <w:rFonts w:cs="Arial"/>
        </w:rPr>
        <w:t xml:space="preserve"> Kindern, die im Vorjahr drei Monate lang mit dem Armband gespielt hatten, diese Fortschritte immer noch da.</w:t>
      </w:r>
      <w:bookmarkEnd w:id="27"/>
      <w:r w:rsidRPr="00073BC7">
        <w:rPr>
          <w:rFonts w:cs="Arial"/>
        </w:rPr>
        <w:br/>
      </w:r>
      <w:r w:rsidRPr="00073BC7">
        <w:rPr>
          <w:rFonts w:cs="Arial"/>
        </w:rPr>
        <w:br/>
        <w:t xml:space="preserve">10:11:45 - 10: 12:04 </w:t>
      </w:r>
      <w:r w:rsidRPr="00073BC7">
        <w:rPr>
          <w:rFonts w:cs="Arial"/>
          <w:u w:val="single"/>
        </w:rPr>
        <w:t>Monica</w:t>
      </w:r>
      <w:r w:rsidRPr="00073BC7">
        <w:rPr>
          <w:rFonts w:cs="Arial"/>
          <w:i/>
          <w:iCs/>
        </w:rPr>
        <w:br/>
      </w:r>
      <w:proofErr w:type="spellStart"/>
      <w:r w:rsidRPr="00073BC7">
        <w:rPr>
          <w:rFonts w:cs="Arial"/>
        </w:rPr>
        <w:t>Unter</w:t>
      </w:r>
      <w:proofErr w:type="spellEnd"/>
      <w:r w:rsidRPr="00073BC7">
        <w:rPr>
          <w:rFonts w:cs="Arial"/>
        </w:rPr>
        <w:t xml:space="preserve"> all den Ingenieuren in meinem Leben gibt es definitiv einen besonderen - meinen Mann. Er ist Maschinenbauingenieur und hat die Mechanik humanoider Roboter weiterentwickelt. Er ist jetzt </w:t>
      </w:r>
      <w:r w:rsidRPr="00073BC7">
        <w:rPr>
          <w:rFonts w:cs="Arial"/>
        </w:rPr>
        <w:lastRenderedPageBreak/>
        <w:t>für die mechanische Entwicklung des gesamten Instituts verantwortlich.</w:t>
      </w:r>
      <w:r w:rsidRPr="00073BC7">
        <w:rPr>
          <w:rFonts w:cs="Arial"/>
        </w:rPr>
        <w:br/>
      </w:r>
      <w:r w:rsidRPr="00073BC7">
        <w:rPr>
          <w:rFonts w:cs="Arial"/>
        </w:rPr>
        <w:br/>
      </w:r>
      <w:r w:rsidRPr="00073BC7">
        <w:rPr>
          <w:rFonts w:cs="Arial"/>
          <w:color w:val="0070C0"/>
        </w:rPr>
        <w:t xml:space="preserve">10:12:00 </w:t>
      </w:r>
      <w:r w:rsidRPr="00073BC7">
        <w:rPr>
          <w:rFonts w:cs="Arial"/>
          <w:color w:val="0070C0"/>
          <w:u w:val="single"/>
        </w:rPr>
        <w:t>Insert</w:t>
      </w:r>
      <w:r w:rsidRPr="00073BC7">
        <w:rPr>
          <w:rFonts w:cs="Arial"/>
          <w:color w:val="0070C0"/>
        </w:rPr>
        <w:t>: IIT - Italienisches Institut für Technologie</w:t>
      </w:r>
      <w:r w:rsidRPr="00073BC7">
        <w:rPr>
          <w:rFonts w:cs="Arial"/>
          <w:color w:val="0070C0"/>
        </w:rPr>
        <w:br/>
      </w:r>
      <w:r w:rsidRPr="00073BC7">
        <w:rPr>
          <w:rFonts w:cs="Arial"/>
          <w:color w:val="0070C0"/>
        </w:rPr>
        <w:br/>
      </w:r>
      <w:r w:rsidRPr="00073BC7">
        <w:rPr>
          <w:rFonts w:cs="Arial"/>
        </w:rPr>
        <w:t xml:space="preserve">10:12:06 - 10:12:08 </w:t>
      </w:r>
      <w:r w:rsidRPr="00073BC7">
        <w:rPr>
          <w:rFonts w:cs="Arial"/>
          <w:u w:val="single"/>
        </w:rPr>
        <w:t>Monica</w:t>
      </w:r>
      <w:r w:rsidRPr="00073BC7">
        <w:rPr>
          <w:rFonts w:cs="Arial"/>
          <w:color w:val="0070C0"/>
        </w:rPr>
        <w:br/>
      </w:r>
      <w:proofErr w:type="gramStart"/>
      <w:r w:rsidRPr="00073BC7">
        <w:rPr>
          <w:rFonts w:cs="Arial"/>
        </w:rPr>
        <w:t>Sieht</w:t>
      </w:r>
      <w:proofErr w:type="gramEnd"/>
      <w:r w:rsidRPr="00073BC7">
        <w:rPr>
          <w:rFonts w:cs="Arial"/>
        </w:rPr>
        <w:t xml:space="preserve"> gut aus.</w:t>
      </w:r>
      <w:r w:rsidRPr="00073BC7">
        <w:rPr>
          <w:rFonts w:cs="Arial"/>
          <w:color w:val="0070C0"/>
        </w:rPr>
        <w:br/>
      </w:r>
      <w:r w:rsidRPr="00073BC7">
        <w:rPr>
          <w:rFonts w:cs="Arial"/>
          <w:color w:val="0070C0"/>
        </w:rPr>
        <w:br/>
      </w:r>
      <w:bookmarkStart w:id="28" w:name="_Hlk153718231"/>
      <w:r w:rsidRPr="00073BC7">
        <w:rPr>
          <w:rFonts w:cs="Arial"/>
        </w:rPr>
        <w:t xml:space="preserve">10:12:08 - 10:12:19 </w:t>
      </w:r>
      <w:r w:rsidRPr="00073BC7">
        <w:rPr>
          <w:rFonts w:cs="Arial"/>
          <w:u w:val="single"/>
        </w:rPr>
        <w:t>Monicas Mann</w:t>
      </w:r>
      <w:r w:rsidRPr="00073BC7">
        <w:rPr>
          <w:rFonts w:cs="Arial"/>
          <w:i/>
          <w:iCs/>
          <w:color w:val="FF0000"/>
        </w:rPr>
        <w:br/>
      </w:r>
      <w:bookmarkEnd w:id="28"/>
      <w:r w:rsidRPr="00073BC7">
        <w:rPr>
          <w:rFonts w:cs="Arial"/>
        </w:rPr>
        <w:t>Hörst du das Geräusch? Das sind die Stellmotoren.</w:t>
      </w:r>
      <w:r w:rsidRPr="00073BC7">
        <w:rPr>
          <w:rFonts w:cs="Arial"/>
          <w:color w:val="0070C0"/>
        </w:rPr>
        <w:t xml:space="preserve"> </w:t>
      </w:r>
      <w:r w:rsidRPr="00073BC7">
        <w:rPr>
          <w:rFonts w:cs="Arial"/>
        </w:rPr>
        <w:t>Ich denke, wir müssen etwas am Kontrollprogramm ändern.</w:t>
      </w:r>
      <w:r w:rsidRPr="00073BC7">
        <w:rPr>
          <w:rFonts w:cs="Arial"/>
          <w:color w:val="0070C0"/>
        </w:rPr>
        <w:br/>
      </w:r>
      <w:r w:rsidRPr="00073BC7">
        <w:rPr>
          <w:rFonts w:cs="Arial"/>
          <w:color w:val="0070C0"/>
        </w:rPr>
        <w:br/>
      </w:r>
      <w:r w:rsidRPr="00073BC7">
        <w:rPr>
          <w:rFonts w:cs="Arial"/>
        </w:rPr>
        <w:t xml:space="preserve">10:12:19 </w:t>
      </w:r>
      <w:r w:rsidRPr="00073BC7">
        <w:rPr>
          <w:rFonts w:cs="Arial"/>
          <w:u w:val="single"/>
        </w:rPr>
        <w:t>Monica</w:t>
      </w:r>
      <w:r w:rsidRPr="00073BC7">
        <w:rPr>
          <w:rFonts w:cs="Arial"/>
          <w:i/>
          <w:iCs/>
        </w:rPr>
        <w:br/>
      </w:r>
      <w:r w:rsidRPr="00073BC7">
        <w:rPr>
          <w:rFonts w:cs="Arial"/>
        </w:rPr>
        <w:t>Gut.</w:t>
      </w:r>
      <w:r w:rsidRPr="00073BC7">
        <w:rPr>
          <w:rFonts w:cs="Arial"/>
        </w:rPr>
        <w:br/>
      </w:r>
      <w:r w:rsidRPr="00073BC7">
        <w:rPr>
          <w:rFonts w:cs="Arial"/>
        </w:rPr>
        <w:br/>
        <w:t>10:12:26 - 10:12:</w:t>
      </w:r>
      <w:bookmarkStart w:id="29" w:name="_Hlk150692739"/>
      <w:r w:rsidRPr="00073BC7">
        <w:rPr>
          <w:rFonts w:cs="Arial"/>
        </w:rPr>
        <w:t xml:space="preserve">41 </w:t>
      </w:r>
      <w:r w:rsidRPr="00073BC7">
        <w:rPr>
          <w:rFonts w:cs="Arial"/>
          <w:u w:val="single"/>
        </w:rPr>
        <w:t>Monica</w:t>
      </w:r>
      <w:r w:rsidRPr="00073BC7">
        <w:rPr>
          <w:rFonts w:cs="Arial"/>
        </w:rPr>
        <w:br/>
        <w:t xml:space="preserve">Es ist immer noch schwierig, eine Frau in der Wissenschaft zu sein, weil wir immer noch nicht viele sind. Man muss sich nur die Zahl der Forscherinnen ansehen, die promovieren, </w:t>
      </w:r>
      <w:proofErr w:type="spellStart"/>
      <w:r w:rsidRPr="00073BC7">
        <w:rPr>
          <w:rFonts w:cs="Arial"/>
        </w:rPr>
        <w:t>Postdoktorantinnen</w:t>
      </w:r>
      <w:proofErr w:type="spellEnd"/>
      <w:r w:rsidRPr="00073BC7">
        <w:rPr>
          <w:rFonts w:cs="Arial"/>
        </w:rPr>
        <w:t xml:space="preserve"> werden und dann Professorinnen. </w:t>
      </w:r>
      <w:bookmarkEnd w:id="29"/>
      <w:r w:rsidRPr="00073BC7">
        <w:rPr>
          <w:rFonts w:cs="Arial"/>
        </w:rPr>
        <w:t>Die Zahl sinkt drastisch.</w:t>
      </w:r>
      <w:r w:rsidRPr="00073BC7">
        <w:rPr>
          <w:rFonts w:cs="Arial"/>
        </w:rPr>
        <w:br/>
      </w:r>
      <w:r w:rsidRPr="00073BC7">
        <w:rPr>
          <w:rFonts w:cs="Arial"/>
        </w:rPr>
        <w:br/>
        <w:t xml:space="preserve">10:12:45 - </w:t>
      </w:r>
      <w:bookmarkStart w:id="30" w:name="_Hlk150693174"/>
      <w:r w:rsidRPr="00073BC7">
        <w:rPr>
          <w:rFonts w:cs="Arial"/>
        </w:rPr>
        <w:t xml:space="preserve">10:13:20 </w:t>
      </w:r>
      <w:r w:rsidRPr="00073BC7">
        <w:rPr>
          <w:rFonts w:cs="Arial"/>
          <w:u w:val="single"/>
        </w:rPr>
        <w:t>Monica</w:t>
      </w:r>
      <w:r w:rsidRPr="00073BC7">
        <w:rPr>
          <w:rFonts w:cs="Arial"/>
          <w:color w:val="0070C0"/>
        </w:rPr>
        <w:t xml:space="preserve"> (</w:t>
      </w:r>
      <w:bookmarkStart w:id="31" w:name="_Hlk155279864"/>
      <w:r w:rsidRPr="00073BC7">
        <w:rPr>
          <w:rFonts w:cs="Arial"/>
          <w:color w:val="0070C0"/>
        </w:rPr>
        <w:t>BB 13:08)</w:t>
      </w:r>
      <w:bookmarkEnd w:id="31"/>
      <w:r w:rsidRPr="00073BC7">
        <w:rPr>
          <w:rFonts w:cs="Arial"/>
        </w:rPr>
        <w:br/>
        <w:t xml:space="preserve">Wenn wir Frauen und Mütter sind, müssen wir uns auch um das Familienmanagement kümmern. Das ist eine große Belastung, die von der Gesellschaft nicht strukturell mitgetragen wird. </w:t>
      </w:r>
      <w:r w:rsidRPr="00073BC7">
        <w:rPr>
          <w:rFonts w:cs="Arial"/>
        </w:rPr>
        <w:br/>
        <w:t xml:space="preserve">Ich bin sehr engagiert in meiner Arbeit, aber abends, wenn die Kinder noch wach sind, oder am Wochenende, </w:t>
      </w:r>
      <w:bookmarkEnd w:id="30"/>
      <w:r w:rsidRPr="00073BC7">
        <w:rPr>
          <w:rFonts w:cs="Arial"/>
        </w:rPr>
        <w:t>denke ich nicht mehr an die Arbeit und konzentriere mich auf meine Familie.</w:t>
      </w:r>
      <w:bookmarkStart w:id="32" w:name="_Hlk150702736"/>
      <w:r w:rsidRPr="00073BC7">
        <w:rPr>
          <w:rFonts w:cs="Arial"/>
        </w:rPr>
        <w:br/>
        <w:t xml:space="preserve">Ich glaube, das ist der Schlüssel dafür, eine gute Mutter und eine gute Forscherin zu sein. </w:t>
      </w:r>
      <w:r w:rsidRPr="00073BC7">
        <w:rPr>
          <w:rFonts w:cs="Arial"/>
        </w:rPr>
        <w:br/>
      </w:r>
      <w:r w:rsidRPr="00073BC7">
        <w:rPr>
          <w:rFonts w:cs="Arial"/>
          <w:color w:val="0070C0"/>
        </w:rPr>
        <w:br/>
        <w:t xml:space="preserve">10:13:21 - 13:25 </w:t>
      </w:r>
      <w:r w:rsidRPr="00073BC7">
        <w:rPr>
          <w:color w:val="0070C0"/>
          <w:u w:val="single"/>
        </w:rPr>
        <w:t>Insert</w:t>
      </w:r>
      <w:r w:rsidRPr="00073BC7">
        <w:rPr>
          <w:color w:val="0070C0"/>
        </w:rPr>
        <w:t>:</w:t>
      </w:r>
      <w:r w:rsidRPr="00073BC7">
        <w:rPr>
          <w:rFonts w:cs="Arial"/>
          <w:color w:val="0070C0"/>
        </w:rPr>
        <w:t xml:space="preserve"> </w:t>
      </w:r>
      <w:proofErr w:type="spellStart"/>
      <w:r w:rsidRPr="00073BC7">
        <w:rPr>
          <w:rFonts w:cs="Arial"/>
          <w:color w:val="0070C0"/>
        </w:rPr>
        <w:t>Camogli</w:t>
      </w:r>
      <w:proofErr w:type="spellEnd"/>
      <w:r w:rsidRPr="00073BC7">
        <w:rPr>
          <w:rFonts w:cs="Arial"/>
          <w:color w:val="0070C0"/>
        </w:rPr>
        <w:t xml:space="preserve"> (östlich von Genua)</w:t>
      </w:r>
      <w:r w:rsidRPr="00073BC7">
        <w:rPr>
          <w:rFonts w:cs="Arial"/>
          <w:color w:val="0070C0"/>
        </w:rPr>
        <w:br/>
      </w:r>
      <w:r w:rsidRPr="00073BC7">
        <w:rPr>
          <w:rFonts w:cs="Arial"/>
          <w:color w:val="0070C0"/>
        </w:rPr>
        <w:br/>
      </w:r>
      <w:r w:rsidRPr="00073BC7">
        <w:rPr>
          <w:rFonts w:cs="Arial"/>
        </w:rPr>
        <w:t xml:space="preserve">10:13:31 - 10:14:04 </w:t>
      </w:r>
      <w:r w:rsidRPr="00073BC7">
        <w:rPr>
          <w:rFonts w:cs="Arial"/>
          <w:u w:val="single"/>
        </w:rPr>
        <w:t>Monica</w:t>
      </w:r>
      <w:r w:rsidRPr="00073BC7">
        <w:rPr>
          <w:rFonts w:cs="Arial"/>
        </w:rPr>
        <w:br/>
        <w:t xml:space="preserve">In </w:t>
      </w:r>
      <w:proofErr w:type="spellStart"/>
      <w:r w:rsidRPr="00073BC7">
        <w:rPr>
          <w:rFonts w:cs="Arial"/>
        </w:rPr>
        <w:t>Camogli</w:t>
      </w:r>
      <w:proofErr w:type="spellEnd"/>
      <w:r w:rsidRPr="00073BC7">
        <w:rPr>
          <w:rFonts w:cs="Arial"/>
        </w:rPr>
        <w:t xml:space="preserve"> verbringen wir meistens die Wochenenden. Dort haben wir unseren eigenen Raum, unsere eigene Zeit; die Kinder haben die Familie ganz für sich und wir können uns wirklich eine Auszeit von der Arbeit nehmen und </w:t>
      </w:r>
      <w:bookmarkEnd w:id="32"/>
      <w:r w:rsidRPr="00073BC7">
        <w:rPr>
          <w:rFonts w:cs="Arial"/>
        </w:rPr>
        <w:t>der täglichen Routine.</w:t>
      </w:r>
      <w:r w:rsidRPr="00073BC7">
        <w:rPr>
          <w:rFonts w:cs="Arial"/>
        </w:rPr>
        <w:br/>
        <w:t xml:space="preserve">Wir versuchen, nicht zu viel Stress auf unsere Kinder zu übertragen, nicht zu viel Druck aufzubauen, damit sie uns als Mama und Papa erleben. </w:t>
      </w:r>
      <w:r w:rsidRPr="00073BC7">
        <w:rPr>
          <w:rFonts w:cs="Arial"/>
        </w:rPr>
        <w:br/>
      </w:r>
      <w:r w:rsidRPr="00073BC7">
        <w:rPr>
          <w:rFonts w:cs="Arial"/>
        </w:rPr>
        <w:br/>
        <w:t>1</w:t>
      </w:r>
      <w:bookmarkStart w:id="33" w:name="_Hlk153717889"/>
      <w:r w:rsidRPr="00073BC7">
        <w:rPr>
          <w:rFonts w:cs="Arial"/>
        </w:rPr>
        <w:t xml:space="preserve">0:14:11 - 10:14:33 </w:t>
      </w:r>
      <w:r w:rsidRPr="00073BC7">
        <w:rPr>
          <w:rFonts w:cs="Arial"/>
          <w:u w:val="single"/>
        </w:rPr>
        <w:t>Monicas Mann</w:t>
      </w:r>
      <w:bookmarkEnd w:id="33"/>
      <w:r w:rsidRPr="00073BC7">
        <w:rPr>
          <w:rFonts w:cs="Arial"/>
        </w:rPr>
        <w:br/>
        <w:t>Untersuchungen über Nobelpreisträgerinnen und Nobelpreisträger haben gezeigt, dass die meisten von ihnen sich nicht nur mit einer Sache beschäftigt haben, sondern verschiedene, sich ergänzende Interessen hatten</w:t>
      </w:r>
      <w:bookmarkStart w:id="34" w:name="_Hlk153717905"/>
      <w:r w:rsidRPr="00073BC7">
        <w:rPr>
          <w:rFonts w:cs="Arial"/>
        </w:rPr>
        <w:t>.</w:t>
      </w:r>
      <w:r w:rsidRPr="00073BC7">
        <w:rPr>
          <w:rFonts w:cs="Arial"/>
        </w:rPr>
        <w:br/>
      </w:r>
      <w:bookmarkEnd w:id="34"/>
      <w:r w:rsidRPr="00073BC7">
        <w:rPr>
          <w:rFonts w:cs="Arial"/>
        </w:rPr>
        <w:t xml:space="preserve">Sie malt und sie beschäftigt sich mit visuellem Erleben und Sehbehinderung, das eine ergänzt wahrscheinlich das andere. </w:t>
      </w:r>
      <w:r w:rsidRPr="00073BC7">
        <w:rPr>
          <w:rFonts w:cs="Arial"/>
        </w:rPr>
        <w:br/>
      </w:r>
      <w:r w:rsidRPr="00073BC7">
        <w:rPr>
          <w:rFonts w:cs="Arial"/>
          <w:i/>
          <w:iCs/>
        </w:rPr>
        <w:br/>
      </w:r>
      <w:r w:rsidRPr="00073BC7">
        <w:rPr>
          <w:rFonts w:cs="Arial"/>
        </w:rPr>
        <w:t xml:space="preserve">10:14:39 - 10:14:52 </w:t>
      </w:r>
      <w:proofErr w:type="gramStart"/>
      <w:r w:rsidRPr="00073BC7">
        <w:rPr>
          <w:rFonts w:cs="Arial"/>
          <w:u w:val="single"/>
        </w:rPr>
        <w:t>Monica</w:t>
      </w:r>
      <w:proofErr w:type="gramEnd"/>
      <w:r w:rsidRPr="00073BC7">
        <w:rPr>
          <w:rFonts w:cs="Arial"/>
          <w:i/>
          <w:iCs/>
        </w:rPr>
        <w:br/>
      </w:r>
      <w:r w:rsidRPr="00073BC7">
        <w:rPr>
          <w:rFonts w:cs="Arial"/>
        </w:rPr>
        <w:t>Wenn ich mit meinem 18-jährigen Ich sprechen könnte, das gerade aus der Kunstakademie kommt, würde ich ihm sagen, dass es tun soll, was ich getan habe, dass es keine Angst vor dem haben soll, was unbekannt</w:t>
      </w:r>
      <w:r w:rsidRPr="00073BC7">
        <w:rPr>
          <w:rFonts w:cs="Arial"/>
          <w:color w:val="0070C0"/>
        </w:rPr>
        <w:t xml:space="preserve"> </w:t>
      </w:r>
      <w:r w:rsidRPr="00073BC7">
        <w:rPr>
          <w:rFonts w:cs="Arial"/>
        </w:rPr>
        <w:t>oder schwierig ist.</w:t>
      </w:r>
      <w:r w:rsidRPr="00073BC7">
        <w:rPr>
          <w:rFonts w:cs="Arial"/>
          <w:color w:val="7030A0"/>
        </w:rPr>
        <w:t xml:space="preserve"> </w:t>
      </w:r>
      <w:r w:rsidRPr="00073BC7">
        <w:rPr>
          <w:rFonts w:cs="Arial"/>
        </w:rPr>
        <w:br/>
      </w:r>
      <w:r w:rsidRPr="00073BC7">
        <w:rPr>
          <w:rFonts w:cs="Arial"/>
        </w:rPr>
        <w:br/>
        <w:t xml:space="preserve">10:15:00 - 10:15:07 </w:t>
      </w:r>
      <w:r w:rsidRPr="00073BC7">
        <w:rPr>
          <w:rFonts w:cs="Arial"/>
          <w:u w:val="single"/>
        </w:rPr>
        <w:t>Monica</w:t>
      </w:r>
      <w:r w:rsidRPr="00073BC7">
        <w:rPr>
          <w:rFonts w:cs="Arial"/>
        </w:rPr>
        <w:br/>
        <w:t xml:space="preserve">Ich sage meinen Kindern immer, sie sollen versuchen, so aufzuwachsen, als ob sie ein abstraktes Bild malen würden. </w:t>
      </w:r>
      <w:r w:rsidRPr="00073BC7">
        <w:rPr>
          <w:rFonts w:cs="Arial"/>
        </w:rPr>
        <w:br/>
      </w:r>
      <w:r w:rsidRPr="00073BC7">
        <w:rPr>
          <w:rFonts w:cs="Arial"/>
        </w:rPr>
        <w:br/>
        <w:t xml:space="preserve">10:15:10 - 10:15:28 </w:t>
      </w:r>
      <w:proofErr w:type="gramStart"/>
      <w:r w:rsidRPr="00073BC7">
        <w:rPr>
          <w:rFonts w:cs="Arial"/>
          <w:u w:val="single"/>
        </w:rPr>
        <w:t>Monica</w:t>
      </w:r>
      <w:proofErr w:type="gramEnd"/>
      <w:r w:rsidRPr="00073BC7">
        <w:rPr>
          <w:rFonts w:cs="Arial"/>
        </w:rPr>
        <w:br/>
        <w:t xml:space="preserve">Wenn du ein abstraktes Bild malst, kannst du nichts falsch machen, weil es abstrakt ist. Niemand </w:t>
      </w:r>
      <w:r w:rsidRPr="00073BC7">
        <w:rPr>
          <w:rFonts w:cs="Arial"/>
        </w:rPr>
        <w:lastRenderedPageBreak/>
        <w:t>kann sagen, dass es richtig oder falsch ist, es ist nur ein Ausdruck von dir selbst. Wir können uns das Leben wie ein abstraktes Gemälde vorstellen: Wenn du dich selbst ausdrückst, kannst du nichts falsch machen.</w:t>
      </w:r>
    </w:p>
    <w:p w14:paraId="5D765A3B" w14:textId="4CAE9CFA" w:rsidR="00A767F8" w:rsidRPr="00073BC7" w:rsidRDefault="00A767F8" w:rsidP="00073BC7">
      <w:pPr>
        <w:ind w:left="142"/>
        <w:rPr>
          <w:color w:val="003480"/>
        </w:rPr>
      </w:pPr>
    </w:p>
    <w:sectPr w:rsidR="00A767F8" w:rsidRPr="00073BC7"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700A04" w14:textId="77777777" w:rsidR="00A14739" w:rsidRDefault="00A14739" w:rsidP="00B4772D">
      <w:r>
        <w:separator/>
      </w:r>
    </w:p>
  </w:endnote>
  <w:endnote w:type="continuationSeparator" w:id="0">
    <w:p w14:paraId="5B98103F" w14:textId="77777777" w:rsidR="00A14739" w:rsidRDefault="00A14739" w:rsidP="00B47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20E247" w14:textId="77777777" w:rsidR="00B4772D" w:rsidRPr="00880E92" w:rsidRDefault="007D7F21" w:rsidP="00073BC7">
    <w:pPr>
      <w:spacing w:line="259" w:lineRule="auto"/>
      <w:ind w:left="142"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14:anchorId="1A611B89" wp14:editId="46171AD9">
          <wp:simplePos x="0" y="0"/>
          <wp:positionH relativeFrom="column">
            <wp:posOffset>517525</wp:posOffset>
          </wp:positionH>
          <wp:positionV relativeFrom="paragraph">
            <wp:posOffset>127000</wp:posOffset>
          </wp:positionV>
          <wp:extent cx="405130" cy="123825"/>
          <wp:effectExtent l="0" t="0" r="0" b="0"/>
          <wp:wrapTight wrapText="bothSides">
            <wp:wrapPolygon edited="0">
              <wp:start x="0" y="0"/>
              <wp:lineTo x="0" y="19938"/>
              <wp:lineTo x="20313" y="19938"/>
              <wp:lineTo x="20313" y="0"/>
              <wp:lineTo x="0"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Pr>
        <w:rFonts w:eastAsia="TheSans C5 Plain" w:cs="Arial"/>
        <w:bCs/>
        <w:color w:val="909191"/>
        <w:sz w:val="18"/>
        <w:szCs w:val="18"/>
      </w:rPr>
      <w:br/>
    </w:r>
    <w:r w:rsidR="00880E92" w:rsidRPr="00DB4AF9">
      <w:rPr>
        <w:rFonts w:eastAsia="TheSans C5 Plain" w:cs="Arial"/>
        <w:bCs/>
        <w:color w:val="909191"/>
        <w:sz w:val="18"/>
        <w:szCs w:val="18"/>
      </w:rPr>
      <w:t>©</w:t>
    </w:r>
    <w:r w:rsidR="008343AC">
      <w:rPr>
        <w:rFonts w:eastAsia="TheSans C5 Plain" w:cs="Arial"/>
        <w:b/>
        <w:noProof/>
        <w:color w:val="909191"/>
        <w:sz w:val="18"/>
        <w:szCs w:val="18"/>
      </w:rPr>
      <w:pict w14:anchorId="1A6A2812">
        <v:rect id="Rechteck 6" o:spid="_x0000_s4098" style="position:absolute;left:0;text-align:left;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HifIXvAQAAuAMAAA4AAAAAAAAAAAAAAAAALgIAAGRycy9l&#10;Mm9Eb2MueG1sUEsBAi0AFAAGAAgAAAAhAEargN3gAAAADQEAAA8AAAAAAAAAAAAAAAAASQQAAGRy&#10;cy9kb3ducmV2LnhtbFBLBQYAAAAABAAEAPMAAABWBQ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E20BBD3" w14:textId="77777777" w:rsidR="00880E92" w:rsidRPr="0081107C" w:rsidRDefault="00880E92" w:rsidP="00880E92">
                    <w:pPr>
                      <w:jc w:val="right"/>
                      <w:rPr>
                        <w:rFonts w:cs="Arial"/>
                      </w:rPr>
                    </w:pPr>
                    <w:r>
                      <w:rPr>
                        <w:rFonts w:cs="Arial"/>
                      </w:rPr>
                      <w:t xml:space="preserve">     </w:t>
                    </w:r>
                  </w:p>
                </w:sdtContent>
              </w:sdt>
            </w:txbxContent>
          </v:textbox>
          <w10:wrap anchorx="margin" anchory="page"/>
        </v:rect>
      </w:pict>
    </w:r>
    <w:r w:rsidR="0084578A">
      <w:rPr>
        <w:rFonts w:eastAsia="TheSans C5 Plain" w:cs="Arial"/>
        <w:bCs/>
        <w:color w:val="909191"/>
        <w:sz w:val="18"/>
        <w:szCs w:val="18"/>
      </w:rPr>
      <w:t xml:space="preserve"> 2024</w:t>
    </w:r>
    <w:r w:rsidR="00880E92">
      <w:rPr>
        <w:rFonts w:eastAsia="TheSans C5 Plain" w:cs="Arial"/>
        <w:bCs/>
        <w:color w:val="909191"/>
        <w:sz w:val="18"/>
        <w:szCs w:val="18"/>
      </w:rPr>
      <w:t xml:space="preserve"> </w:t>
    </w:r>
    <w:r w:rsidR="008343AC">
      <w:rPr>
        <w:rFonts w:ascii="TheSans C5 Plain" w:eastAsia="TheSans C5 Plain" w:hAnsi="TheSans C5 Plain" w:cs="TheSans C5 Plain"/>
        <w:b/>
        <w:noProof/>
        <w:color w:val="909191"/>
      </w:rPr>
      <w:pict w14:anchorId="758FF115">
        <v:rect id="Rechteck 5" o:spid="_x0000_s4097" style="position:absolute;left:0;text-align:left;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ioPaDvAQAAvwMAAA4AAAAAAAAAAAAAAAAALgIAAGRycy9l&#10;Mm9Eb2MueG1sUEsBAi0AFAAGAAgAAAAhAEargN3gAAAADQEAAA8AAAAAAAAAAAAAAAAASQQAAGRy&#10;cy9kb3ducmV2LnhtbFBLBQYAAAAABAAEAPMAAABWBQ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7877B9DC" w14:textId="77777777"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1E74C6" w14:textId="77777777" w:rsidR="00A14739" w:rsidRDefault="00A14739" w:rsidP="00B4772D">
      <w:r>
        <w:separator/>
      </w:r>
    </w:p>
  </w:footnote>
  <w:footnote w:type="continuationSeparator" w:id="0">
    <w:p w14:paraId="1A91D724" w14:textId="77777777" w:rsidR="00A14739" w:rsidRDefault="00A14739" w:rsidP="00B47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E2892" w14:textId="41DB950C" w:rsidR="00290459" w:rsidRPr="00073BC7" w:rsidRDefault="008343AC" w:rsidP="00290459">
    <w:pPr>
      <w:pStyle w:val="ArialTitelgrau"/>
      <w:ind w:firstLine="142"/>
      <w:rPr>
        <w:sz w:val="20"/>
        <w:szCs w:val="20"/>
      </w:rPr>
    </w:pPr>
    <w:r>
      <w:rPr>
        <w:rFonts w:ascii="Calibri" w:eastAsia="Calibri" w:hAnsi="Calibri" w:cs="Calibri"/>
        <w:noProof/>
        <w:sz w:val="20"/>
        <w:szCs w:val="20"/>
      </w:rPr>
      <w:pict w14:anchorId="3D68E0B8">
        <v:rect id="Rechteck 8" o:spid="_x0000_s4100"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" fillcolor="#00347d" stroked="f" strokeweight="2pt">
          <v:path arrowok="t"/>
          <w10:wrap anchory="page"/>
        </v:rect>
      </w:pict>
    </w:r>
    <w:r w:rsidR="00290459" w:rsidRPr="002D4E32">
      <w:rPr>
        <w:i/>
        <w:iCs/>
        <w:noProof/>
        <w:sz w:val="20"/>
        <w:szCs w:val="20"/>
      </w:rPr>
      <w:drawing>
        <wp:anchor distT="0" distB="0" distL="114300" distR="114300" simplePos="0" relativeHeight="251663360" behindDoc="0" locked="1" layoutInCell="1" allowOverlap="1" wp14:anchorId="7B81CFD4">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290459" w:rsidRPr="002D4E32">
      <w:rPr>
        <w:noProof/>
        <w:sz w:val="20"/>
        <w:szCs w:val="20"/>
      </w:rPr>
      <w:drawing>
        <wp:anchor distT="0" distB="0" distL="114300" distR="114300" simplePos="0" relativeHeight="251665408" behindDoc="0" locked="1" layoutInCell="1" allowOverlap="1" wp14:anchorId="3E0EE1D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anchor>
      </w:drawing>
    </w:r>
    <w:r w:rsidR="00270C95" w:rsidRPr="00073BC7">
      <w:rPr>
        <w:sz w:val="20"/>
        <w:szCs w:val="20"/>
      </w:rPr>
      <w:t>Filmskript</w:t>
    </w:r>
    <w:r w:rsidR="00290459" w:rsidRPr="00073BC7">
      <w:rPr>
        <w:sz w:val="20"/>
        <w:szCs w:val="20"/>
      </w:rPr>
      <w:t xml:space="preserve">: </w:t>
    </w:r>
    <w:r w:rsidR="00073BC7" w:rsidRPr="00073BC7">
      <w:rPr>
        <w:sz w:val="20"/>
        <w:szCs w:val="20"/>
      </w:rPr>
      <w:t>Monica Gori: Wissenschaftlerin im Bereich Robotik aus Italien</w:t>
    </w:r>
    <w:r w:rsidR="00471F40" w:rsidRPr="00073BC7">
      <w:rPr>
        <w:sz w:val="20"/>
        <w:szCs w:val="20"/>
      </w:rPr>
      <w:t xml:space="preserve"> </w:t>
    </w:r>
  </w:p>
  <w:p w14:paraId="3D5739BD" w14:textId="77777777" w:rsidR="00290459" w:rsidRPr="00073BC7" w:rsidRDefault="008343AC" w:rsidP="00290459">
    <w:pPr>
      <w:pStyle w:val="KeinLeerraum"/>
      <w:ind w:left="142"/>
      <w:rPr>
        <w:color w:val="909191"/>
        <w:sz w:val="16"/>
        <w:szCs w:val="16"/>
      </w:rPr>
    </w:pPr>
    <w:r>
      <w:rPr>
        <w:noProof/>
      </w:rPr>
      <w:pict w14:anchorId="5BF9D4AF">
        <v:shape id="Shape 32" o:spid="_x0000_s4099"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Lk31XT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14:paraId="564ED330" w14:textId="77777777" w:rsidR="00290459" w:rsidRPr="00FB5664" w:rsidRDefault="00270C95" w:rsidP="00290459">
    <w:pPr>
      <w:pStyle w:val="ArialBeschreibunggrau"/>
      <w:ind w:firstLine="132"/>
      <w:rPr>
        <w:lang w:val="en-US"/>
      </w:rPr>
    </w:pPr>
    <w:r w:rsidRPr="00FB5664">
      <w:rPr>
        <w:lang w:val="en-US"/>
      </w:rPr>
      <w:t>Women of Science</w:t>
    </w:r>
    <w:r w:rsidR="00290459" w:rsidRPr="00FB5664">
      <w:rPr>
        <w:lang w:val="en-US"/>
      </w:rPr>
      <w:t xml:space="preserve"> (Reihe) </w:t>
    </w:r>
  </w:p>
  <w:p w14:paraId="2908B5E0" w14:textId="77DF90AE" w:rsidR="00290459" w:rsidRDefault="00073BC7" w:rsidP="00290459">
    <w:pPr>
      <w:pStyle w:val="ArialBeschreibunggrau"/>
      <w:ind w:firstLine="132"/>
    </w:pPr>
    <w:r w:rsidRPr="00073BC7">
      <w:t>Monica Gori: Wissenschaftlerin im Bereich Robotik aus Italien</w:t>
    </w:r>
    <w:r w:rsidR="00AD57FC">
      <w:t xml:space="preserve"> </w:t>
    </w:r>
    <w:r w:rsidR="00290459">
      <w:t>(</w:t>
    </w:r>
    <w:r w:rsidR="00270C95">
      <w:t>Film</w:t>
    </w:r>
    <w:r w:rsidR="00290459">
      <w:t xml:space="preserve">) </w:t>
    </w:r>
  </w:p>
  <w:p w14:paraId="4E361942" w14:textId="77777777" w:rsidR="00290459" w:rsidRPr="00202D68" w:rsidRDefault="00290459">
    <w:pPr>
      <w:pStyle w:val="Kopfzeile"/>
      <w:rPr>
        <w:sz w:val="16"/>
        <w:szCs w:val="16"/>
      </w:rPr>
    </w:pPr>
  </w:p>
  <w:p w14:paraId="0C73CC60" w14:textId="77777777" w:rsidR="00270C95" w:rsidRPr="00202D68" w:rsidRDefault="00270C95">
    <w:pPr>
      <w:pStyle w:val="Kopfzeile"/>
      <w:rPr>
        <w:sz w:val="16"/>
        <w:szCs w:val="16"/>
      </w:rPr>
    </w:pPr>
  </w:p>
  <w:p w14:paraId="517438B8" w14:textId="77777777" w:rsidR="00270C95" w:rsidRDefault="00270C9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23646A"/>
    <w:multiLevelType w:val="hybridMultilevel"/>
    <w:tmpl w:val="F3AA615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7C26BB7"/>
    <w:multiLevelType w:val="hybridMultilevel"/>
    <w:tmpl w:val="BE24EC6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19362B5"/>
    <w:multiLevelType w:val="hybridMultilevel"/>
    <w:tmpl w:val="2116BDC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536F169E"/>
    <w:multiLevelType w:val="hybridMultilevel"/>
    <w:tmpl w:val="E50803C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7" w15:restartNumberingAfterBreak="0">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7C4746B"/>
    <w:multiLevelType w:val="hybridMultilevel"/>
    <w:tmpl w:val="20C2F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145153635">
    <w:abstractNumId w:val="5"/>
  </w:num>
  <w:num w:numId="2" w16cid:durableId="390690319">
    <w:abstractNumId w:val="6"/>
  </w:num>
  <w:num w:numId="3" w16cid:durableId="1741900636">
    <w:abstractNumId w:val="7"/>
  </w:num>
  <w:num w:numId="4" w16cid:durableId="353775761">
    <w:abstractNumId w:val="3"/>
  </w:num>
  <w:num w:numId="5" w16cid:durableId="1177040069">
    <w:abstractNumId w:val="1"/>
  </w:num>
  <w:num w:numId="6" w16cid:durableId="1350335293">
    <w:abstractNumId w:val="4"/>
  </w:num>
  <w:num w:numId="7" w16cid:durableId="1654522886">
    <w:abstractNumId w:val="2"/>
  </w:num>
  <w:num w:numId="8" w16cid:durableId="1006518938">
    <w:abstractNumId w:val="0"/>
  </w:num>
  <w:num w:numId="9" w16cid:durableId="1504078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characterSpacingControl w:val="doNotCompress"/>
  <w:hdrShapeDefaults>
    <o:shapedefaults v:ext="edit" spidmax="4102"/>
    <o:shapelayout v:ext="edit">
      <o:idmap v:ext="edit" data="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0F3E"/>
    <w:rsid w:val="00011BA4"/>
    <w:rsid w:val="0003713F"/>
    <w:rsid w:val="00062BCF"/>
    <w:rsid w:val="00073BC7"/>
    <w:rsid w:val="000800C9"/>
    <w:rsid w:val="000A2868"/>
    <w:rsid w:val="000F2B86"/>
    <w:rsid w:val="00110666"/>
    <w:rsid w:val="00115CAE"/>
    <w:rsid w:val="00125B47"/>
    <w:rsid w:val="00152E3A"/>
    <w:rsid w:val="00170873"/>
    <w:rsid w:val="00202D68"/>
    <w:rsid w:val="00216B35"/>
    <w:rsid w:val="00270C95"/>
    <w:rsid w:val="00281DDB"/>
    <w:rsid w:val="00290459"/>
    <w:rsid w:val="002A4EBD"/>
    <w:rsid w:val="002D3425"/>
    <w:rsid w:val="002D6955"/>
    <w:rsid w:val="002E3991"/>
    <w:rsid w:val="00300DF9"/>
    <w:rsid w:val="00346C70"/>
    <w:rsid w:val="003C0BAA"/>
    <w:rsid w:val="00424EE9"/>
    <w:rsid w:val="004309B9"/>
    <w:rsid w:val="004340B0"/>
    <w:rsid w:val="004347C3"/>
    <w:rsid w:val="00453759"/>
    <w:rsid w:val="00462615"/>
    <w:rsid w:val="00471F40"/>
    <w:rsid w:val="004F4B60"/>
    <w:rsid w:val="004F50FC"/>
    <w:rsid w:val="005406E0"/>
    <w:rsid w:val="00543660"/>
    <w:rsid w:val="00560917"/>
    <w:rsid w:val="005A12DD"/>
    <w:rsid w:val="005C0F06"/>
    <w:rsid w:val="005D2BB0"/>
    <w:rsid w:val="005E739B"/>
    <w:rsid w:val="006029A6"/>
    <w:rsid w:val="0060637E"/>
    <w:rsid w:val="0061357B"/>
    <w:rsid w:val="00613A3D"/>
    <w:rsid w:val="0064706D"/>
    <w:rsid w:val="00666C28"/>
    <w:rsid w:val="0068177B"/>
    <w:rsid w:val="0069585F"/>
    <w:rsid w:val="006D6D6C"/>
    <w:rsid w:val="0072061D"/>
    <w:rsid w:val="00727887"/>
    <w:rsid w:val="00732323"/>
    <w:rsid w:val="007A5417"/>
    <w:rsid w:val="007B47C9"/>
    <w:rsid w:val="007C11BE"/>
    <w:rsid w:val="007D7F21"/>
    <w:rsid w:val="0080289B"/>
    <w:rsid w:val="008179DB"/>
    <w:rsid w:val="008215BA"/>
    <w:rsid w:val="008343AC"/>
    <w:rsid w:val="0084578A"/>
    <w:rsid w:val="00870E71"/>
    <w:rsid w:val="0087132D"/>
    <w:rsid w:val="00880E92"/>
    <w:rsid w:val="008B0864"/>
    <w:rsid w:val="008B4058"/>
    <w:rsid w:val="008C3033"/>
    <w:rsid w:val="00953491"/>
    <w:rsid w:val="00974443"/>
    <w:rsid w:val="00997D71"/>
    <w:rsid w:val="00A14739"/>
    <w:rsid w:val="00A447A6"/>
    <w:rsid w:val="00A5624F"/>
    <w:rsid w:val="00A767F8"/>
    <w:rsid w:val="00AB2F40"/>
    <w:rsid w:val="00AD57FC"/>
    <w:rsid w:val="00B37CD7"/>
    <w:rsid w:val="00B411AF"/>
    <w:rsid w:val="00B4772D"/>
    <w:rsid w:val="00B50847"/>
    <w:rsid w:val="00B82682"/>
    <w:rsid w:val="00BD1CDB"/>
    <w:rsid w:val="00C60BFF"/>
    <w:rsid w:val="00C70F71"/>
    <w:rsid w:val="00CF2E0E"/>
    <w:rsid w:val="00D1361C"/>
    <w:rsid w:val="00D36B9A"/>
    <w:rsid w:val="00D40C2B"/>
    <w:rsid w:val="00D74174"/>
    <w:rsid w:val="00D81F93"/>
    <w:rsid w:val="00D85FDE"/>
    <w:rsid w:val="00DA351E"/>
    <w:rsid w:val="00DA4F5E"/>
    <w:rsid w:val="00DB5987"/>
    <w:rsid w:val="00DD13BB"/>
    <w:rsid w:val="00DD1941"/>
    <w:rsid w:val="00DD4F11"/>
    <w:rsid w:val="00E11DA7"/>
    <w:rsid w:val="00E51DAE"/>
    <w:rsid w:val="00E81711"/>
    <w:rsid w:val="00E93C19"/>
    <w:rsid w:val="00EA257A"/>
    <w:rsid w:val="00EA7B32"/>
    <w:rsid w:val="00EB5BF6"/>
    <w:rsid w:val="00EC2951"/>
    <w:rsid w:val="00ED3A77"/>
    <w:rsid w:val="00F03931"/>
    <w:rsid w:val="00F64D46"/>
    <w:rsid w:val="00F67D9D"/>
    <w:rsid w:val="00F7672E"/>
    <w:rsid w:val="00F80F3E"/>
    <w:rsid w:val="00F86781"/>
    <w:rsid w:val="00FB4854"/>
    <w:rsid w:val="00FB5664"/>
    <w:rsid w:val="00FD1ED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102"/>
    <o:shapelayout v:ext="edit">
      <o:idmap v:ext="edit" data="1"/>
    </o:shapelayout>
  </w:shapeDefaults>
  <w:decimalSymbol w:val=","/>
  <w:listSeparator w:val=";"/>
  <w14:docId w14:val="4B614E61"/>
  <w15:docId w15:val="{9CFF102A-7050-499E-A713-1C0C3599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link w:val="ArialTextZchn"/>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raster">
    <w:name w:val="Table Grid"/>
    <w:basedOn w:val="NormaleTabelle"/>
    <w:uiPriority w:val="59"/>
    <w:rsid w:val="00300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 w:type="paragraph" w:customStyle="1" w:styleId="Arialblaufett">
    <w:name w:val="Arial blau fett"/>
    <w:basedOn w:val="ArialText"/>
    <w:link w:val="ArialblaufettZchn"/>
    <w:qFormat/>
    <w:rsid w:val="00125B47"/>
    <w:rPr>
      <w:b/>
    </w:rPr>
  </w:style>
  <w:style w:type="character" w:customStyle="1" w:styleId="ArialTextZchn">
    <w:name w:val="Arial Text Zchn"/>
    <w:basedOn w:val="TheSansTextZchn"/>
    <w:link w:val="ArialText"/>
    <w:rsid w:val="00125B47"/>
    <w:rPr>
      <w:rFonts w:ascii="Arial" w:eastAsia="TheSans C5 SemiLight" w:hAnsi="Arial" w:cs="TheSans C5 SemiLight"/>
      <w:color w:val="00347D"/>
      <w:kern w:val="2"/>
      <w:lang w:eastAsia="de-DE"/>
    </w:rPr>
  </w:style>
  <w:style w:type="character" w:customStyle="1" w:styleId="ArialblaufettZchn">
    <w:name w:val="Arial blau fett Zchn"/>
    <w:basedOn w:val="ArialTextZchn"/>
    <w:link w:val="Arialblaufett"/>
    <w:rsid w:val="00125B47"/>
    <w:rPr>
      <w:rFonts w:ascii="Arial" w:eastAsia="TheSans C5 SemiLight" w:hAnsi="Arial" w:cs="TheSans C5 SemiLight"/>
      <w:color w:val="00347D"/>
      <w:kern w:val="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4_texte\_magisches%20tagebuch\10_neuanfang\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arbeitsblatt.dotx</Template>
  <TotalTime>0</TotalTime>
  <Pages>6</Pages>
  <Words>1565</Words>
  <Characters>9865</Characters>
  <Application>Microsoft Office Word</Application>
  <DocSecurity>0</DocSecurity>
  <Lines>82</Lines>
  <Paragraphs>22</Paragraphs>
  <ScaleCrop>false</ScaleCrop>
  <HeadingPairs>
    <vt:vector size="2" baseType="variant">
      <vt:variant>
        <vt:lpstr>Titel</vt:lpstr>
      </vt:variant>
      <vt:variant>
        <vt:i4>1</vt:i4>
      </vt:variant>
    </vt:vector>
  </HeadingPairs>
  <TitlesOfParts>
    <vt:vector size="1" baseType="lpstr">
      <vt:lpstr>Mission magisches Tagebuch · Schulwechsel und Neuanfang</vt:lpstr>
    </vt:vector>
  </TitlesOfParts>
  <Company/>
  <LinksUpToDate>false</LinksUpToDate>
  <CharactersWithSpaces>11408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Women of Science · Monica Gori</dc:title>
  <dc:creator>SWR planet schule</dc:creator>
  <cp:lastModifiedBy>Oelschläger, Jutta</cp:lastModifiedBy>
  <cp:revision>5</cp:revision>
  <dcterms:created xsi:type="dcterms:W3CDTF">2024-06-20T13:04:00Z</dcterms:created>
  <dcterms:modified xsi:type="dcterms:W3CDTF">2024-06-25T08:17:00Z</dcterms:modified>
</cp:coreProperties>
</file>