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4D025A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4147185</wp:posOffset>
            </wp:positionH>
            <wp:positionV relativeFrom="paragraph">
              <wp:posOffset>-1199515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5" name="Grafik 4" descr="QR_woher-steinzeitleb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woher-steinzeitlebe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297238" w:rsidRPr="005457B0" w:rsidRDefault="004111FC" w:rsidP="00297238">
      <w:pPr>
        <w:pStyle w:val="Arialberschrift"/>
        <w:rPr>
          <w:b w:val="0"/>
        </w:rPr>
      </w:pPr>
      <w:r>
        <w:t>Nutztiere</w:t>
      </w:r>
      <w:r w:rsidR="00297238">
        <w:t xml:space="preserve"> in der Steinzeit und heute</w:t>
      </w:r>
    </w:p>
    <w:p w:rsidR="00297238" w:rsidRPr="003E6D44" w:rsidRDefault="00297238" w:rsidP="00297238">
      <w:pPr>
        <w:ind w:left="142"/>
        <w:rPr>
          <w:rFonts w:cs="Arial"/>
        </w:rPr>
      </w:pPr>
    </w:p>
    <w:p w:rsidR="004111FC" w:rsidRDefault="004111FC" w:rsidP="004111FC">
      <w:pPr>
        <w:ind w:left="142" w:firstLine="0"/>
        <w:rPr>
          <w:rFonts w:cs="Arial"/>
        </w:rPr>
      </w:pPr>
      <w:bookmarkStart w:id="0" w:name="_GoBack"/>
      <w:bookmarkEnd w:id="0"/>
      <w:r w:rsidRPr="00663D53">
        <w:rPr>
          <w:rFonts w:cs="Arial"/>
          <w:b/>
        </w:rPr>
        <w:t>1.</w:t>
      </w:r>
      <w:r>
        <w:rPr>
          <w:rFonts w:cs="Arial"/>
        </w:rPr>
        <w:t xml:space="preserve"> Wozu nutzten die Menschen </w:t>
      </w:r>
      <w:r w:rsidRPr="004111FC">
        <w:rPr>
          <w:rFonts w:cs="Arial"/>
          <w:b/>
          <w:bCs/>
        </w:rPr>
        <w:t>in der Steinzeit</w:t>
      </w:r>
      <w:r>
        <w:rPr>
          <w:rFonts w:cs="Arial"/>
        </w:rPr>
        <w:t xml:space="preserve"> ihre erlegten Tiere? </w:t>
      </w:r>
    </w:p>
    <w:p w:rsidR="004111FC" w:rsidRDefault="004111FC" w:rsidP="004111FC">
      <w:pPr>
        <w:ind w:left="142" w:firstLine="0"/>
        <w:rPr>
          <w:rFonts w:cs="Arial"/>
        </w:rPr>
      </w:pPr>
      <w:r>
        <w:rPr>
          <w:rFonts w:cs="Arial"/>
        </w:rPr>
        <w:t xml:space="preserve">Sammle Informationen aus dem Film.  </w:t>
      </w:r>
    </w:p>
    <w:p w:rsidR="004111FC" w:rsidRDefault="00C3365D" w:rsidP="004111FC">
      <w:pPr>
        <w:ind w:left="142" w:firstLine="0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1842135</wp:posOffset>
            </wp:positionH>
            <wp:positionV relativeFrom="paragraph">
              <wp:posOffset>161290</wp:posOffset>
            </wp:positionV>
            <wp:extent cx="2247900" cy="2247900"/>
            <wp:effectExtent l="0" t="0" r="0" b="0"/>
            <wp:wrapTight wrapText="bothSides">
              <wp:wrapPolygon edited="0">
                <wp:start x="9153" y="4027"/>
                <wp:lineTo x="9153" y="4759"/>
                <wp:lineTo x="10434" y="6956"/>
                <wp:lineTo x="10983" y="9885"/>
                <wp:lineTo x="4393" y="10251"/>
                <wp:lineTo x="4027" y="12081"/>
                <wp:lineTo x="5308" y="12814"/>
                <wp:lineTo x="5125" y="17390"/>
                <wp:lineTo x="13180" y="17390"/>
                <wp:lineTo x="13363" y="15925"/>
                <wp:lineTo x="13363" y="15742"/>
                <wp:lineTo x="14461" y="12814"/>
                <wp:lineTo x="15193" y="10251"/>
                <wp:lineTo x="15193" y="9885"/>
                <wp:lineTo x="16292" y="6956"/>
                <wp:lineTo x="17756" y="4759"/>
                <wp:lineTo x="17573" y="4027"/>
                <wp:lineTo x="9153" y="4027"/>
              </wp:wrapPolygon>
            </wp:wrapTight>
            <wp:docPr id="6" name="Grafik 5" descr="hirsch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irsch_sw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2247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97238" w:rsidRDefault="00297238" w:rsidP="00297238">
      <w:pPr>
        <w:ind w:left="142" w:firstLine="0"/>
        <w:rPr>
          <w:rFonts w:cs="Arial"/>
        </w:rPr>
      </w:pPr>
    </w:p>
    <w:p w:rsidR="00297238" w:rsidRDefault="00E91DB3" w:rsidP="00297238">
      <w:pPr>
        <w:ind w:left="142" w:firstLine="0"/>
        <w:rPr>
          <w:rFonts w:cs="Arial"/>
        </w:rPr>
      </w:pPr>
      <w:r>
        <w:rPr>
          <w:rFonts w:cs="Arial"/>
          <w:noProof/>
        </w:rPr>
        <w:pict>
          <v:roundrect id="_x0000_s1027" style="position:absolute;left:0;text-align:left;margin-left:315.3pt;margin-top:3.25pt;width:133.5pt;height:45.75pt;z-index:251663360" arcsize="10923f" strokecolor="#003480" strokeweight="1pt"/>
        </w:pict>
      </w:r>
    </w:p>
    <w:p w:rsidR="00297238" w:rsidRDefault="00C3365D" w:rsidP="00297238">
      <w:pPr>
        <w:ind w:left="142" w:firstLine="0"/>
        <w:rPr>
          <w:rFonts w:cs="Arial"/>
        </w:rPr>
      </w:pPr>
      <w:r>
        <w:rPr>
          <w:rFonts w:cs="Arial"/>
          <w:noProof/>
        </w:rPr>
        <w:pict>
          <v:roundrect id="_x0000_s1029" style="position:absolute;left:0;text-align:left;margin-left:26.55pt;margin-top:8.85pt;width:133.5pt;height:45.75pt;z-index:251665408" arcsize="10923f" strokecolor="#003480" strokeweight="1pt"/>
        </w:pict>
      </w:r>
    </w:p>
    <w:p w:rsidR="003E6D44" w:rsidRDefault="003E6D44" w:rsidP="00673C89">
      <w:pPr>
        <w:ind w:left="142" w:firstLine="0"/>
        <w:rPr>
          <w:rFonts w:cs="Arial"/>
        </w:rPr>
      </w:pPr>
    </w:p>
    <w:p w:rsidR="00297238" w:rsidRDefault="00297238" w:rsidP="00673C89">
      <w:pPr>
        <w:ind w:left="142" w:firstLine="0"/>
        <w:rPr>
          <w:rFonts w:cs="Arial"/>
        </w:rPr>
      </w:pPr>
    </w:p>
    <w:p w:rsidR="00297238" w:rsidRDefault="00297238" w:rsidP="00673C89">
      <w:pPr>
        <w:ind w:left="142" w:firstLine="0"/>
        <w:rPr>
          <w:rFonts w:cs="Arial"/>
        </w:rPr>
      </w:pPr>
    </w:p>
    <w:p w:rsidR="00297238" w:rsidRDefault="00297238" w:rsidP="00673C89">
      <w:pPr>
        <w:ind w:left="142" w:firstLine="0"/>
        <w:rPr>
          <w:rFonts w:cs="Arial"/>
        </w:rPr>
      </w:pPr>
    </w:p>
    <w:p w:rsidR="00297238" w:rsidRDefault="00297238" w:rsidP="00673C89">
      <w:pPr>
        <w:ind w:left="142" w:firstLine="0"/>
        <w:rPr>
          <w:rFonts w:cs="Arial"/>
        </w:rPr>
      </w:pPr>
    </w:p>
    <w:p w:rsidR="00297238" w:rsidRDefault="00C3365D" w:rsidP="00673C89">
      <w:pPr>
        <w:ind w:left="142" w:firstLine="0"/>
        <w:rPr>
          <w:rFonts w:cs="Arial"/>
        </w:rPr>
      </w:pPr>
      <w:r>
        <w:rPr>
          <w:rFonts w:cs="Arial"/>
          <w:noProof/>
        </w:rPr>
        <w:pict>
          <v:roundrect id="_x0000_s1026" style="position:absolute;left:0;text-align:left;margin-left:321.3pt;margin-top:6pt;width:153pt;height:40.5pt;z-index:251662336" arcsize="10923f" strokecolor="#003480" strokeweight="1pt"/>
        </w:pict>
      </w:r>
      <w:r w:rsidR="00E91DB3">
        <w:rPr>
          <w:rFonts w:cs="Arial"/>
          <w:noProof/>
        </w:rPr>
        <w:pict>
          <v:roundrect id="_x0000_s1028" style="position:absolute;left:0;text-align:left;margin-left:13.05pt;margin-top:.75pt;width:133.5pt;height:45.75pt;z-index:251664384" arcsize="10923f" strokecolor="#003480" strokeweight="1pt"/>
        </w:pict>
      </w:r>
    </w:p>
    <w:p w:rsidR="00297238" w:rsidRDefault="00297238" w:rsidP="00673C89">
      <w:pPr>
        <w:ind w:left="142" w:firstLine="0"/>
        <w:rPr>
          <w:rFonts w:cs="Arial"/>
        </w:rPr>
      </w:pPr>
    </w:p>
    <w:p w:rsidR="00297238" w:rsidRDefault="00297238" w:rsidP="00673C89">
      <w:pPr>
        <w:ind w:left="142" w:firstLine="0"/>
        <w:rPr>
          <w:rFonts w:cs="Arial"/>
        </w:rPr>
      </w:pPr>
    </w:p>
    <w:p w:rsidR="00297238" w:rsidRDefault="00297238" w:rsidP="00673C89">
      <w:pPr>
        <w:ind w:left="142" w:firstLine="0"/>
        <w:rPr>
          <w:rFonts w:cs="Arial"/>
        </w:rPr>
      </w:pPr>
    </w:p>
    <w:p w:rsidR="00297238" w:rsidRDefault="00297238" w:rsidP="00673C89">
      <w:pPr>
        <w:ind w:left="142" w:firstLine="0"/>
        <w:rPr>
          <w:rFonts w:cs="Arial"/>
        </w:rPr>
      </w:pPr>
    </w:p>
    <w:p w:rsidR="00297238" w:rsidRDefault="00297238" w:rsidP="00673C89">
      <w:pPr>
        <w:ind w:left="142" w:firstLine="0"/>
        <w:rPr>
          <w:rFonts w:cs="Arial"/>
        </w:rPr>
      </w:pPr>
    </w:p>
    <w:p w:rsidR="004111FC" w:rsidRDefault="004111FC" w:rsidP="00673C89">
      <w:pPr>
        <w:ind w:left="142" w:firstLine="0"/>
        <w:rPr>
          <w:rFonts w:cs="Arial"/>
        </w:rPr>
      </w:pPr>
    </w:p>
    <w:p w:rsidR="004111FC" w:rsidRDefault="004111FC" w:rsidP="004111FC">
      <w:pPr>
        <w:ind w:left="120" w:firstLine="0"/>
        <w:rPr>
          <w:rFonts w:cs="Arial"/>
        </w:rPr>
      </w:pPr>
      <w:r w:rsidRPr="004111FC">
        <w:rPr>
          <w:rFonts w:cs="Arial"/>
          <w:b/>
        </w:rPr>
        <w:t>2.</w:t>
      </w:r>
      <w:r>
        <w:rPr>
          <w:rFonts w:cs="Arial"/>
        </w:rPr>
        <w:t xml:space="preserve"> Nutztiere </w:t>
      </w:r>
      <w:r w:rsidRPr="00633CBC">
        <w:rPr>
          <w:rFonts w:cs="Arial"/>
          <w:b/>
          <w:bCs/>
        </w:rPr>
        <w:t>heute</w:t>
      </w:r>
      <w:r>
        <w:rPr>
          <w:rFonts w:cs="Arial"/>
        </w:rPr>
        <w:t xml:space="preserve">: Recherchiere im Internet, wie Tiere bei uns heute genutzt und weiterverarbeitet werden. Liste deine Funde tabellarisch auf. </w:t>
      </w:r>
    </w:p>
    <w:p w:rsidR="00297238" w:rsidRDefault="00297238" w:rsidP="00297238">
      <w:pPr>
        <w:ind w:left="142" w:firstLine="0"/>
        <w:rPr>
          <w:rFonts w:cs="Arial"/>
        </w:rPr>
      </w:pPr>
    </w:p>
    <w:p w:rsidR="004111FC" w:rsidRDefault="004111FC" w:rsidP="00297238">
      <w:pPr>
        <w:ind w:left="142" w:firstLine="0"/>
        <w:rPr>
          <w:rFonts w:cs="Arial"/>
        </w:rPr>
      </w:pPr>
    </w:p>
    <w:p w:rsidR="004111FC" w:rsidRDefault="004111FC" w:rsidP="00297238">
      <w:pPr>
        <w:ind w:left="142" w:firstLine="0"/>
        <w:rPr>
          <w:rFonts w:cs="Arial"/>
        </w:rPr>
      </w:pPr>
    </w:p>
    <w:p w:rsidR="004111FC" w:rsidRDefault="004111FC" w:rsidP="00297238">
      <w:pPr>
        <w:ind w:left="142" w:firstLine="0"/>
        <w:rPr>
          <w:rFonts w:cs="Arial"/>
        </w:rPr>
      </w:pPr>
    </w:p>
    <w:p w:rsidR="004111FC" w:rsidRDefault="004111FC" w:rsidP="00297238">
      <w:pPr>
        <w:ind w:left="142" w:firstLine="0"/>
        <w:rPr>
          <w:rFonts w:cs="Arial"/>
        </w:rPr>
      </w:pPr>
    </w:p>
    <w:p w:rsidR="00297238" w:rsidRDefault="00297238" w:rsidP="00297238">
      <w:pPr>
        <w:ind w:left="142" w:firstLine="0"/>
        <w:rPr>
          <w:rFonts w:cs="Arial"/>
        </w:rPr>
      </w:pPr>
    </w:p>
    <w:p w:rsidR="00297238" w:rsidRDefault="00297238" w:rsidP="00297238">
      <w:pPr>
        <w:ind w:left="142" w:firstLine="0"/>
        <w:rPr>
          <w:rFonts w:cs="Arial"/>
        </w:rPr>
      </w:pPr>
    </w:p>
    <w:p w:rsidR="00297238" w:rsidRDefault="00297238" w:rsidP="00297238">
      <w:pPr>
        <w:ind w:left="142" w:firstLine="0"/>
        <w:rPr>
          <w:rFonts w:cs="Arial"/>
        </w:rPr>
      </w:pPr>
    </w:p>
    <w:p w:rsidR="00297238" w:rsidRDefault="00663D53" w:rsidP="004111FC">
      <w:pPr>
        <w:ind w:left="142" w:firstLine="0"/>
        <w:rPr>
          <w:rFonts w:cs="Arial"/>
        </w:rPr>
      </w:pPr>
      <w:r w:rsidRPr="00663D53">
        <w:rPr>
          <w:rFonts w:cs="Arial"/>
          <w:b/>
        </w:rPr>
        <w:t>3.</w:t>
      </w:r>
      <w:r>
        <w:rPr>
          <w:rFonts w:cs="Arial"/>
        </w:rPr>
        <w:t xml:space="preserve"> </w:t>
      </w:r>
      <w:r w:rsidR="004111FC">
        <w:rPr>
          <w:rFonts w:cs="Arial"/>
        </w:rPr>
        <w:t xml:space="preserve">Was sind </w:t>
      </w:r>
      <w:proofErr w:type="spellStart"/>
      <w:r w:rsidR="004111FC" w:rsidRPr="004111FC">
        <w:rPr>
          <w:rFonts w:cs="Arial"/>
          <w:iCs/>
        </w:rPr>
        <w:t>Experimental</w:t>
      </w:r>
      <w:r w:rsidR="004111FC">
        <w:rPr>
          <w:rFonts w:cs="Arial"/>
        </w:rPr>
        <w:t>archäolog:innen</w:t>
      </w:r>
      <w:proofErr w:type="spellEnd"/>
      <w:r w:rsidR="004111FC">
        <w:rPr>
          <w:rFonts w:cs="Arial"/>
        </w:rPr>
        <w:t>? Stelle ihre Arbeitsweise anhand eines Beispiels dar.</w:t>
      </w:r>
    </w:p>
    <w:p w:rsidR="00297238" w:rsidRDefault="00297238" w:rsidP="00297238">
      <w:pPr>
        <w:ind w:left="142" w:firstLine="0"/>
        <w:rPr>
          <w:rFonts w:cs="Arial"/>
        </w:rPr>
      </w:pPr>
    </w:p>
    <w:p w:rsidR="00297238" w:rsidRDefault="00297238" w:rsidP="00297238">
      <w:pPr>
        <w:ind w:left="142" w:firstLine="0"/>
        <w:rPr>
          <w:rFonts w:cs="Arial"/>
          <w:color w:val="003480"/>
        </w:rPr>
      </w:pPr>
      <w:r w:rsidRPr="00297238">
        <w:rPr>
          <w:rFonts w:cs="Arial"/>
          <w:color w:val="003480"/>
        </w:rPr>
        <w:t xml:space="preserve">______________________________________________________________________________ </w:t>
      </w:r>
    </w:p>
    <w:p w:rsidR="00297238" w:rsidRDefault="00297238" w:rsidP="00297238">
      <w:pPr>
        <w:ind w:left="142" w:firstLine="0"/>
        <w:rPr>
          <w:rFonts w:cs="Arial"/>
          <w:color w:val="003480"/>
        </w:rPr>
      </w:pPr>
    </w:p>
    <w:p w:rsidR="00297238" w:rsidRPr="00297238" w:rsidRDefault="00297238" w:rsidP="00297238">
      <w:pPr>
        <w:ind w:left="142" w:firstLine="0"/>
        <w:rPr>
          <w:rFonts w:cs="Arial"/>
          <w:color w:val="003480"/>
        </w:rPr>
      </w:pPr>
      <w:r w:rsidRPr="00297238">
        <w:rPr>
          <w:rFonts w:cs="Arial"/>
          <w:color w:val="003480"/>
        </w:rPr>
        <w:t xml:space="preserve">______________________________________________________________________________ </w:t>
      </w:r>
    </w:p>
    <w:p w:rsidR="00297238" w:rsidRDefault="00297238" w:rsidP="00297238">
      <w:pPr>
        <w:ind w:left="142" w:firstLine="0"/>
        <w:rPr>
          <w:rFonts w:cs="Arial"/>
          <w:color w:val="003480"/>
        </w:rPr>
      </w:pPr>
    </w:p>
    <w:p w:rsidR="00297238" w:rsidRPr="00297238" w:rsidRDefault="00297238" w:rsidP="00297238">
      <w:pPr>
        <w:ind w:left="142" w:firstLine="0"/>
        <w:rPr>
          <w:rFonts w:cs="Arial"/>
          <w:color w:val="003480"/>
        </w:rPr>
      </w:pPr>
      <w:r w:rsidRPr="00297238">
        <w:rPr>
          <w:rFonts w:cs="Arial"/>
          <w:color w:val="003480"/>
        </w:rPr>
        <w:t xml:space="preserve">______________________________________________________________________________ </w:t>
      </w:r>
    </w:p>
    <w:p w:rsidR="00297238" w:rsidRDefault="00297238" w:rsidP="00297238">
      <w:pPr>
        <w:ind w:left="142" w:firstLine="0"/>
        <w:rPr>
          <w:rFonts w:cs="Arial"/>
          <w:color w:val="003480"/>
        </w:rPr>
      </w:pPr>
    </w:p>
    <w:p w:rsidR="00297238" w:rsidRPr="00297238" w:rsidRDefault="00297238" w:rsidP="00297238">
      <w:pPr>
        <w:ind w:left="142" w:firstLine="0"/>
        <w:rPr>
          <w:rFonts w:cs="Arial"/>
          <w:color w:val="003480"/>
        </w:rPr>
      </w:pPr>
      <w:r w:rsidRPr="00297238">
        <w:rPr>
          <w:rFonts w:cs="Arial"/>
          <w:color w:val="003480"/>
        </w:rPr>
        <w:t xml:space="preserve">______________________________________________________________________________ </w:t>
      </w:r>
    </w:p>
    <w:p w:rsidR="00297238" w:rsidRDefault="00297238" w:rsidP="00297238">
      <w:pPr>
        <w:ind w:left="142" w:firstLine="0"/>
        <w:rPr>
          <w:rFonts w:cs="Arial"/>
          <w:color w:val="003480"/>
        </w:rPr>
      </w:pPr>
    </w:p>
    <w:p w:rsidR="00297238" w:rsidRPr="00297238" w:rsidRDefault="00297238" w:rsidP="00297238">
      <w:pPr>
        <w:ind w:left="142" w:firstLine="0"/>
        <w:rPr>
          <w:rFonts w:cs="Arial"/>
          <w:color w:val="003480"/>
        </w:rPr>
      </w:pPr>
      <w:r w:rsidRPr="00297238">
        <w:rPr>
          <w:rFonts w:cs="Arial"/>
          <w:color w:val="003480"/>
        </w:rPr>
        <w:t xml:space="preserve">______________________________________________________________________________ </w:t>
      </w:r>
    </w:p>
    <w:p w:rsidR="00297238" w:rsidRDefault="00297238" w:rsidP="00297238">
      <w:pPr>
        <w:ind w:left="142" w:firstLine="0"/>
        <w:rPr>
          <w:rFonts w:cs="Arial"/>
          <w:color w:val="003480"/>
        </w:rPr>
      </w:pPr>
    </w:p>
    <w:p w:rsidR="00297238" w:rsidRPr="00297238" w:rsidRDefault="00297238" w:rsidP="00297238">
      <w:pPr>
        <w:ind w:left="142" w:firstLine="0"/>
        <w:rPr>
          <w:rFonts w:cs="Arial"/>
          <w:color w:val="003480"/>
        </w:rPr>
      </w:pPr>
      <w:r w:rsidRPr="00297238">
        <w:rPr>
          <w:rFonts w:cs="Arial"/>
          <w:color w:val="003480"/>
        </w:rPr>
        <w:t xml:space="preserve">______________________________________________________________________________ </w:t>
      </w:r>
    </w:p>
    <w:p w:rsidR="00297238" w:rsidRDefault="00297238" w:rsidP="00297238">
      <w:pPr>
        <w:ind w:left="142" w:firstLine="0"/>
        <w:rPr>
          <w:rFonts w:cs="Arial"/>
          <w:color w:val="003480"/>
        </w:rPr>
      </w:pPr>
    </w:p>
    <w:p w:rsidR="00297238" w:rsidRPr="00297238" w:rsidRDefault="00297238" w:rsidP="00297238">
      <w:pPr>
        <w:ind w:left="142" w:firstLine="0"/>
        <w:rPr>
          <w:rFonts w:cs="Arial"/>
          <w:color w:val="003480"/>
        </w:rPr>
      </w:pPr>
      <w:r w:rsidRPr="00297238">
        <w:rPr>
          <w:rFonts w:cs="Arial"/>
          <w:color w:val="003480"/>
        </w:rPr>
        <w:t xml:space="preserve">______________________________________________________________________________ </w:t>
      </w:r>
    </w:p>
    <w:p w:rsidR="003A7C35" w:rsidRPr="003A7C35" w:rsidRDefault="003A7C35" w:rsidP="003A7C35"/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30A6" w:rsidRDefault="00B630A6" w:rsidP="003A7C35">
      <w:pPr>
        <w:spacing w:after="0" w:line="240" w:lineRule="auto"/>
      </w:pPr>
      <w:r>
        <w:separator/>
      </w:r>
    </w:p>
  </w:endnote>
  <w:endnote w:type="continuationSeparator" w:id="0">
    <w:p w:rsidR="00B630A6" w:rsidRDefault="00B630A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E91DB3" w:rsidRPr="00E91DB3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E91DB3" w:rsidRPr="00E91DB3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E91DB3" w:rsidRPr="00E91DB3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30A6" w:rsidRDefault="00B630A6" w:rsidP="003A7C35">
      <w:pPr>
        <w:spacing w:after="0" w:line="240" w:lineRule="auto"/>
      </w:pPr>
      <w:r>
        <w:separator/>
      </w:r>
    </w:p>
  </w:footnote>
  <w:footnote w:type="continuationSeparator" w:id="0">
    <w:p w:rsidR="00B630A6" w:rsidRDefault="00B630A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673C89" w:rsidRDefault="00E91DB3" w:rsidP="00297238">
    <w:pPr>
      <w:pStyle w:val="ArialTitelgrau"/>
      <w:ind w:firstLine="142"/>
      <w:rPr>
        <w:color w:val="FF0000"/>
      </w:rPr>
    </w:pPr>
    <w:r w:rsidRPr="00E91DB3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97238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4111FC">
      <w:rPr>
        <w:sz w:val="20"/>
        <w:szCs w:val="20"/>
      </w:rPr>
      <w:t>Nutztiere</w:t>
    </w:r>
    <w:r w:rsidR="00297238">
      <w:rPr>
        <w:sz w:val="20"/>
        <w:szCs w:val="20"/>
      </w:rPr>
      <w:t xml:space="preserve"> in der Steinzeit und heute</w:t>
    </w:r>
  </w:p>
  <w:p w:rsidR="00685FD6" w:rsidRPr="00000978" w:rsidRDefault="00E91DB3" w:rsidP="00685FD6">
    <w:pPr>
      <w:pStyle w:val="KeinLeerraum"/>
      <w:ind w:left="142"/>
      <w:rPr>
        <w:color w:val="909191"/>
        <w:sz w:val="16"/>
        <w:szCs w:val="16"/>
      </w:rPr>
    </w:pPr>
    <w:r w:rsidRPr="00E91DB3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73C89" w:rsidRDefault="00673C89" w:rsidP="00685FD6">
    <w:pPr>
      <w:pStyle w:val="ArialBeschreibunggrau"/>
      <w:ind w:firstLine="132"/>
    </w:pPr>
    <w:r>
      <w:t xml:space="preserve">Woher wissen wir das? </w:t>
    </w:r>
    <w:r w:rsidR="0082601C">
      <w:t>(Reihe)</w:t>
    </w:r>
  </w:p>
  <w:p w:rsidR="00685FD6" w:rsidRDefault="004D025A" w:rsidP="00685FD6">
    <w:pPr>
      <w:pStyle w:val="ArialBeschreibunggrau"/>
      <w:ind w:firstLine="132"/>
    </w:pPr>
    <w:r>
      <w:t>Leben in</w:t>
    </w:r>
    <w:r w:rsidR="00673C89">
      <w:t xml:space="preserve"> der Steinzeit</w:t>
    </w:r>
    <w:r w:rsidR="0082601C">
      <w:t xml:space="preserve"> (Film)</w:t>
    </w:r>
  </w:p>
  <w:p w:rsidR="004D025A" w:rsidRDefault="00E91DB3" w:rsidP="00685FD6">
    <w:pPr>
      <w:pStyle w:val="ArialBeschreibunggrau"/>
      <w:ind w:firstLine="132"/>
    </w:pPr>
    <w:hyperlink r:id="rId13" w:history="1">
      <w:r w:rsidR="004D025A" w:rsidRPr="00857201">
        <w:rPr>
          <w:rStyle w:val="Hyperlink"/>
        </w:rPr>
        <w:t>www.planet-schule.de/x/woher-steinzeitleben</w:t>
      </w:r>
    </w:hyperlink>
  </w:p>
  <w:p w:rsidR="00685FD6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73C89" w:rsidRPr="00EA14C0" w:rsidRDefault="00673C89" w:rsidP="00685FD6">
    <w:pPr>
      <w:pStyle w:val="ArialBeschreibunggrau"/>
      <w:ind w:firstLine="132"/>
      <w:rPr>
        <w:szCs w:val="1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3E6D44"/>
    <w:rsid w:val="001126C4"/>
    <w:rsid w:val="001773CA"/>
    <w:rsid w:val="00221185"/>
    <w:rsid w:val="00281DDB"/>
    <w:rsid w:val="00297238"/>
    <w:rsid w:val="003A7C35"/>
    <w:rsid w:val="003E6D44"/>
    <w:rsid w:val="003F4373"/>
    <w:rsid w:val="004111FC"/>
    <w:rsid w:val="00462615"/>
    <w:rsid w:val="004D025A"/>
    <w:rsid w:val="00560917"/>
    <w:rsid w:val="00597500"/>
    <w:rsid w:val="0060637E"/>
    <w:rsid w:val="006445B6"/>
    <w:rsid w:val="00663D53"/>
    <w:rsid w:val="00673C89"/>
    <w:rsid w:val="00685FD6"/>
    <w:rsid w:val="0069548D"/>
    <w:rsid w:val="0082601C"/>
    <w:rsid w:val="008B0864"/>
    <w:rsid w:val="00A94ACC"/>
    <w:rsid w:val="00AA60EB"/>
    <w:rsid w:val="00B630A6"/>
    <w:rsid w:val="00B67A53"/>
    <w:rsid w:val="00BC0E2A"/>
    <w:rsid w:val="00C111CB"/>
    <w:rsid w:val="00C3365D"/>
    <w:rsid w:val="00C857CD"/>
    <w:rsid w:val="00D071EF"/>
    <w:rsid w:val="00E10610"/>
    <w:rsid w:val="00E91DB3"/>
    <w:rsid w:val="00F66589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6445B6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6445B6"/>
    <w:pPr>
      <w:spacing w:after="0" w:line="240" w:lineRule="auto"/>
      <w:ind w:left="10" w:hanging="10"/>
    </w:pPr>
    <w:rPr>
      <w:rFonts w:ascii="Arial" w:eastAsia="TheSans C5 SemiLight" w:hAnsi="Arial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6445B6"/>
    <w:rPr>
      <w:rFonts w:ascii="Arial" w:eastAsia="TheSans C5 SemiLight" w:hAnsi="Arial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Standard"/>
    <w:qFormat/>
    <w:rsid w:val="006445B6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673C89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111F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4111F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111FC"/>
    <w:rPr>
      <w:rFonts w:ascii="Arial" w:eastAsia="TheSans C5 SemiLight" w:hAnsi="Arial" w:cs="TheSans C5 SemiLight"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x/woher-steinzeitleben" TargetMode="External"/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134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Leben in der Steinzeit</dc:title>
  <dc:creator>SWR planet schule</dc:creator>
  <cp:lastModifiedBy>Martina Frietsch</cp:lastModifiedBy>
  <cp:revision>6</cp:revision>
  <dcterms:created xsi:type="dcterms:W3CDTF">2024-06-19T14:37:00Z</dcterms:created>
  <dcterms:modified xsi:type="dcterms:W3CDTF">2024-07-11T12:16:00Z</dcterms:modified>
</cp:coreProperties>
</file>