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DBE13" w14:textId="77777777" w:rsidR="00FE1AE0" w:rsidRPr="00350AE8" w:rsidRDefault="00FE1AE0" w:rsidP="00FE1AE0">
      <w:pPr>
        <w:pStyle w:val="Arialberschrift"/>
        <w:ind w:firstLine="0"/>
        <w:rPr>
          <w:sz w:val="22"/>
        </w:rPr>
      </w:pPr>
    </w:p>
    <w:p w14:paraId="050F00E5" w14:textId="50C529B4" w:rsidR="00FE1AE0" w:rsidRPr="0020429E" w:rsidRDefault="00FE1AE0" w:rsidP="00FE1AE0">
      <w:pPr>
        <w:pStyle w:val="Arialberschrift"/>
        <w:ind w:firstLine="0"/>
      </w:pPr>
      <w:r>
        <w:t>Artenschutz und du</w:t>
      </w:r>
    </w:p>
    <w:p w14:paraId="2BA21275" w14:textId="77777777" w:rsidR="00FE1AE0" w:rsidRDefault="00FE1AE0" w:rsidP="00FE1AE0">
      <w:pPr>
        <w:pStyle w:val="TheSansText"/>
        <w:ind w:left="142" w:firstLine="0"/>
      </w:pPr>
    </w:p>
    <w:p w14:paraId="03AACE00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Recherchiere im Internet und versuche, folgende Fragen zu beantworten:</w:t>
      </w:r>
    </w:p>
    <w:p w14:paraId="4AAD9204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7FC7903F" w14:textId="375519CC" w:rsidR="00FE1AE0" w:rsidRP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FE1AE0">
        <w:rPr>
          <w:rFonts w:ascii="Arial" w:hAnsi="Arial" w:cs="Arial"/>
          <w:sz w:val="20"/>
          <w:szCs w:val="20"/>
        </w:rPr>
        <w:t>Was würde es für dein persönliches tägliches Leben bedeuten, wenn weiterhin massenhaft Tiere und Pflanzen aussterben?</w:t>
      </w:r>
    </w:p>
    <w:p w14:paraId="25F5B733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5E81F22C" w14:textId="0BFE02B6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3A34693C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59D025A3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6D6476F8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2140BF06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045BC217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4F319378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3BF33564" w14:textId="63BFFFE5" w:rsidR="00FE1AE0" w:rsidRP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FE1AE0">
        <w:rPr>
          <w:rFonts w:ascii="Arial" w:hAnsi="Arial" w:cs="Arial"/>
          <w:sz w:val="20"/>
          <w:szCs w:val="20"/>
        </w:rPr>
        <w:t xml:space="preserve">Was kannst du bzw. </w:t>
      </w:r>
      <w:r>
        <w:rPr>
          <w:rFonts w:ascii="Arial" w:hAnsi="Arial" w:cs="Arial"/>
          <w:sz w:val="20"/>
          <w:szCs w:val="20"/>
        </w:rPr>
        <w:t xml:space="preserve">was </w:t>
      </w:r>
      <w:r w:rsidRPr="00FE1AE0">
        <w:rPr>
          <w:rFonts w:ascii="Arial" w:hAnsi="Arial" w:cs="Arial"/>
          <w:sz w:val="20"/>
          <w:szCs w:val="20"/>
        </w:rPr>
        <w:t>kann deine Familie bereits jetzt im Alltag tun, um zum Schutz gefährdeter Arten beizutragen?</w:t>
      </w:r>
    </w:p>
    <w:p w14:paraId="7BA7D080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6FF6AB98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6521D20A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5D83B228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20569149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34104E73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49E9BC1C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2C7A90B8" w14:textId="0EDE6D5A" w:rsid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FE1AE0">
        <w:rPr>
          <w:rFonts w:ascii="Arial" w:hAnsi="Arial" w:cs="Arial"/>
          <w:sz w:val="20"/>
          <w:szCs w:val="20"/>
        </w:rPr>
        <w:t xml:space="preserve">Für welches Projekt </w:t>
      </w:r>
      <w:r>
        <w:rPr>
          <w:rFonts w:ascii="Arial" w:hAnsi="Arial" w:cs="Arial"/>
          <w:sz w:val="20"/>
          <w:szCs w:val="20"/>
        </w:rPr>
        <w:t>würdest du dich gerne</w:t>
      </w:r>
      <w:r w:rsidRPr="00FE1AE0">
        <w:rPr>
          <w:rFonts w:ascii="Arial" w:hAnsi="Arial" w:cs="Arial"/>
          <w:sz w:val="20"/>
          <w:szCs w:val="20"/>
        </w:rPr>
        <w:t xml:space="preserve"> richtig aktiv engagieren? </w:t>
      </w:r>
    </w:p>
    <w:p w14:paraId="26E25025" w14:textId="5882C98A" w:rsidR="00FE1AE0" w:rsidRP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Du kannst auch nach weiteren Projekt</w:t>
      </w:r>
      <w:r>
        <w:rPr>
          <w:rFonts w:ascii="Arial" w:hAnsi="Arial" w:cs="Arial"/>
          <w:sz w:val="20"/>
          <w:szCs w:val="20"/>
        </w:rPr>
        <w:t>en</w:t>
      </w:r>
      <w:r w:rsidRPr="00FE1AE0">
        <w:rPr>
          <w:rFonts w:ascii="Arial" w:hAnsi="Arial" w:cs="Arial"/>
          <w:sz w:val="20"/>
          <w:szCs w:val="20"/>
        </w:rPr>
        <w:t xml:space="preserve"> suchen ...</w:t>
      </w:r>
    </w:p>
    <w:p w14:paraId="709E5CB4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065757CF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5FD061C3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58434D34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28F5BC27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763FEC19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FE1AE0">
        <w:rPr>
          <w:rFonts w:ascii="Arial" w:hAnsi="Arial" w:cs="Arial"/>
          <w:sz w:val="20"/>
          <w:szCs w:val="20"/>
        </w:rPr>
        <w:t>_______</w:t>
      </w:r>
    </w:p>
    <w:p w14:paraId="6FC2AA36" w14:textId="77777777" w:rsidR="00FE1AE0" w:rsidRPr="00FE1AE0" w:rsidRDefault="00FE1AE0" w:rsidP="00FE1AE0">
      <w:pPr>
        <w:ind w:left="142" w:firstLine="0"/>
        <w:rPr>
          <w:rFonts w:ascii="Arial" w:hAnsi="Arial" w:cs="Arial"/>
          <w:sz w:val="20"/>
          <w:szCs w:val="20"/>
        </w:rPr>
      </w:pPr>
    </w:p>
    <w:p w14:paraId="1A08CCEF" w14:textId="79DDB165" w:rsidR="00FE1AE0" w:rsidRP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FE1AE0"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Pr="00FE1AE0">
        <w:rPr>
          <w:rFonts w:ascii="Arial" w:hAnsi="Arial" w:cs="Arial"/>
          <w:sz w:val="20"/>
          <w:szCs w:val="20"/>
        </w:rPr>
        <w:t>Und jetzt wird’s kreativ: Entwirf ein Motto, einen Slogan, ein Logo, einen Werbe-Spruch, einen Aufruf zu mehr Artenschutz:</w:t>
      </w:r>
    </w:p>
    <w:p w14:paraId="5EAAB547" w14:textId="77777777" w:rsidR="00FE1AE0" w:rsidRPr="00FE1AE0" w:rsidRDefault="00FE1AE0" w:rsidP="00FE1AE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55F9576F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599C13B7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53AD3DE1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003A1619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0D183A61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7050CE33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4F6E6B03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5A0C3931" w14:textId="77777777" w:rsidR="00FE1AE0" w:rsidRP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sz w:val="20"/>
          <w:szCs w:val="20"/>
        </w:rPr>
      </w:pPr>
    </w:p>
    <w:p w14:paraId="21FAF2A1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333ADE8F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50A8BFE9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7E26854D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4D11B44E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7478E625" w14:textId="77777777" w:rsidR="00FE1AE0" w:rsidRDefault="00FE1AE0" w:rsidP="00FE1AE0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</w:rPr>
      </w:pPr>
    </w:p>
    <w:p w14:paraId="49AC56C5" w14:textId="183359F6" w:rsidR="001816A8" w:rsidRPr="00FE1AE0" w:rsidRDefault="001816A8" w:rsidP="00FE1AE0">
      <w:pPr>
        <w:ind w:left="142" w:firstLine="0"/>
      </w:pPr>
    </w:p>
    <w:sectPr w:rsidR="001816A8" w:rsidRPr="00FE1AE0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1D985" w14:textId="77777777" w:rsidR="0020163D" w:rsidRDefault="0020163D" w:rsidP="003A7C35">
      <w:pPr>
        <w:spacing w:after="0" w:line="240" w:lineRule="auto"/>
      </w:pPr>
      <w:r>
        <w:separator/>
      </w:r>
    </w:p>
  </w:endnote>
  <w:endnote w:type="continuationSeparator" w:id="0">
    <w:p w14:paraId="668377C7" w14:textId="77777777" w:rsidR="0020163D" w:rsidRDefault="0020163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F753E" w14:textId="77777777" w:rsidR="002A7A3E" w:rsidRDefault="002A7A3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5730F" w14:textId="1E924961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1CC7B" w14:textId="77777777" w:rsidR="002A7A3E" w:rsidRDefault="002A7A3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D4946" w14:textId="77777777" w:rsidR="0020163D" w:rsidRDefault="0020163D" w:rsidP="003A7C35">
      <w:pPr>
        <w:spacing w:after="0" w:line="240" w:lineRule="auto"/>
      </w:pPr>
      <w:r>
        <w:separator/>
      </w:r>
    </w:p>
  </w:footnote>
  <w:footnote w:type="continuationSeparator" w:id="0">
    <w:p w14:paraId="5E7110A8" w14:textId="77777777" w:rsidR="0020163D" w:rsidRDefault="0020163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D3CF1" w14:textId="77777777" w:rsidR="002A7A3E" w:rsidRDefault="002A7A3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4E102" w14:textId="2D9255E3" w:rsidR="00685FD6" w:rsidRDefault="00124B4D" w:rsidP="00685FD6">
    <w:pPr>
      <w:pStyle w:val="ArialTitelgrau"/>
      <w:ind w:firstLine="142"/>
    </w:pPr>
    <w:r>
      <w:rPr>
        <w:rFonts w:cs="Arial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1BA36374" wp14:editId="1234E51B">
          <wp:simplePos x="0" y="0"/>
          <wp:positionH relativeFrom="column">
            <wp:posOffset>3871595</wp:posOffset>
          </wp:positionH>
          <wp:positionV relativeFrom="paragraph">
            <wp:posOffset>-337820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71632071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6320717" name="Grafik 17163207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7216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E1AE0">
      <w:rPr>
        <w:sz w:val="20"/>
        <w:szCs w:val="20"/>
      </w:rPr>
      <w:t>3</w:t>
    </w:r>
    <w:r w:rsidR="00685FD6" w:rsidRPr="002D4E32">
      <w:rPr>
        <w:sz w:val="20"/>
        <w:szCs w:val="20"/>
      </w:rPr>
      <w:t>:</w:t>
    </w:r>
    <w:r w:rsidR="00FE1AE0">
      <w:rPr>
        <w:sz w:val="20"/>
        <w:szCs w:val="20"/>
      </w:rPr>
      <w:t xml:space="preserve"> Artens</w:t>
    </w:r>
    <w:r w:rsidR="0001360E">
      <w:rPr>
        <w:sz w:val="20"/>
        <w:szCs w:val="20"/>
      </w:rPr>
      <w:t>chutz</w:t>
    </w:r>
    <w:r w:rsidR="00FE1AE0">
      <w:rPr>
        <w:sz w:val="20"/>
        <w:szCs w:val="20"/>
      </w:rPr>
      <w:t xml:space="preserve"> und du</w:t>
    </w:r>
    <w:r w:rsidR="00344FC0">
      <w:rPr>
        <w:sz w:val="20"/>
        <w:szCs w:val="20"/>
      </w:rPr>
      <w:t xml:space="preserve"> </w:t>
    </w:r>
  </w:p>
  <w:p w14:paraId="1998FE9E" w14:textId="689ADA54" w:rsidR="00685FD6" w:rsidRPr="00000978" w:rsidRDefault="00124B4D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CA5D49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7066830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9B5D7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D6CB4AA" w14:textId="51467216" w:rsidR="00685FD6" w:rsidRDefault="00124B4D" w:rsidP="00685FD6">
    <w:pPr>
      <w:pStyle w:val="ArialBeschreibunggrau"/>
      <w:ind w:firstLine="132"/>
    </w:pPr>
    <w:r>
      <w:t xml:space="preserve">Artenvielfalt </w:t>
    </w:r>
    <w:r>
      <w:rPr>
        <w:rFonts w:ascii="TheSans C5 ExtraBold" w:hAnsi="TheSans C5 ExtraBold"/>
      </w:rPr>
      <w:t>⋅</w:t>
    </w:r>
    <w:r>
      <w:t xml:space="preserve"> So geht Artenschutz</w:t>
    </w:r>
  </w:p>
  <w:p w14:paraId="5E425B38" w14:textId="3082E986" w:rsidR="00124B4D" w:rsidRDefault="00124B4D" w:rsidP="00685FD6">
    <w:pPr>
      <w:pStyle w:val="ArialBeschreibunggrau"/>
      <w:ind w:firstLine="132"/>
      <w:rPr>
        <w:szCs w:val="16"/>
      </w:rPr>
    </w:pPr>
    <w:r w:rsidRPr="008360D2">
      <w:rPr>
        <w:rFonts w:eastAsiaTheme="minorHAnsi" w:cs="Arial"/>
        <w:szCs w:val="16"/>
      </w:rPr>
      <w:t>planet-schule.de/x/artenvielfalt-artenschutz</w:t>
    </w:r>
    <w:r>
      <w:rPr>
        <w:szCs w:val="16"/>
      </w:rPr>
      <w:t xml:space="preserve"> </w:t>
    </w:r>
  </w:p>
  <w:p w14:paraId="4B130EA1" w14:textId="0E0447A8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525235C" w14:textId="4B588D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550EC" w14:textId="77777777" w:rsidR="002A7A3E" w:rsidRDefault="002A7A3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750381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5D52E5C"/>
    <w:multiLevelType w:val="hybridMultilevel"/>
    <w:tmpl w:val="24DC80D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D5E7C"/>
    <w:multiLevelType w:val="hybridMultilevel"/>
    <w:tmpl w:val="A04AA270"/>
    <w:lvl w:ilvl="0" w:tplc="71A2CF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53467936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33525535">
    <w:abstractNumId w:val="2"/>
  </w:num>
  <w:num w:numId="2" w16cid:durableId="427968939">
    <w:abstractNumId w:val="0"/>
  </w:num>
  <w:num w:numId="3" w16cid:durableId="1737166707">
    <w:abstractNumId w:val="3"/>
  </w:num>
  <w:num w:numId="4" w16cid:durableId="6857870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B4D"/>
    <w:rsid w:val="0001360E"/>
    <w:rsid w:val="00062D53"/>
    <w:rsid w:val="000C3BC8"/>
    <w:rsid w:val="000C5BEC"/>
    <w:rsid w:val="00100AE3"/>
    <w:rsid w:val="00124B4D"/>
    <w:rsid w:val="001773CA"/>
    <w:rsid w:val="001816A8"/>
    <w:rsid w:val="001F4078"/>
    <w:rsid w:val="00200DF4"/>
    <w:rsid w:val="0020163D"/>
    <w:rsid w:val="0020429E"/>
    <w:rsid w:val="00252DBE"/>
    <w:rsid w:val="00281DDB"/>
    <w:rsid w:val="002A7A3E"/>
    <w:rsid w:val="00335E90"/>
    <w:rsid w:val="00344FC0"/>
    <w:rsid w:val="00350AE8"/>
    <w:rsid w:val="0038476E"/>
    <w:rsid w:val="00392C79"/>
    <w:rsid w:val="003A7C35"/>
    <w:rsid w:val="003C0550"/>
    <w:rsid w:val="003D4DB1"/>
    <w:rsid w:val="003E741B"/>
    <w:rsid w:val="00462615"/>
    <w:rsid w:val="0052199E"/>
    <w:rsid w:val="005470A7"/>
    <w:rsid w:val="00560917"/>
    <w:rsid w:val="00590E6A"/>
    <w:rsid w:val="0060637E"/>
    <w:rsid w:val="00685FD6"/>
    <w:rsid w:val="006C1E46"/>
    <w:rsid w:val="006F2769"/>
    <w:rsid w:val="007048D4"/>
    <w:rsid w:val="00751706"/>
    <w:rsid w:val="00756E90"/>
    <w:rsid w:val="00790822"/>
    <w:rsid w:val="007A2B3B"/>
    <w:rsid w:val="007B436A"/>
    <w:rsid w:val="00845504"/>
    <w:rsid w:val="008A3734"/>
    <w:rsid w:val="008B0864"/>
    <w:rsid w:val="008C5CBF"/>
    <w:rsid w:val="00913549"/>
    <w:rsid w:val="00950C18"/>
    <w:rsid w:val="00A618BE"/>
    <w:rsid w:val="00AA60EB"/>
    <w:rsid w:val="00B933C3"/>
    <w:rsid w:val="00BF71D5"/>
    <w:rsid w:val="00C111CB"/>
    <w:rsid w:val="00C552D3"/>
    <w:rsid w:val="00CF08A5"/>
    <w:rsid w:val="00DA366B"/>
    <w:rsid w:val="00DA451A"/>
    <w:rsid w:val="00E000B2"/>
    <w:rsid w:val="00E85842"/>
    <w:rsid w:val="00EF7DA1"/>
    <w:rsid w:val="00FE1AE0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6830"/>
  <w15:docId w15:val="{F687123A-9113-44E0-8045-D6BF12411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FE1AE0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16A8"/>
    <w:pPr>
      <w:ind w:left="720"/>
      <w:contextualSpacing/>
    </w:pPr>
  </w:style>
  <w:style w:type="table" w:styleId="Tabellenraster">
    <w:name w:val="Table Grid"/>
    <w:basedOn w:val="NormaleTabelle"/>
    <w:uiPriority w:val="59"/>
    <w:rsid w:val="00DA4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FE1AE0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190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So geht Artenschutz</dc:title>
  <dc:creator>planet schule</dc:creator>
  <cp:lastModifiedBy>Martina Frietsch</cp:lastModifiedBy>
  <cp:revision>5</cp:revision>
  <dcterms:created xsi:type="dcterms:W3CDTF">2026-03-16T13:50:00Z</dcterms:created>
  <dcterms:modified xsi:type="dcterms:W3CDTF">2026-03-17T16:18:00Z</dcterms:modified>
</cp:coreProperties>
</file>