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503A3B" w14:textId="2DD5975D" w:rsidR="00560917" w:rsidRPr="0020429E" w:rsidRDefault="0059217E" w:rsidP="00DA451A">
      <w:pPr>
        <w:pStyle w:val="Arialberschrift"/>
        <w:ind w:firstLine="0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0ED499B3" wp14:editId="66784018">
            <wp:simplePos x="0" y="0"/>
            <wp:positionH relativeFrom="column">
              <wp:posOffset>4966335</wp:posOffset>
            </wp:positionH>
            <wp:positionV relativeFrom="paragraph">
              <wp:posOffset>0</wp:posOffset>
            </wp:positionV>
            <wp:extent cx="1191260" cy="1181100"/>
            <wp:effectExtent l="0" t="0" r="8890" b="0"/>
            <wp:wrapThrough wrapText="bothSides">
              <wp:wrapPolygon edited="0">
                <wp:start x="0" y="0"/>
                <wp:lineTo x="0" y="21252"/>
                <wp:lineTo x="21416" y="21252"/>
                <wp:lineTo x="21416" y="0"/>
                <wp:lineTo x="0" y="0"/>
              </wp:wrapPolygon>
            </wp:wrapThrough>
            <wp:docPr id="1884713855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4713855" name="Grafik 1884713855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160" t="16361" r="16565" b="214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1260" cy="11811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0429E">
        <w:t>Arten-Rätsel</w:t>
      </w:r>
    </w:p>
    <w:p w14:paraId="14D69CB0" w14:textId="77777777" w:rsidR="00560917" w:rsidRDefault="00560917" w:rsidP="00DA451A">
      <w:pPr>
        <w:pStyle w:val="TheSansText"/>
        <w:ind w:left="142" w:firstLine="0"/>
      </w:pPr>
    </w:p>
    <w:p w14:paraId="0845C8B5" w14:textId="0B07EFDE" w:rsidR="00560917" w:rsidRPr="00DA451A" w:rsidRDefault="00560917" w:rsidP="00DA451A">
      <w:pPr>
        <w:pStyle w:val="ArialText"/>
        <w:ind w:firstLine="0"/>
        <w:rPr>
          <w:sz w:val="20"/>
          <w:szCs w:val="20"/>
        </w:rPr>
      </w:pPr>
      <w:r w:rsidRPr="00DA451A">
        <w:rPr>
          <w:sz w:val="20"/>
          <w:szCs w:val="20"/>
        </w:rPr>
        <w:t xml:space="preserve">Im </w:t>
      </w:r>
      <w:r w:rsidR="0020429E" w:rsidRPr="00DA451A">
        <w:rPr>
          <w:sz w:val="20"/>
          <w:szCs w:val="20"/>
        </w:rPr>
        <w:t>Film werden verschiedene gefährdete Arten genannt. Notiere die gesuchten Namen und erkläre das Lösungswort</w:t>
      </w:r>
      <w:r w:rsidR="00590E6A" w:rsidRPr="00DA451A">
        <w:rPr>
          <w:sz w:val="20"/>
          <w:szCs w:val="20"/>
        </w:rPr>
        <w:t xml:space="preserve"> (Recherche erlaubt).</w:t>
      </w:r>
    </w:p>
    <w:p w14:paraId="78318724" w14:textId="61D2CCED" w:rsidR="00560917" w:rsidRPr="00B82FB7" w:rsidRDefault="00B82FB7" w:rsidP="00DA451A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B82FB7">
        <w:rPr>
          <w:rFonts w:ascii="Arial" w:hAnsi="Arial" w:cs="Arial"/>
          <w:sz w:val="20"/>
          <w:szCs w:val="20"/>
        </w:rPr>
        <w:t xml:space="preserve">Hinweis: </w:t>
      </w:r>
      <w:r>
        <w:rPr>
          <w:rFonts w:ascii="Arial" w:hAnsi="Arial" w:cs="Arial"/>
          <w:sz w:val="20"/>
          <w:szCs w:val="20"/>
        </w:rPr>
        <w:t>Umlaute werden als ä, ö, ü geschrieben.</w:t>
      </w:r>
    </w:p>
    <w:p w14:paraId="4C7AF7B6" w14:textId="77777777" w:rsidR="0059217E" w:rsidRPr="00DA451A" w:rsidRDefault="0059217E" w:rsidP="00DA451A">
      <w:pPr>
        <w:pStyle w:val="TheSansText"/>
        <w:ind w:left="142" w:firstLine="0"/>
        <w:rPr>
          <w:sz w:val="20"/>
          <w:szCs w:val="20"/>
        </w:rPr>
      </w:pPr>
    </w:p>
    <w:tbl>
      <w:tblPr>
        <w:tblStyle w:val="Tabellenraster"/>
        <w:tblpPr w:leftFromText="141" w:rightFromText="141" w:vertAnchor="text" w:horzAnchor="margin" w:tblpXSpec="center" w:tblpY="372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"/>
        <w:gridCol w:w="450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</w:tblGrid>
      <w:tr w:rsidR="00756E90" w14:paraId="68ED6331" w14:textId="2958F901" w:rsidTr="00756E90">
        <w:trPr>
          <w:trHeight w:val="339"/>
        </w:trPr>
        <w:tc>
          <w:tcPr>
            <w:tcW w:w="450" w:type="dxa"/>
            <w:shd w:val="clear" w:color="auto" w:fill="D9D9D9" w:themeFill="background1" w:themeFillShade="D9"/>
            <w:vAlign w:val="center"/>
          </w:tcPr>
          <w:p w14:paraId="4DF188BB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" w:type="dxa"/>
            <w:vAlign w:val="center"/>
          </w:tcPr>
          <w:p w14:paraId="46174CB8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06E70012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66FA621E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2E92FFDA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586E17B3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12900F23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3BA174C7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3C09BF93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5D07369A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78C6A7BB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781D9F73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237AFBFC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4021BA1B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</w:tcPr>
          <w:p w14:paraId="5555702E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7ED9373" w14:textId="06D34008" w:rsidR="0020429E" w:rsidRPr="00DA451A" w:rsidRDefault="0020429E" w:rsidP="00DA451A">
      <w:pPr>
        <w:spacing w:line="48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DA451A">
        <w:rPr>
          <w:rFonts w:ascii="Arial" w:hAnsi="Arial" w:cs="Arial"/>
          <w:b/>
          <w:bCs/>
          <w:sz w:val="20"/>
          <w:szCs w:val="20"/>
        </w:rPr>
        <w:t>Im Ostragehege Dresden:</w:t>
      </w:r>
    </w:p>
    <w:p w14:paraId="2D6B78C7" w14:textId="3B0AD6CB" w:rsidR="001816A8" w:rsidRPr="00756E90" w:rsidRDefault="00DA451A" w:rsidP="00344FC0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1. </w:t>
      </w:r>
      <w:r w:rsidR="001816A8" w:rsidRPr="00DA451A">
        <w:rPr>
          <w:rFonts w:ascii="Arial" w:hAnsi="Arial" w:cs="Arial"/>
          <w:sz w:val="20"/>
          <w:szCs w:val="20"/>
        </w:rPr>
        <w:t xml:space="preserve">Dunkler ... </w:t>
      </w:r>
      <w:r w:rsidR="001816A8" w:rsidRPr="00756E90">
        <w:rPr>
          <w:rFonts w:ascii="Arial" w:hAnsi="Arial" w:cs="Arial"/>
          <w:sz w:val="20"/>
          <w:szCs w:val="20"/>
        </w:rPr>
        <w:t>(Schmetterling)</w:t>
      </w:r>
      <w:r w:rsidR="00344FC0">
        <w:rPr>
          <w:rFonts w:ascii="Arial" w:hAnsi="Arial" w:cs="Arial"/>
          <w:sz w:val="20"/>
          <w:szCs w:val="20"/>
        </w:rPr>
        <w:br/>
      </w:r>
    </w:p>
    <w:tbl>
      <w:tblPr>
        <w:tblStyle w:val="Tabellenraster"/>
        <w:tblpPr w:leftFromText="141" w:rightFromText="141" w:vertAnchor="text" w:horzAnchor="page" w:tblpX="2626" w:tblpY="-36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"/>
        <w:gridCol w:w="450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</w:tblGrid>
      <w:tr w:rsidR="00756E90" w14:paraId="66D3C80E" w14:textId="77777777" w:rsidTr="00756E90">
        <w:trPr>
          <w:trHeight w:val="339"/>
        </w:trPr>
        <w:tc>
          <w:tcPr>
            <w:tcW w:w="450" w:type="dxa"/>
            <w:vAlign w:val="center"/>
          </w:tcPr>
          <w:p w14:paraId="6626A6DA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" w:type="dxa"/>
            <w:vAlign w:val="center"/>
          </w:tcPr>
          <w:p w14:paraId="73DBD834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54022904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71EC6E78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1656E0A4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1DF4AE8D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4ED908D3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773469EE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30D0C327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53DB7407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24FF079D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116593E" w14:textId="4A098EEB" w:rsidR="001816A8" w:rsidRPr="00756E90" w:rsidRDefault="00DA451A" w:rsidP="00756E90">
      <w:pPr>
        <w:pStyle w:val="Listenabsatz"/>
        <w:spacing w:line="48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2. </w:t>
      </w:r>
      <w:r w:rsidR="001816A8" w:rsidRPr="00DA451A">
        <w:rPr>
          <w:rFonts w:ascii="Arial" w:hAnsi="Arial" w:cs="Arial"/>
          <w:sz w:val="20"/>
          <w:szCs w:val="20"/>
        </w:rPr>
        <w:t xml:space="preserve">Kleine ... </w:t>
      </w:r>
      <w:r w:rsidR="001816A8" w:rsidRPr="00756E90">
        <w:rPr>
          <w:rFonts w:ascii="Arial" w:hAnsi="Arial" w:cs="Arial"/>
          <w:sz w:val="20"/>
          <w:szCs w:val="20"/>
        </w:rPr>
        <w:t xml:space="preserve"> (Wiesenpflanze)</w:t>
      </w:r>
    </w:p>
    <w:p w14:paraId="7272ABD0" w14:textId="77777777" w:rsidR="001816A8" w:rsidRPr="00DA451A" w:rsidRDefault="001816A8" w:rsidP="00DA451A">
      <w:pPr>
        <w:spacing w:line="480" w:lineRule="auto"/>
        <w:ind w:left="142" w:firstLine="0"/>
        <w:rPr>
          <w:rFonts w:ascii="Arial" w:hAnsi="Arial" w:cs="Arial"/>
          <w:sz w:val="20"/>
          <w:szCs w:val="20"/>
        </w:rPr>
      </w:pPr>
    </w:p>
    <w:p w14:paraId="5ED618E0" w14:textId="656A27D0" w:rsidR="001816A8" w:rsidRPr="00756E90" w:rsidRDefault="001816A8" w:rsidP="00DA451A">
      <w:pPr>
        <w:spacing w:line="48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756E90">
        <w:rPr>
          <w:rFonts w:ascii="Arial" w:hAnsi="Arial" w:cs="Arial"/>
          <w:b/>
          <w:bCs/>
          <w:sz w:val="20"/>
          <w:szCs w:val="20"/>
        </w:rPr>
        <w:t>Am Rossweiher Maulbronn:</w:t>
      </w:r>
    </w:p>
    <w:tbl>
      <w:tblPr>
        <w:tblStyle w:val="Tabellenraster"/>
        <w:tblpPr w:leftFromText="141" w:rightFromText="141" w:vertAnchor="text" w:horzAnchor="page" w:tblpX="1756" w:tblpY="-75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"/>
        <w:gridCol w:w="450"/>
        <w:gridCol w:w="451"/>
        <w:gridCol w:w="451"/>
        <w:gridCol w:w="451"/>
        <w:gridCol w:w="451"/>
        <w:gridCol w:w="451"/>
        <w:gridCol w:w="451"/>
      </w:tblGrid>
      <w:tr w:rsidR="00756E90" w14:paraId="05067D7F" w14:textId="77777777" w:rsidTr="00756E90">
        <w:trPr>
          <w:trHeight w:val="339"/>
        </w:trPr>
        <w:tc>
          <w:tcPr>
            <w:tcW w:w="450" w:type="dxa"/>
            <w:vAlign w:val="center"/>
          </w:tcPr>
          <w:p w14:paraId="6F872DC6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" w:type="dxa"/>
            <w:vAlign w:val="center"/>
          </w:tcPr>
          <w:p w14:paraId="2FF3E5D0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3AC43128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139EA825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48A55A66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0A89D56C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64CD45F5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3201AAE9" w14:textId="77777777" w:rsidR="00756E90" w:rsidRDefault="00756E90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E1A75D7" w14:textId="46C0BF7E" w:rsidR="001816A8" w:rsidRPr="00756E90" w:rsidRDefault="00DA451A" w:rsidP="00756E90">
      <w:pPr>
        <w:pStyle w:val="Listenabsatz"/>
        <w:spacing w:line="48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3. </w:t>
      </w:r>
      <w:r w:rsidR="001816A8" w:rsidRPr="00756E90">
        <w:rPr>
          <w:rFonts w:ascii="Arial" w:hAnsi="Arial" w:cs="Arial"/>
          <w:sz w:val="20"/>
          <w:szCs w:val="20"/>
        </w:rPr>
        <w:t>(Amphibium)</w:t>
      </w:r>
    </w:p>
    <w:p w14:paraId="14FAC3DE" w14:textId="77777777" w:rsidR="001816A8" w:rsidRPr="00DA451A" w:rsidRDefault="001816A8" w:rsidP="0059217E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14:paraId="3FE997BE" w14:textId="77777777" w:rsidR="00344FC0" w:rsidRPr="00756E90" w:rsidRDefault="00344FC0" w:rsidP="00344FC0">
      <w:pPr>
        <w:spacing w:line="48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756E90">
        <w:rPr>
          <w:rFonts w:ascii="Arial" w:hAnsi="Arial" w:cs="Arial"/>
          <w:b/>
          <w:bCs/>
          <w:sz w:val="20"/>
          <w:szCs w:val="20"/>
        </w:rPr>
        <w:t xml:space="preserve">Im </w:t>
      </w:r>
      <w:proofErr w:type="spellStart"/>
      <w:r w:rsidRPr="00756E90">
        <w:rPr>
          <w:rFonts w:ascii="Arial" w:hAnsi="Arial" w:cs="Arial"/>
          <w:b/>
          <w:bCs/>
          <w:sz w:val="20"/>
          <w:szCs w:val="20"/>
        </w:rPr>
        <w:t>SeaLife</w:t>
      </w:r>
      <w:proofErr w:type="spellEnd"/>
      <w:r w:rsidRPr="00756E90">
        <w:rPr>
          <w:rFonts w:ascii="Arial" w:hAnsi="Arial" w:cs="Arial"/>
          <w:b/>
          <w:bCs/>
          <w:sz w:val="20"/>
          <w:szCs w:val="20"/>
        </w:rPr>
        <w:t>-Center Speyer:</w:t>
      </w:r>
    </w:p>
    <w:tbl>
      <w:tblPr>
        <w:tblStyle w:val="Tabellenraster"/>
        <w:tblpPr w:leftFromText="141" w:rightFromText="141" w:vertAnchor="text" w:horzAnchor="page" w:tblpX="1756" w:tblpY="-25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"/>
        <w:gridCol w:w="450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</w:tblGrid>
      <w:tr w:rsidR="00344FC0" w14:paraId="613A3417" w14:textId="77777777" w:rsidTr="009E1157">
        <w:trPr>
          <w:trHeight w:val="339"/>
        </w:trPr>
        <w:tc>
          <w:tcPr>
            <w:tcW w:w="450" w:type="dxa"/>
            <w:shd w:val="clear" w:color="auto" w:fill="FFFFFF" w:themeFill="background1"/>
            <w:vAlign w:val="center"/>
          </w:tcPr>
          <w:p w14:paraId="7F6F3D5E" w14:textId="25CCB265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" w:type="dxa"/>
            <w:vAlign w:val="center"/>
          </w:tcPr>
          <w:p w14:paraId="69924E2F" w14:textId="38E49F30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2CCE57D6" w14:textId="35BBCDC1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030C82C4" w14:textId="418030B2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12013A66" w14:textId="4EE1A4E8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542A2071" w14:textId="27A3B84A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6F2B612B" w14:textId="670AE297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6E3BB1D1" w14:textId="3019C0EC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0321A13B" w14:textId="34475878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3C33031D" w14:textId="2B4C96F1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0C0B4F99" w14:textId="28B7B94D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28F965D1" w14:textId="49E9C858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02C3D67A" w14:textId="74A06FB1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2E07A7BD" w14:textId="5D6E8991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76BAD7F3" w14:textId="73A00862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78FB7165" w14:textId="00D12C60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0ED2EB3" w14:textId="77777777" w:rsidR="00344FC0" w:rsidRPr="00132AFD" w:rsidRDefault="00344FC0" w:rsidP="00344FC0">
      <w:pPr>
        <w:pStyle w:val="Listenabsatz"/>
        <w:spacing w:line="48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4. </w:t>
      </w:r>
      <w:r w:rsidRPr="00132AFD">
        <w:rPr>
          <w:rFonts w:ascii="Arial" w:hAnsi="Arial" w:cs="Arial"/>
          <w:sz w:val="20"/>
          <w:szCs w:val="20"/>
        </w:rPr>
        <w:t>(Amphibium)</w:t>
      </w:r>
    </w:p>
    <w:p w14:paraId="7625426B" w14:textId="77777777" w:rsidR="00344FC0" w:rsidRPr="00DA451A" w:rsidRDefault="00344FC0" w:rsidP="00344FC0">
      <w:pPr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14:paraId="0E720852" w14:textId="77777777" w:rsidR="00344FC0" w:rsidRPr="00132AFD" w:rsidRDefault="00344FC0" w:rsidP="00344FC0">
      <w:pPr>
        <w:spacing w:line="48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132AFD">
        <w:rPr>
          <w:rFonts w:ascii="Arial" w:hAnsi="Arial" w:cs="Arial"/>
          <w:b/>
          <w:bCs/>
          <w:sz w:val="20"/>
          <w:szCs w:val="20"/>
        </w:rPr>
        <w:t>In der Wilhelma Stuttgart:</w:t>
      </w:r>
    </w:p>
    <w:tbl>
      <w:tblPr>
        <w:tblStyle w:val="Tabellenraster"/>
        <w:tblpPr w:leftFromText="141" w:rightFromText="141" w:vertAnchor="text" w:horzAnchor="page" w:tblpX="1741" w:tblpY="11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"/>
        <w:gridCol w:w="450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</w:tblGrid>
      <w:tr w:rsidR="00344FC0" w14:paraId="2D288FE2" w14:textId="77777777" w:rsidTr="00C07A41">
        <w:trPr>
          <w:trHeight w:val="340"/>
        </w:trPr>
        <w:tc>
          <w:tcPr>
            <w:tcW w:w="450" w:type="dxa"/>
            <w:shd w:val="clear" w:color="auto" w:fill="FFFFFF" w:themeFill="background1"/>
            <w:vAlign w:val="center"/>
          </w:tcPr>
          <w:p w14:paraId="47B5F899" w14:textId="3FD4B44E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" w:type="dxa"/>
            <w:vAlign w:val="center"/>
          </w:tcPr>
          <w:p w14:paraId="2B0ED203" w14:textId="0923DCA7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729B7B0E" w14:textId="3D33D94B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51CCAA3E" w14:textId="27E95378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33ABE491" w14:textId="4A869405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646C528F" w14:textId="5C3A7AD1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2AA82785" w14:textId="12E0FC44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1000DE8E" w14:textId="6B9D76BC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0C669AC5" w14:textId="49B97A81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shd w:val="clear" w:color="auto" w:fill="FFFFFF" w:themeFill="background1"/>
            <w:vAlign w:val="center"/>
          </w:tcPr>
          <w:p w14:paraId="574C3F59" w14:textId="3963EE4B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2327139F" w14:textId="6DD90363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82491C5" w14:textId="77777777" w:rsidR="00344FC0" w:rsidRPr="00132AFD" w:rsidRDefault="00344FC0" w:rsidP="00344FC0">
      <w:pPr>
        <w:pStyle w:val="Listenabsatz"/>
        <w:spacing w:line="48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5. </w:t>
      </w:r>
      <w:r w:rsidRPr="00132AFD">
        <w:rPr>
          <w:rFonts w:ascii="Arial" w:hAnsi="Arial" w:cs="Arial"/>
          <w:color w:val="FFFFFF" w:themeColor="background1"/>
          <w:sz w:val="20"/>
          <w:szCs w:val="20"/>
        </w:rPr>
        <w:t>-</w:t>
      </w:r>
      <w:r>
        <w:rPr>
          <w:rFonts w:ascii="Arial" w:hAnsi="Arial" w:cs="Arial"/>
          <w:sz w:val="20"/>
          <w:szCs w:val="20"/>
        </w:rPr>
        <w:t>-</w:t>
      </w:r>
      <w:r w:rsidRPr="00132AFD">
        <w:rPr>
          <w:rFonts w:ascii="Arial" w:hAnsi="Arial" w:cs="Arial"/>
          <w:sz w:val="20"/>
          <w:szCs w:val="20"/>
        </w:rPr>
        <w:t>Tapir (tropischer Waldbewohner)</w:t>
      </w:r>
    </w:p>
    <w:p w14:paraId="7DF8DCAC" w14:textId="77777777" w:rsidR="00344FC0" w:rsidRDefault="00344FC0" w:rsidP="00344FC0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tbl>
      <w:tblPr>
        <w:tblStyle w:val="Tabellenraster"/>
        <w:tblpPr w:leftFromText="141" w:rightFromText="141" w:vertAnchor="text" w:horzAnchor="page" w:tblpX="2626" w:tblpY="-24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"/>
        <w:gridCol w:w="450"/>
        <w:gridCol w:w="451"/>
        <w:gridCol w:w="451"/>
        <w:gridCol w:w="451"/>
        <w:gridCol w:w="451"/>
        <w:gridCol w:w="451"/>
        <w:gridCol w:w="451"/>
        <w:gridCol w:w="451"/>
      </w:tblGrid>
      <w:tr w:rsidR="00344FC0" w14:paraId="654CECF4" w14:textId="77777777" w:rsidTr="009E1157">
        <w:trPr>
          <w:trHeight w:val="339"/>
        </w:trPr>
        <w:tc>
          <w:tcPr>
            <w:tcW w:w="450" w:type="dxa"/>
            <w:shd w:val="clear" w:color="auto" w:fill="D9D9D9" w:themeFill="background1" w:themeFillShade="D9"/>
            <w:vAlign w:val="center"/>
          </w:tcPr>
          <w:p w14:paraId="4F36B5D5" w14:textId="1482B2CD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" w:type="dxa"/>
            <w:vAlign w:val="center"/>
          </w:tcPr>
          <w:p w14:paraId="00EA9642" w14:textId="27AF8B60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42930857" w14:textId="1FBCC3C8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1DB3CB73" w14:textId="5A202F20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1590B18E" w14:textId="64E25693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6AF83F98" w14:textId="7FA7D6A4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50AC8E19" w14:textId="52F798A5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06D433DF" w14:textId="0B0B7E43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15D69CE0" w14:textId="5E15F2AB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2B3397" w14:textId="77777777" w:rsidR="00344FC0" w:rsidRPr="00132AFD" w:rsidRDefault="00344FC0" w:rsidP="00344FC0">
      <w:pPr>
        <w:pStyle w:val="Listenabsatz"/>
        <w:spacing w:line="48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6. </w:t>
      </w:r>
      <w:r w:rsidRPr="00DA451A">
        <w:rPr>
          <w:rFonts w:ascii="Arial" w:hAnsi="Arial" w:cs="Arial"/>
          <w:sz w:val="20"/>
          <w:szCs w:val="20"/>
        </w:rPr>
        <w:t>Hochland</w:t>
      </w:r>
      <w:proofErr w:type="gramStart"/>
      <w:r w:rsidRPr="00DA451A">
        <w:rPr>
          <w:rFonts w:ascii="Arial" w:hAnsi="Arial" w:cs="Arial"/>
          <w:sz w:val="20"/>
          <w:szCs w:val="20"/>
        </w:rPr>
        <w:t>-</w:t>
      </w:r>
      <w:r w:rsidRPr="00132AFD">
        <w:rPr>
          <w:rFonts w:ascii="Arial" w:hAnsi="Arial" w:cs="Arial"/>
          <w:sz w:val="20"/>
          <w:szCs w:val="20"/>
        </w:rPr>
        <w:t>(</w:t>
      </w:r>
      <w:proofErr w:type="gramEnd"/>
      <w:r w:rsidRPr="00132AFD">
        <w:rPr>
          <w:rFonts w:ascii="Arial" w:hAnsi="Arial" w:cs="Arial"/>
          <w:sz w:val="20"/>
          <w:szCs w:val="20"/>
        </w:rPr>
        <w:t>Fisch aus Mexiko)</w:t>
      </w:r>
    </w:p>
    <w:tbl>
      <w:tblPr>
        <w:tblStyle w:val="Tabellenraster"/>
        <w:tblpPr w:leftFromText="141" w:rightFromText="141" w:vertAnchor="text" w:horzAnchor="page" w:tblpX="2161" w:tblpY="281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"/>
        <w:gridCol w:w="450"/>
        <w:gridCol w:w="451"/>
        <w:gridCol w:w="451"/>
      </w:tblGrid>
      <w:tr w:rsidR="00344FC0" w14:paraId="6D15855F" w14:textId="77777777" w:rsidTr="009E1157">
        <w:trPr>
          <w:trHeight w:val="339"/>
        </w:trPr>
        <w:tc>
          <w:tcPr>
            <w:tcW w:w="450" w:type="dxa"/>
            <w:shd w:val="clear" w:color="auto" w:fill="D9D9D9" w:themeFill="background1" w:themeFillShade="D9"/>
            <w:vAlign w:val="center"/>
          </w:tcPr>
          <w:p w14:paraId="3B6717B9" w14:textId="5E37D2EE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" w:type="dxa"/>
            <w:vAlign w:val="center"/>
          </w:tcPr>
          <w:p w14:paraId="7D05F550" w14:textId="22BD9632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68A0E77C" w14:textId="52DDD191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7FDD6FC3" w14:textId="75121C8A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DAA7F53" w14:textId="77777777" w:rsidR="00344FC0" w:rsidRDefault="00344FC0" w:rsidP="00344FC0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14:paraId="40E3900F" w14:textId="77777777" w:rsidR="00344FC0" w:rsidRPr="00132AFD" w:rsidRDefault="00344FC0" w:rsidP="00344FC0">
      <w:pPr>
        <w:pStyle w:val="Listenabsatz"/>
        <w:spacing w:line="48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7. </w:t>
      </w:r>
      <w:r w:rsidRPr="00DA451A">
        <w:rPr>
          <w:rFonts w:ascii="Arial" w:hAnsi="Arial" w:cs="Arial"/>
          <w:sz w:val="20"/>
          <w:szCs w:val="20"/>
        </w:rPr>
        <w:t>Wald</w:t>
      </w:r>
      <w:proofErr w:type="gramStart"/>
      <w:r w:rsidRPr="00DA451A">
        <w:rPr>
          <w:rFonts w:ascii="Arial" w:hAnsi="Arial" w:cs="Arial"/>
          <w:sz w:val="20"/>
          <w:szCs w:val="20"/>
        </w:rPr>
        <w:t>-</w:t>
      </w:r>
      <w:r w:rsidRPr="00132AFD">
        <w:rPr>
          <w:rFonts w:ascii="Arial" w:hAnsi="Arial" w:cs="Arial"/>
          <w:sz w:val="20"/>
          <w:szCs w:val="20"/>
        </w:rPr>
        <w:t>(</w:t>
      </w:r>
      <w:proofErr w:type="gramEnd"/>
      <w:r w:rsidRPr="00132AFD">
        <w:rPr>
          <w:rFonts w:ascii="Arial" w:hAnsi="Arial" w:cs="Arial"/>
          <w:sz w:val="20"/>
          <w:szCs w:val="20"/>
        </w:rPr>
        <w:t>Vogel, aus der Familie der Ibisse)</w:t>
      </w:r>
    </w:p>
    <w:tbl>
      <w:tblPr>
        <w:tblStyle w:val="Tabellenraster"/>
        <w:tblpPr w:leftFromText="141" w:rightFromText="141" w:vertAnchor="text" w:horzAnchor="page" w:tblpX="2341" w:tblpY="366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"/>
        <w:gridCol w:w="450"/>
        <w:gridCol w:w="451"/>
        <w:gridCol w:w="451"/>
        <w:gridCol w:w="451"/>
        <w:gridCol w:w="451"/>
        <w:gridCol w:w="451"/>
        <w:gridCol w:w="451"/>
      </w:tblGrid>
      <w:tr w:rsidR="00344FC0" w14:paraId="0AE5400A" w14:textId="77777777" w:rsidTr="009E1157">
        <w:trPr>
          <w:trHeight w:val="339"/>
        </w:trPr>
        <w:tc>
          <w:tcPr>
            <w:tcW w:w="450" w:type="dxa"/>
            <w:shd w:val="clear" w:color="auto" w:fill="FFFFFF" w:themeFill="background1"/>
            <w:vAlign w:val="center"/>
          </w:tcPr>
          <w:p w14:paraId="751A617E" w14:textId="6A316557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" w:type="dxa"/>
            <w:vAlign w:val="center"/>
          </w:tcPr>
          <w:p w14:paraId="101B1B02" w14:textId="738C58A3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7AE7D57E" w14:textId="0159F804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2AF644B3" w14:textId="358318C4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44B65FAB" w14:textId="4BE1EE63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2380F864" w14:textId="340F594F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25C5E2EE" w14:textId="0F225B25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339F8CB1" w14:textId="1EA3DB57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7D67C07" w14:textId="77777777" w:rsidR="00344FC0" w:rsidRDefault="00344FC0" w:rsidP="00344FC0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14:paraId="1A60DB75" w14:textId="77777777" w:rsidR="00344FC0" w:rsidRPr="00132AFD" w:rsidRDefault="00344FC0" w:rsidP="00344FC0">
      <w:pPr>
        <w:pStyle w:val="Listenabsatz"/>
        <w:spacing w:line="48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8. </w:t>
      </w:r>
      <w:r w:rsidRPr="00DA451A">
        <w:rPr>
          <w:rFonts w:ascii="Arial" w:hAnsi="Arial" w:cs="Arial"/>
          <w:sz w:val="20"/>
          <w:szCs w:val="20"/>
        </w:rPr>
        <w:t>Säbel-</w:t>
      </w:r>
      <w:r w:rsidRPr="00132AFD">
        <w:rPr>
          <w:rFonts w:ascii="Arial" w:hAnsi="Arial" w:cs="Arial"/>
          <w:sz w:val="20"/>
          <w:szCs w:val="20"/>
        </w:rPr>
        <w:t xml:space="preserve"> (Sahara-Bewohner)</w:t>
      </w:r>
    </w:p>
    <w:tbl>
      <w:tblPr>
        <w:tblStyle w:val="Tabellenraster"/>
        <w:tblpPr w:leftFromText="141" w:rightFromText="141" w:vertAnchor="text" w:horzAnchor="page" w:tblpX="2281" w:tblpY="376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"/>
        <w:gridCol w:w="450"/>
        <w:gridCol w:w="451"/>
        <w:gridCol w:w="451"/>
        <w:gridCol w:w="451"/>
        <w:gridCol w:w="451"/>
        <w:gridCol w:w="451"/>
        <w:gridCol w:w="451"/>
        <w:gridCol w:w="451"/>
      </w:tblGrid>
      <w:tr w:rsidR="00344FC0" w14:paraId="51495727" w14:textId="77777777" w:rsidTr="009E1157">
        <w:trPr>
          <w:trHeight w:val="339"/>
        </w:trPr>
        <w:tc>
          <w:tcPr>
            <w:tcW w:w="450" w:type="dxa"/>
            <w:shd w:val="clear" w:color="auto" w:fill="D9D9D9" w:themeFill="background1" w:themeFillShade="D9"/>
            <w:vAlign w:val="center"/>
          </w:tcPr>
          <w:p w14:paraId="10CFD2DA" w14:textId="1F53D250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" w:type="dxa"/>
            <w:vAlign w:val="center"/>
          </w:tcPr>
          <w:p w14:paraId="0FD8A348" w14:textId="2AF1F514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04FCA979" w14:textId="66356F0B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6BFE2FCA" w14:textId="34135F22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117C585D" w14:textId="41A6B8FB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6A56A48D" w14:textId="129D8FEA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18F39AFA" w14:textId="6EA031A6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548D35EC" w14:textId="03C66F15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485A750D" w14:textId="0409B737" w:rsidR="00344FC0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5A14E6F" w14:textId="77777777" w:rsidR="00344FC0" w:rsidRDefault="00344FC0" w:rsidP="00344FC0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14:paraId="184AB4F2" w14:textId="77777777" w:rsidR="00344FC0" w:rsidRPr="00DA451A" w:rsidRDefault="00344FC0" w:rsidP="00344FC0">
      <w:pPr>
        <w:pStyle w:val="Listenabsatz"/>
        <w:spacing w:line="48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9. </w:t>
      </w:r>
      <w:r w:rsidRPr="00DA451A">
        <w:rPr>
          <w:rFonts w:ascii="Arial" w:hAnsi="Arial" w:cs="Arial"/>
          <w:sz w:val="20"/>
          <w:szCs w:val="20"/>
        </w:rPr>
        <w:t>Alpen- (Ziegen-Art)</w:t>
      </w:r>
    </w:p>
    <w:p w14:paraId="52535ABB" w14:textId="77777777" w:rsidR="00344FC0" w:rsidRPr="00DA451A" w:rsidRDefault="00344FC0" w:rsidP="00344FC0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tbl>
      <w:tblPr>
        <w:tblStyle w:val="Tabellenraster"/>
        <w:tblpPr w:leftFromText="141" w:rightFromText="141" w:vertAnchor="text" w:horzAnchor="page" w:tblpX="2536" w:tblpY="-29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"/>
        <w:gridCol w:w="450"/>
        <w:gridCol w:w="451"/>
        <w:gridCol w:w="451"/>
        <w:gridCol w:w="451"/>
      </w:tblGrid>
      <w:tr w:rsidR="00344FC0" w14:paraId="5B26324B" w14:textId="77777777" w:rsidTr="00344FC0">
        <w:trPr>
          <w:trHeight w:val="339"/>
        </w:trPr>
        <w:tc>
          <w:tcPr>
            <w:tcW w:w="450" w:type="dxa"/>
            <w:shd w:val="clear" w:color="auto" w:fill="FFFFFF" w:themeFill="background1"/>
            <w:vAlign w:val="center"/>
          </w:tcPr>
          <w:p w14:paraId="27A1703C" w14:textId="77777777" w:rsidR="00344FC0" w:rsidRDefault="00344FC0" w:rsidP="00344FC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" w:type="dxa"/>
            <w:shd w:val="clear" w:color="auto" w:fill="D9D9D9" w:themeFill="background1" w:themeFillShade="D9"/>
            <w:vAlign w:val="center"/>
          </w:tcPr>
          <w:p w14:paraId="775B878F" w14:textId="77777777" w:rsidR="00344FC0" w:rsidRDefault="00344FC0" w:rsidP="00344FC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0D6C6A05" w14:textId="77777777" w:rsidR="00344FC0" w:rsidRDefault="00344FC0" w:rsidP="00344FC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shd w:val="clear" w:color="auto" w:fill="FFFFFF" w:themeFill="background1"/>
            <w:vAlign w:val="center"/>
          </w:tcPr>
          <w:p w14:paraId="132BF90B" w14:textId="77777777" w:rsidR="00344FC0" w:rsidRDefault="00344FC0" w:rsidP="00344FC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18FDC974" w14:textId="77777777" w:rsidR="00344FC0" w:rsidRDefault="00344FC0" w:rsidP="00344FC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2CC9BF6" w14:textId="77777777" w:rsidR="00344FC0" w:rsidRPr="00132AFD" w:rsidRDefault="00344FC0" w:rsidP="00344FC0">
      <w:pPr>
        <w:pStyle w:val="Listenabsatz"/>
        <w:spacing w:line="48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10. </w:t>
      </w:r>
      <w:r w:rsidRPr="00DA451A">
        <w:rPr>
          <w:rFonts w:ascii="Arial" w:hAnsi="Arial" w:cs="Arial"/>
          <w:sz w:val="20"/>
          <w:szCs w:val="20"/>
        </w:rPr>
        <w:t>Gänse-</w:t>
      </w:r>
      <w:r w:rsidRPr="00132AFD">
        <w:rPr>
          <w:rFonts w:ascii="Arial" w:hAnsi="Arial" w:cs="Arial"/>
          <w:sz w:val="20"/>
          <w:szCs w:val="20"/>
        </w:rPr>
        <w:t>(Greifvogel)</w:t>
      </w:r>
    </w:p>
    <w:tbl>
      <w:tblPr>
        <w:tblStyle w:val="Tabellenraster"/>
        <w:tblpPr w:leftFromText="141" w:rightFromText="141" w:vertAnchor="text" w:horzAnchor="page" w:tblpX="2971" w:tblpY="383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"/>
        <w:gridCol w:w="450"/>
        <w:gridCol w:w="451"/>
        <w:gridCol w:w="451"/>
        <w:gridCol w:w="451"/>
        <w:gridCol w:w="451"/>
        <w:gridCol w:w="451"/>
        <w:gridCol w:w="451"/>
        <w:gridCol w:w="451"/>
        <w:gridCol w:w="451"/>
      </w:tblGrid>
      <w:tr w:rsidR="00344FC0" w14:paraId="42226A1E" w14:textId="77777777" w:rsidTr="009E1157">
        <w:trPr>
          <w:trHeight w:val="339"/>
        </w:trPr>
        <w:tc>
          <w:tcPr>
            <w:tcW w:w="450" w:type="dxa"/>
            <w:shd w:val="clear" w:color="auto" w:fill="FFFFFF" w:themeFill="background1"/>
            <w:vAlign w:val="center"/>
          </w:tcPr>
          <w:p w14:paraId="5E881903" w14:textId="4B71001F" w:rsidR="00344FC0" w:rsidRPr="0060152C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50" w:type="dxa"/>
            <w:vAlign w:val="center"/>
          </w:tcPr>
          <w:p w14:paraId="26347078" w14:textId="37F4F53D" w:rsidR="00344FC0" w:rsidRPr="0060152C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44CB600B" w14:textId="38BFFA60" w:rsidR="00344FC0" w:rsidRPr="0060152C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49306588" w14:textId="58150079" w:rsidR="00344FC0" w:rsidRPr="0060152C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60B3DC95" w14:textId="4947870E" w:rsidR="00344FC0" w:rsidRPr="0060152C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6F223996" w14:textId="794AE531" w:rsidR="00344FC0" w:rsidRPr="0060152C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0F081A32" w14:textId="23C28A93" w:rsidR="00344FC0" w:rsidRPr="0060152C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44E19674" w14:textId="5CD99F56" w:rsidR="00344FC0" w:rsidRPr="0060152C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51" w:type="dxa"/>
            <w:vAlign w:val="center"/>
          </w:tcPr>
          <w:p w14:paraId="1D55B304" w14:textId="34E1FDFD" w:rsidR="00344FC0" w:rsidRPr="0060152C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51" w:type="dxa"/>
            <w:shd w:val="clear" w:color="auto" w:fill="FFFFFF" w:themeFill="background1"/>
            <w:vAlign w:val="center"/>
          </w:tcPr>
          <w:p w14:paraId="7BC14FE1" w14:textId="331E8506" w:rsidR="00344FC0" w:rsidRPr="0060152C" w:rsidRDefault="00344FC0" w:rsidP="009E1157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3D4DD2A5" w14:textId="77777777" w:rsidR="00344FC0" w:rsidRPr="00DA451A" w:rsidRDefault="00344FC0" w:rsidP="00344FC0">
      <w:pPr>
        <w:spacing w:line="480" w:lineRule="auto"/>
        <w:ind w:left="142" w:firstLine="0"/>
        <w:rPr>
          <w:rFonts w:ascii="Arial" w:hAnsi="Arial" w:cs="Arial"/>
          <w:sz w:val="20"/>
          <w:szCs w:val="20"/>
        </w:rPr>
      </w:pPr>
    </w:p>
    <w:p w14:paraId="6D96E44C" w14:textId="61BBF2B4" w:rsidR="00344FC0" w:rsidRPr="00132AFD" w:rsidRDefault="00344FC0" w:rsidP="00344FC0">
      <w:pPr>
        <w:spacing w:line="48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DA451A">
        <w:rPr>
          <w:rFonts w:ascii="Arial" w:hAnsi="Arial" w:cs="Arial"/>
          <w:sz w:val="20"/>
          <w:szCs w:val="20"/>
        </w:rPr>
        <w:t xml:space="preserve">Lösungswort: </w:t>
      </w:r>
      <w:r>
        <w:rPr>
          <w:rFonts w:ascii="Arial" w:hAnsi="Arial" w:cs="Arial"/>
          <w:b/>
          <w:bCs/>
          <w:sz w:val="20"/>
          <w:szCs w:val="20"/>
        </w:rPr>
        <w:t xml:space="preserve">             –</w:t>
      </w:r>
      <w:r w:rsidRPr="00DA451A">
        <w:rPr>
          <w:rFonts w:ascii="Arial" w:hAnsi="Arial" w:cs="Arial"/>
          <w:sz w:val="20"/>
          <w:szCs w:val="20"/>
        </w:rPr>
        <w:t xml:space="preserve"> darunter versteht man ...</w:t>
      </w:r>
    </w:p>
    <w:p w14:paraId="50C12813" w14:textId="081C6888" w:rsidR="00344FC0" w:rsidRPr="00344FC0" w:rsidRDefault="00344FC0" w:rsidP="00344FC0">
      <w:pPr>
        <w:spacing w:line="360" w:lineRule="auto"/>
        <w:ind w:left="142" w:firstLine="0"/>
        <w:rPr>
          <w:rFonts w:ascii="Arial" w:hAnsi="Arial" w:cs="Arial"/>
          <w:color w:val="003480"/>
        </w:rPr>
      </w:pPr>
      <w:r w:rsidRPr="00344FC0">
        <w:rPr>
          <w:rFonts w:ascii="Arial" w:hAnsi="Arial" w:cs="Arial"/>
          <w:color w:val="003480"/>
        </w:rPr>
        <w:t>______________________________________________________________________________</w:t>
      </w:r>
      <w:r>
        <w:rPr>
          <w:rFonts w:ascii="Arial" w:hAnsi="Arial" w:cs="Arial"/>
          <w:color w:val="003480"/>
        </w:rPr>
        <w:t xml:space="preserve"> </w:t>
      </w:r>
    </w:p>
    <w:p w14:paraId="510F3B71" w14:textId="77777777" w:rsidR="00344FC0" w:rsidRPr="00344FC0" w:rsidRDefault="00344FC0" w:rsidP="00344FC0">
      <w:pPr>
        <w:spacing w:line="360" w:lineRule="auto"/>
        <w:ind w:left="142" w:firstLine="0"/>
        <w:rPr>
          <w:rFonts w:ascii="Arial" w:hAnsi="Arial" w:cs="Arial"/>
          <w:color w:val="003480"/>
        </w:rPr>
      </w:pPr>
      <w:r w:rsidRPr="00344FC0">
        <w:rPr>
          <w:rFonts w:ascii="Arial" w:hAnsi="Arial" w:cs="Arial"/>
          <w:color w:val="003480"/>
        </w:rPr>
        <w:t>______________________________________________________________________________</w:t>
      </w:r>
      <w:r>
        <w:rPr>
          <w:rFonts w:ascii="Arial" w:hAnsi="Arial" w:cs="Arial"/>
          <w:color w:val="003480"/>
        </w:rPr>
        <w:t xml:space="preserve"> </w:t>
      </w:r>
    </w:p>
    <w:p w14:paraId="50683CFC" w14:textId="77777777" w:rsidR="00344FC0" w:rsidRPr="00344FC0" w:rsidRDefault="00344FC0" w:rsidP="00344FC0">
      <w:pPr>
        <w:spacing w:line="360" w:lineRule="auto"/>
        <w:ind w:left="142" w:firstLine="0"/>
        <w:rPr>
          <w:rFonts w:ascii="Arial" w:hAnsi="Arial" w:cs="Arial"/>
          <w:color w:val="003480"/>
        </w:rPr>
      </w:pPr>
      <w:r w:rsidRPr="00344FC0">
        <w:rPr>
          <w:rFonts w:ascii="Arial" w:hAnsi="Arial" w:cs="Arial"/>
          <w:color w:val="003480"/>
        </w:rPr>
        <w:t>______________________________________________________________________________</w:t>
      </w:r>
      <w:r>
        <w:rPr>
          <w:rFonts w:ascii="Arial" w:hAnsi="Arial" w:cs="Arial"/>
          <w:color w:val="003480"/>
        </w:rPr>
        <w:t xml:space="preserve"> </w:t>
      </w:r>
    </w:p>
    <w:p w14:paraId="49AC56C5" w14:textId="0E2BD35F" w:rsidR="001816A8" w:rsidRPr="001816A8" w:rsidRDefault="001816A8" w:rsidP="001816A8">
      <w:pPr>
        <w:rPr>
          <w:rFonts w:ascii="Arial" w:hAnsi="Arial" w:cs="Arial"/>
        </w:rPr>
      </w:pPr>
    </w:p>
    <w:sectPr w:rsidR="001816A8" w:rsidRPr="001816A8" w:rsidSect="005609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52CCDB" w14:textId="77777777" w:rsidR="0073382D" w:rsidRDefault="0073382D" w:rsidP="003A7C35">
      <w:pPr>
        <w:spacing w:after="0" w:line="240" w:lineRule="auto"/>
      </w:pPr>
      <w:r>
        <w:separator/>
      </w:r>
    </w:p>
  </w:endnote>
  <w:endnote w:type="continuationSeparator" w:id="0">
    <w:p w14:paraId="3B8A228D" w14:textId="77777777" w:rsidR="0073382D" w:rsidRDefault="0073382D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E86D26" w14:textId="77777777" w:rsidR="0059217E" w:rsidRDefault="0059217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5730F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1F9915D9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92A44B" w14:textId="77777777" w:rsidR="0059217E" w:rsidRDefault="0059217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9A517D" w14:textId="77777777" w:rsidR="0073382D" w:rsidRDefault="0073382D" w:rsidP="003A7C35">
      <w:pPr>
        <w:spacing w:after="0" w:line="240" w:lineRule="auto"/>
      </w:pPr>
      <w:r>
        <w:separator/>
      </w:r>
    </w:p>
  </w:footnote>
  <w:footnote w:type="continuationSeparator" w:id="0">
    <w:p w14:paraId="61A3A064" w14:textId="77777777" w:rsidR="0073382D" w:rsidRDefault="0073382D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2B5D8" w14:textId="77777777" w:rsidR="0059217E" w:rsidRDefault="0059217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4E102" w14:textId="66B5D1E5" w:rsidR="00685FD6" w:rsidRDefault="00124B4D" w:rsidP="00685FD6">
    <w:pPr>
      <w:pStyle w:val="ArialTitelgrau"/>
      <w:ind w:firstLine="142"/>
    </w:pPr>
    <w:r>
      <w:rPr>
        <w:rFonts w:cs="Arial"/>
        <w:noProof/>
        <w:sz w:val="20"/>
        <w:szCs w:val="20"/>
      </w:rPr>
      <w:drawing>
        <wp:anchor distT="0" distB="0" distL="114300" distR="114300" simplePos="0" relativeHeight="251661312" behindDoc="0" locked="0" layoutInCell="1" allowOverlap="1" wp14:anchorId="1BA36374" wp14:editId="0C16DE2F">
          <wp:simplePos x="0" y="0"/>
          <wp:positionH relativeFrom="column">
            <wp:posOffset>3871595</wp:posOffset>
          </wp:positionH>
          <wp:positionV relativeFrom="paragraph">
            <wp:posOffset>-337820</wp:posOffset>
          </wp:positionV>
          <wp:extent cx="576000" cy="576000"/>
          <wp:effectExtent l="0" t="0" r="0" b="0"/>
          <wp:wrapThrough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hrough>
          <wp:docPr id="1716320717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6320717" name="Grafik 171632071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5168" behindDoc="0" locked="1" layoutInCell="1" allowOverlap="1" wp14:anchorId="1777D305" wp14:editId="684239BF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57216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344FC0">
      <w:rPr>
        <w:sz w:val="20"/>
        <w:szCs w:val="20"/>
      </w:rPr>
      <w:t xml:space="preserve">Arten-Rätsel </w:t>
    </w:r>
  </w:p>
  <w:p w14:paraId="1998FE9E" w14:textId="60D9D3D0" w:rsidR="00685FD6" w:rsidRPr="00000978" w:rsidRDefault="00124B4D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5CA5D499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170668309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9B5D71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1D6CB4AA" w14:textId="47C003EF" w:rsidR="00685FD6" w:rsidRDefault="00124B4D" w:rsidP="00685FD6">
    <w:pPr>
      <w:pStyle w:val="ArialBeschreibunggrau"/>
      <w:ind w:firstLine="132"/>
    </w:pPr>
    <w:r>
      <w:t xml:space="preserve">Artenvielfalt </w:t>
    </w:r>
    <w:r>
      <w:rPr>
        <w:rFonts w:ascii="TheSans C5 ExtraBold" w:hAnsi="TheSans C5 ExtraBold"/>
      </w:rPr>
      <w:t>⋅</w:t>
    </w:r>
    <w:r>
      <w:t xml:space="preserve"> So geht Artenschutz</w:t>
    </w:r>
  </w:p>
  <w:p w14:paraId="5E425B38" w14:textId="77777777" w:rsidR="00124B4D" w:rsidRDefault="00124B4D" w:rsidP="00685FD6">
    <w:pPr>
      <w:pStyle w:val="ArialBeschreibunggrau"/>
      <w:ind w:firstLine="132"/>
      <w:rPr>
        <w:szCs w:val="16"/>
      </w:rPr>
    </w:pPr>
    <w:r w:rsidRPr="008360D2">
      <w:rPr>
        <w:rFonts w:eastAsiaTheme="minorHAnsi" w:cs="Arial"/>
        <w:szCs w:val="16"/>
      </w:rPr>
      <w:t>planet-schule.de/x/artenvielfalt-artenschutz</w:t>
    </w:r>
    <w:r>
      <w:rPr>
        <w:szCs w:val="16"/>
      </w:rPr>
      <w:t xml:space="preserve"> </w:t>
    </w:r>
  </w:p>
  <w:p w14:paraId="4B130EA1" w14:textId="1290F63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3525235C" w14:textId="4F3D28E0" w:rsidR="00685FD6" w:rsidRDefault="00685FD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049968" w14:textId="77777777" w:rsidR="0059217E" w:rsidRDefault="0059217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750381"/>
    <w:multiLevelType w:val="hybridMultilevel"/>
    <w:tmpl w:val="A04AA270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4CED5E7C"/>
    <w:multiLevelType w:val="hybridMultilevel"/>
    <w:tmpl w:val="A04AA270"/>
    <w:lvl w:ilvl="0" w:tplc="71A2CF9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53467936"/>
    <w:multiLevelType w:val="hybridMultilevel"/>
    <w:tmpl w:val="A04AA270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833525535">
    <w:abstractNumId w:val="1"/>
  </w:num>
  <w:num w:numId="2" w16cid:durableId="427968939">
    <w:abstractNumId w:val="0"/>
  </w:num>
  <w:num w:numId="3" w16cid:durableId="17371667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4B4D"/>
    <w:rsid w:val="00062D53"/>
    <w:rsid w:val="000C3BC8"/>
    <w:rsid w:val="000C5BEC"/>
    <w:rsid w:val="00100AE3"/>
    <w:rsid w:val="00124B4D"/>
    <w:rsid w:val="001773CA"/>
    <w:rsid w:val="001816A8"/>
    <w:rsid w:val="001A17D9"/>
    <w:rsid w:val="001F4078"/>
    <w:rsid w:val="00200DF4"/>
    <w:rsid w:val="0020429E"/>
    <w:rsid w:val="00252DBE"/>
    <w:rsid w:val="00281DDB"/>
    <w:rsid w:val="00335E90"/>
    <w:rsid w:val="00344FC0"/>
    <w:rsid w:val="0038476E"/>
    <w:rsid w:val="00392C79"/>
    <w:rsid w:val="003A7C35"/>
    <w:rsid w:val="003D4DB1"/>
    <w:rsid w:val="003E741B"/>
    <w:rsid w:val="00462615"/>
    <w:rsid w:val="0052199E"/>
    <w:rsid w:val="005470A7"/>
    <w:rsid w:val="00560917"/>
    <w:rsid w:val="00590E6A"/>
    <w:rsid w:val="0059217E"/>
    <w:rsid w:val="0060637E"/>
    <w:rsid w:val="00685FD6"/>
    <w:rsid w:val="006F2769"/>
    <w:rsid w:val="007048D4"/>
    <w:rsid w:val="0073382D"/>
    <w:rsid w:val="00751706"/>
    <w:rsid w:val="00756E90"/>
    <w:rsid w:val="007A2B3B"/>
    <w:rsid w:val="007B436A"/>
    <w:rsid w:val="007C5AC8"/>
    <w:rsid w:val="00845504"/>
    <w:rsid w:val="008B0864"/>
    <w:rsid w:val="008C5CBF"/>
    <w:rsid w:val="00913549"/>
    <w:rsid w:val="00950C18"/>
    <w:rsid w:val="00A618BE"/>
    <w:rsid w:val="00AA60EB"/>
    <w:rsid w:val="00B82FB7"/>
    <w:rsid w:val="00B933C3"/>
    <w:rsid w:val="00BF6C68"/>
    <w:rsid w:val="00C07A41"/>
    <w:rsid w:val="00C111CB"/>
    <w:rsid w:val="00C552D3"/>
    <w:rsid w:val="00C917EB"/>
    <w:rsid w:val="00CF08A5"/>
    <w:rsid w:val="00DA451A"/>
    <w:rsid w:val="00DD2511"/>
    <w:rsid w:val="00E85842"/>
    <w:rsid w:val="00EF7DA1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096830"/>
  <w15:docId w15:val="{F687123A-9113-44E0-8045-D6BF12411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1816A8"/>
    <w:pPr>
      <w:ind w:left="720"/>
      <w:contextualSpacing/>
    </w:pPr>
  </w:style>
  <w:style w:type="table" w:styleId="Tabellenraster">
    <w:name w:val="Table Grid"/>
    <w:basedOn w:val="NormaleTabelle"/>
    <w:uiPriority w:val="59"/>
    <w:rsid w:val="00DA45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1A17D9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vorlagen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136</Words>
  <Characters>862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Woher wissen wir das? · Artenvielfalt ⋅ So geht Artenschutz</dc:title>
  <dc:creator>planet schule</dc:creator>
  <cp:lastModifiedBy>Martina Frietsch</cp:lastModifiedBy>
  <cp:revision>7</cp:revision>
  <dcterms:created xsi:type="dcterms:W3CDTF">2026-03-16T11:17:00Z</dcterms:created>
  <dcterms:modified xsi:type="dcterms:W3CDTF">2026-03-23T13:35:00Z</dcterms:modified>
</cp:coreProperties>
</file>