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CFB" w:rsidRPr="002D4E32" w:rsidRDefault="004A382A" w:rsidP="002D4E32">
      <w:pPr>
        <w:pStyle w:val="ArialTex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4285615</wp:posOffset>
            </wp:positionH>
            <wp:positionV relativeFrom="paragraph">
              <wp:posOffset>-27940</wp:posOffset>
            </wp:positionV>
            <wp:extent cx="363220" cy="361315"/>
            <wp:effectExtent l="19050" t="0" r="0" b="0"/>
            <wp:wrapTight wrapText="bothSides">
              <wp:wrapPolygon edited="0">
                <wp:start x="-1133" y="0"/>
                <wp:lineTo x="-1133" y="20499"/>
                <wp:lineTo x="21524" y="20499"/>
                <wp:lineTo x="21524" y="0"/>
                <wp:lineTo x="-1133" y="0"/>
              </wp:wrapPolygon>
            </wp:wrapTight>
            <wp:docPr id="20" name="Grafik 0" descr="033_qr_mauer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3_qr_mauer3.jpg"/>
                    <pic:cNvPicPr preferRelativeResize="0"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220" cy="3613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D04F5" w:rsidRDefault="00CA05C7" w:rsidP="00E1332E">
      <w:pPr>
        <w:pStyle w:val="ArialTitelgrau"/>
        <w:ind w:firstLine="142"/>
        <w:rPr>
          <w:sz w:val="20"/>
          <w:szCs w:val="20"/>
        </w:rPr>
      </w:pPr>
      <w:r w:rsidRPr="00CA05C7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2489" style="position:absolute;left:0;text-align:left;margin-left:391.4pt;margin-top:12.6pt;width:97.65pt;height:39.35pt;z-index:25157734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A3214B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576320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C7742" w:rsidRPr="002D4E32">
        <w:rPr>
          <w:noProof/>
          <w:sz w:val="20"/>
          <w:szCs w:val="20"/>
        </w:rPr>
        <w:drawing>
          <wp:anchor distT="0" distB="0" distL="114300" distR="114300" simplePos="0" relativeHeight="251579392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D04F5">
        <w:rPr>
          <w:sz w:val="20"/>
          <w:szCs w:val="20"/>
        </w:rPr>
        <w:t xml:space="preserve">Arbeitsblatt </w:t>
      </w:r>
      <w:r w:rsidR="00AF6EBA">
        <w:rPr>
          <w:sz w:val="20"/>
          <w:szCs w:val="20"/>
        </w:rPr>
        <w:t>3</w:t>
      </w:r>
      <w:r w:rsidR="002D04F5">
        <w:rPr>
          <w:sz w:val="20"/>
          <w:szCs w:val="20"/>
        </w:rPr>
        <w:t xml:space="preserve">: </w:t>
      </w:r>
      <w:r w:rsidR="00AF6EBA">
        <w:rPr>
          <w:sz w:val="20"/>
          <w:szCs w:val="20"/>
        </w:rPr>
        <w:t>Zeitzeugen befragen</w:t>
      </w:r>
    </w:p>
    <w:p w:rsidR="00716968" w:rsidRPr="00000978" w:rsidRDefault="00CA05C7" w:rsidP="00EE2F7C">
      <w:pPr>
        <w:pStyle w:val="KeinLeerraum"/>
        <w:ind w:left="142"/>
        <w:rPr>
          <w:color w:val="909191"/>
          <w:sz w:val="16"/>
          <w:szCs w:val="16"/>
        </w:rPr>
      </w:pPr>
      <w:r w:rsidRPr="00CA05C7">
        <w:rPr>
          <w:noProof/>
        </w:rPr>
        <w:pict>
          <v:shape id="Shape 32" o:spid="_x0000_s2488" style="position:absolute;left:0;text-align:left;margin-left:7.8pt;margin-top:4.4pt;width:357.8pt;height:0;z-index:25162649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2D04F5" w:rsidRDefault="002D04F5" w:rsidP="002D04F5">
      <w:pPr>
        <w:pStyle w:val="ArialBeschreibunggrau"/>
        <w:ind w:firstLine="132"/>
      </w:pPr>
      <w:r>
        <w:t>Wir Kinder der Mauer (Reihe)</w:t>
      </w:r>
    </w:p>
    <w:p w:rsidR="002D04F5" w:rsidRDefault="002D04F5" w:rsidP="002D04F5">
      <w:pPr>
        <w:pStyle w:val="ArialBeschreibunggrau"/>
        <w:ind w:firstLine="132"/>
      </w:pPr>
      <w:r>
        <w:t>F</w:t>
      </w:r>
      <w:r w:rsidR="00A44B94">
        <w:t>olge</w:t>
      </w:r>
      <w:r>
        <w:t xml:space="preserve"> 3 (Film)</w:t>
      </w:r>
    </w:p>
    <w:p w:rsidR="004A382A" w:rsidRDefault="004A382A" w:rsidP="004A382A">
      <w:pPr>
        <w:pStyle w:val="ArialBeschreibunggrau"/>
        <w:ind w:firstLine="132"/>
      </w:pPr>
      <w:r>
        <w:t>planet-schule.de/x/mauer3</w:t>
      </w:r>
    </w:p>
    <w:p w:rsidR="00716968" w:rsidRPr="00EA14C0" w:rsidRDefault="002D04F5" w:rsidP="002D04F5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81107C" w:rsidRDefault="0081107C" w:rsidP="00EB4D3C">
      <w:pPr>
        <w:pStyle w:val="Arialberschrift"/>
      </w:pPr>
    </w:p>
    <w:p w:rsidR="003F16A7" w:rsidRDefault="003F16A7" w:rsidP="00EB4D3C">
      <w:pPr>
        <w:pStyle w:val="Arialberschrift"/>
      </w:pPr>
    </w:p>
    <w:p w:rsidR="00716968" w:rsidRPr="00696ABF" w:rsidRDefault="00AF6EBA" w:rsidP="00EB4D3C">
      <w:pPr>
        <w:pStyle w:val="Arialberschrift"/>
        <w:rPr>
          <w:szCs w:val="44"/>
        </w:rPr>
      </w:pPr>
      <w:r>
        <w:rPr>
          <w:szCs w:val="44"/>
        </w:rPr>
        <w:t>Zeitzeugen befragen</w:t>
      </w:r>
      <w:r w:rsidR="00716968" w:rsidRPr="00696ABF">
        <w:rPr>
          <w:szCs w:val="44"/>
        </w:rPr>
        <w:t xml:space="preserve"> </w:t>
      </w:r>
    </w:p>
    <w:p w:rsidR="00EE2F7C" w:rsidRPr="00696ABF" w:rsidRDefault="00EE2F7C" w:rsidP="00696ABF">
      <w:pPr>
        <w:pStyle w:val="TheSansText"/>
        <w:ind w:left="142"/>
        <w:rPr>
          <w:rFonts w:ascii="Arial" w:hAnsi="Arial" w:cs="Arial"/>
        </w:rPr>
      </w:pPr>
    </w:p>
    <w:p w:rsidR="0054198A" w:rsidRDefault="00AF6EBA" w:rsidP="00AF6EBA">
      <w:pPr>
        <w:ind w:left="142" w:firstLine="0"/>
        <w:rPr>
          <w:rFonts w:ascii="Arial" w:hAnsi="Arial" w:cs="Arial"/>
          <w:bCs/>
          <w:iCs/>
        </w:rPr>
      </w:pPr>
      <w:r w:rsidRPr="00AF6EBA">
        <w:rPr>
          <w:rFonts w:ascii="Arial" w:hAnsi="Arial" w:cs="Arial"/>
          <w:bCs/>
          <w:iCs/>
        </w:rPr>
        <w:t xml:space="preserve">Nachdem du dich mit den Lebensgeschichten von </w:t>
      </w:r>
      <w:r w:rsidRPr="00AF6EBA">
        <w:rPr>
          <w:rFonts w:ascii="Arial" w:hAnsi="Arial" w:cs="Arial"/>
        </w:rPr>
        <w:t>sechs „Kindern der Mauer“ v</w:t>
      </w:r>
      <w:r w:rsidRPr="00AF6EBA">
        <w:rPr>
          <w:rFonts w:ascii="Arial" w:hAnsi="Arial" w:cs="Arial"/>
          <w:bCs/>
          <w:iCs/>
        </w:rPr>
        <w:t>ertraut gemacht hast, überlege Folgendes: Angenommen</w:t>
      </w:r>
      <w:r w:rsidR="00D87BE1">
        <w:rPr>
          <w:rFonts w:ascii="Arial" w:hAnsi="Arial" w:cs="Arial"/>
          <w:bCs/>
          <w:iCs/>
        </w:rPr>
        <w:t>,</w:t>
      </w:r>
      <w:r w:rsidRPr="00AF6EBA">
        <w:rPr>
          <w:rFonts w:ascii="Arial" w:hAnsi="Arial" w:cs="Arial"/>
          <w:bCs/>
          <w:iCs/>
        </w:rPr>
        <w:t xml:space="preserve"> ihr könntet als Klasse eine der Personen zu euch in den Geschichtsunterricht einladen, um sie zu befragen. </w:t>
      </w:r>
    </w:p>
    <w:p w:rsidR="0054198A" w:rsidRDefault="00AF6EBA" w:rsidP="00AF6EBA">
      <w:pPr>
        <w:ind w:left="142" w:firstLine="0"/>
        <w:rPr>
          <w:rFonts w:ascii="Arial" w:hAnsi="Arial" w:cs="Arial"/>
          <w:bCs/>
          <w:iCs/>
        </w:rPr>
      </w:pPr>
      <w:r w:rsidRPr="00AF6EBA">
        <w:rPr>
          <w:rFonts w:ascii="Arial" w:hAnsi="Arial" w:cs="Arial"/>
          <w:bCs/>
          <w:iCs/>
        </w:rPr>
        <w:t xml:space="preserve">Wen würdest du auswählen? </w:t>
      </w:r>
    </w:p>
    <w:p w:rsidR="0054198A" w:rsidRDefault="00AF6EBA" w:rsidP="00AF6EBA">
      <w:pPr>
        <w:ind w:left="142" w:firstLine="0"/>
        <w:rPr>
          <w:rFonts w:ascii="Arial" w:hAnsi="Arial" w:cs="Arial"/>
          <w:bCs/>
          <w:iCs/>
        </w:rPr>
      </w:pPr>
      <w:r w:rsidRPr="00AF6EBA">
        <w:rPr>
          <w:rFonts w:ascii="Arial" w:hAnsi="Arial" w:cs="Arial"/>
          <w:bCs/>
          <w:iCs/>
        </w:rPr>
        <w:t xml:space="preserve">Warum? </w:t>
      </w:r>
    </w:p>
    <w:p w:rsidR="00AF6EBA" w:rsidRDefault="00AF6EBA" w:rsidP="00AF6EBA">
      <w:pPr>
        <w:ind w:left="142" w:firstLine="0"/>
        <w:rPr>
          <w:rFonts w:ascii="Arial" w:hAnsi="Arial" w:cs="Arial"/>
          <w:bCs/>
          <w:iCs/>
        </w:rPr>
      </w:pPr>
      <w:r w:rsidRPr="00AF6EBA">
        <w:rPr>
          <w:rFonts w:ascii="Arial" w:hAnsi="Arial" w:cs="Arial"/>
          <w:bCs/>
          <w:iCs/>
        </w:rPr>
        <w:t>Und natürlich: Welche Fragen würdest du dieser Zeitzeugin bzw. diesem Zeitzeugen stellen?</w:t>
      </w:r>
    </w:p>
    <w:p w:rsidR="0054198A" w:rsidRDefault="0054198A" w:rsidP="00AF6EBA">
      <w:pPr>
        <w:ind w:left="142" w:firstLine="0"/>
        <w:rPr>
          <w:rFonts w:ascii="Arial" w:hAnsi="Arial" w:cs="Arial"/>
          <w:bCs/>
          <w:iCs/>
        </w:rPr>
      </w:pPr>
    </w:p>
    <w:p w:rsidR="0054198A" w:rsidRPr="00AF6EBA" w:rsidRDefault="0054198A" w:rsidP="00AF6EBA">
      <w:pPr>
        <w:ind w:left="142" w:firstLine="0"/>
        <w:rPr>
          <w:rFonts w:ascii="Arial" w:hAnsi="Arial" w:cs="Arial"/>
          <w:bCs/>
          <w:iCs/>
        </w:rPr>
      </w:pPr>
    </w:p>
    <w:p w:rsidR="00696ABF" w:rsidRPr="00AF6EBA" w:rsidRDefault="00696ABF" w:rsidP="00AF6EBA">
      <w:pPr>
        <w:ind w:left="142" w:firstLine="0"/>
        <w:rPr>
          <w:rFonts w:ascii="Arial" w:hAnsi="Arial" w:cs="Arial"/>
          <w:bCs/>
          <w:iCs/>
        </w:rPr>
      </w:pPr>
    </w:p>
    <w:p w:rsidR="00696ABF" w:rsidRDefault="0054198A" w:rsidP="00696ABF">
      <w:pPr>
        <w:pStyle w:val="KeinLeerraum"/>
        <w:ind w:left="142"/>
        <w:rPr>
          <w:rFonts w:ascii="Arial" w:hAnsi="Arial" w:cs="Arial"/>
          <w:bCs/>
          <w:iCs/>
        </w:rPr>
      </w:pPr>
      <w:r w:rsidRPr="00AF6EBA">
        <w:rPr>
          <w:rFonts w:ascii="Arial" w:hAnsi="Arial" w:cs="Arial"/>
          <w:bCs/>
          <w:iCs/>
        </w:rPr>
        <w:t>Zeitzeugin bz</w:t>
      </w:r>
      <w:r>
        <w:rPr>
          <w:rFonts w:ascii="Arial" w:hAnsi="Arial" w:cs="Arial"/>
          <w:bCs/>
          <w:iCs/>
        </w:rPr>
        <w:t xml:space="preserve">w. </w:t>
      </w:r>
      <w:r w:rsidRPr="00AF6EBA">
        <w:rPr>
          <w:rFonts w:ascii="Arial" w:hAnsi="Arial" w:cs="Arial"/>
          <w:bCs/>
          <w:iCs/>
        </w:rPr>
        <w:t>Zeitzeuge</w:t>
      </w:r>
      <w:r>
        <w:rPr>
          <w:rFonts w:ascii="Arial" w:hAnsi="Arial" w:cs="Arial"/>
          <w:bCs/>
          <w:iCs/>
        </w:rPr>
        <w:t xml:space="preserve">: </w:t>
      </w:r>
    </w:p>
    <w:p w:rsidR="0054198A" w:rsidRDefault="0054198A" w:rsidP="00696ABF">
      <w:pPr>
        <w:pStyle w:val="KeinLeerraum"/>
        <w:ind w:left="142"/>
        <w:rPr>
          <w:rFonts w:ascii="Arial" w:hAnsi="Arial" w:cs="Arial"/>
          <w:bCs/>
          <w:iCs/>
        </w:rPr>
      </w:pPr>
    </w:p>
    <w:p w:rsidR="0054198A" w:rsidRDefault="0054198A" w:rsidP="00696ABF">
      <w:pPr>
        <w:pStyle w:val="KeinLeerraum"/>
        <w:ind w:left="142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_____________________________________________________ </w:t>
      </w:r>
    </w:p>
    <w:p w:rsidR="0054198A" w:rsidRDefault="0054198A" w:rsidP="00696ABF">
      <w:pPr>
        <w:pStyle w:val="KeinLeerraum"/>
        <w:ind w:left="142"/>
        <w:rPr>
          <w:rFonts w:ascii="Arial" w:hAnsi="Arial" w:cs="Arial"/>
          <w:bCs/>
          <w:iCs/>
        </w:rPr>
      </w:pPr>
    </w:p>
    <w:p w:rsidR="0054198A" w:rsidRDefault="0054198A" w:rsidP="00696ABF">
      <w:pPr>
        <w:pStyle w:val="KeinLeerraum"/>
        <w:ind w:left="142"/>
        <w:rPr>
          <w:rFonts w:ascii="Arial" w:hAnsi="Arial" w:cs="Arial"/>
          <w:bCs/>
        </w:rPr>
      </w:pPr>
    </w:p>
    <w:p w:rsidR="0054198A" w:rsidRPr="0054198A" w:rsidRDefault="0054198A" w:rsidP="00696ABF">
      <w:pPr>
        <w:pStyle w:val="KeinLeerraum"/>
        <w:ind w:left="142"/>
        <w:rPr>
          <w:rFonts w:ascii="Arial" w:hAnsi="Arial" w:cs="Arial"/>
          <w:bCs/>
        </w:rPr>
      </w:pPr>
      <w:r w:rsidRPr="0054198A">
        <w:rPr>
          <w:rFonts w:ascii="Arial" w:hAnsi="Arial" w:cs="Arial"/>
          <w:bCs/>
        </w:rPr>
        <w:t>Begründung für diese Auswahl:</w:t>
      </w:r>
    </w:p>
    <w:p w:rsidR="0054198A" w:rsidRDefault="0054198A" w:rsidP="00696ABF">
      <w:pPr>
        <w:pStyle w:val="KeinLeerraum"/>
        <w:ind w:left="142"/>
        <w:rPr>
          <w:bCs/>
        </w:rPr>
      </w:pPr>
    </w:p>
    <w:p w:rsidR="0054198A" w:rsidRDefault="0054198A" w:rsidP="0054198A">
      <w:pPr>
        <w:pStyle w:val="KeinLeerraum"/>
        <w:ind w:left="142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______________________________________________________________________________ </w:t>
      </w:r>
    </w:p>
    <w:p w:rsidR="0054198A" w:rsidRDefault="0054198A" w:rsidP="00696ABF">
      <w:pPr>
        <w:pStyle w:val="KeinLeerraum"/>
        <w:ind w:left="142"/>
        <w:rPr>
          <w:color w:val="909191"/>
          <w:sz w:val="16"/>
          <w:szCs w:val="16"/>
        </w:rPr>
      </w:pPr>
      <w:r>
        <w:rPr>
          <w:color w:val="909191"/>
          <w:sz w:val="16"/>
          <w:szCs w:val="16"/>
        </w:rPr>
        <w:t xml:space="preserve"> </w:t>
      </w:r>
    </w:p>
    <w:p w:rsidR="0054198A" w:rsidRDefault="0054198A" w:rsidP="00696ABF">
      <w:pPr>
        <w:pStyle w:val="KeinLeerraum"/>
        <w:ind w:left="142"/>
        <w:rPr>
          <w:color w:val="909191"/>
          <w:sz w:val="16"/>
          <w:szCs w:val="16"/>
        </w:rPr>
      </w:pPr>
    </w:p>
    <w:p w:rsidR="0054198A" w:rsidRDefault="0054198A" w:rsidP="0054198A">
      <w:pPr>
        <w:pStyle w:val="KeinLeerraum"/>
        <w:ind w:left="142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______________________________________________________________________________ </w:t>
      </w:r>
    </w:p>
    <w:p w:rsidR="00696ABF" w:rsidRDefault="00696ABF" w:rsidP="00696ABF">
      <w:pPr>
        <w:pStyle w:val="KeinLeerraum"/>
        <w:ind w:left="142"/>
        <w:rPr>
          <w:color w:val="909191"/>
          <w:sz w:val="16"/>
          <w:szCs w:val="16"/>
        </w:rPr>
      </w:pPr>
    </w:p>
    <w:p w:rsidR="0054198A" w:rsidRDefault="0054198A" w:rsidP="00696ABF">
      <w:pPr>
        <w:pStyle w:val="KeinLeerraum"/>
        <w:ind w:left="142"/>
        <w:rPr>
          <w:color w:val="909191"/>
          <w:sz w:val="16"/>
          <w:szCs w:val="16"/>
        </w:rPr>
      </w:pPr>
    </w:p>
    <w:p w:rsidR="0054198A" w:rsidRDefault="0054198A" w:rsidP="0054198A">
      <w:pPr>
        <w:pStyle w:val="KeinLeerraum"/>
        <w:ind w:left="142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______________________________________________________________________________ </w:t>
      </w:r>
    </w:p>
    <w:p w:rsidR="00696ABF" w:rsidRDefault="00696ABF" w:rsidP="00696ABF">
      <w:pPr>
        <w:pStyle w:val="KeinLeerraum"/>
        <w:ind w:left="142"/>
        <w:rPr>
          <w:color w:val="909191"/>
          <w:sz w:val="16"/>
          <w:szCs w:val="16"/>
        </w:rPr>
      </w:pPr>
    </w:p>
    <w:p w:rsidR="00696ABF" w:rsidRDefault="00696ABF" w:rsidP="00696ABF">
      <w:pPr>
        <w:pStyle w:val="KeinLeerraum"/>
        <w:ind w:left="142"/>
        <w:rPr>
          <w:color w:val="909191"/>
          <w:sz w:val="16"/>
          <w:szCs w:val="16"/>
        </w:rPr>
      </w:pPr>
    </w:p>
    <w:p w:rsidR="00696ABF" w:rsidRDefault="00696ABF" w:rsidP="00696ABF">
      <w:pPr>
        <w:pStyle w:val="KeinLeerraum"/>
        <w:ind w:left="142"/>
        <w:rPr>
          <w:color w:val="909191"/>
          <w:sz w:val="16"/>
          <w:szCs w:val="16"/>
        </w:rPr>
      </w:pPr>
    </w:p>
    <w:p w:rsidR="00696ABF" w:rsidRPr="0054198A" w:rsidRDefault="0054198A" w:rsidP="00696ABF">
      <w:pPr>
        <w:pStyle w:val="KeinLeerraum"/>
        <w:ind w:left="142"/>
        <w:rPr>
          <w:rFonts w:ascii="Arial" w:hAnsi="Arial" w:cs="Arial"/>
          <w:bCs/>
        </w:rPr>
      </w:pPr>
      <w:r w:rsidRPr="0054198A">
        <w:rPr>
          <w:rFonts w:ascii="Arial" w:hAnsi="Arial" w:cs="Arial"/>
          <w:bCs/>
        </w:rPr>
        <w:t>Mögliche Fragen:</w:t>
      </w:r>
    </w:p>
    <w:p w:rsidR="0054198A" w:rsidRDefault="0054198A" w:rsidP="00696ABF">
      <w:pPr>
        <w:pStyle w:val="KeinLeerraum"/>
        <w:ind w:left="142"/>
        <w:rPr>
          <w:bCs/>
        </w:rPr>
      </w:pPr>
    </w:p>
    <w:p w:rsidR="0054198A" w:rsidRDefault="0054198A" w:rsidP="00696ABF">
      <w:pPr>
        <w:pStyle w:val="KeinLeerraum"/>
        <w:ind w:left="142"/>
        <w:rPr>
          <w:color w:val="909191"/>
          <w:sz w:val="16"/>
          <w:szCs w:val="16"/>
        </w:rPr>
      </w:pPr>
    </w:p>
    <w:p w:rsidR="00696ABF" w:rsidRPr="0054198A" w:rsidRDefault="00696ABF" w:rsidP="00696ABF">
      <w:pPr>
        <w:pStyle w:val="KeinLeerraum"/>
        <w:ind w:left="142"/>
        <w:rPr>
          <w:rFonts w:ascii="Arial" w:hAnsi="Arial" w:cs="Arial"/>
          <w:color w:val="003480"/>
        </w:rPr>
      </w:pPr>
    </w:p>
    <w:p w:rsidR="00696ABF" w:rsidRPr="0054198A" w:rsidRDefault="0054198A" w:rsidP="00696ABF">
      <w:pPr>
        <w:pStyle w:val="KeinLeerraum"/>
        <w:ind w:left="142"/>
        <w:rPr>
          <w:rFonts w:ascii="Arial" w:hAnsi="Arial" w:cs="Arial"/>
          <w:color w:val="003480"/>
        </w:rPr>
      </w:pPr>
      <w:r w:rsidRPr="0054198A">
        <w:rPr>
          <w:rFonts w:ascii="Arial" w:hAnsi="Arial" w:cs="Arial"/>
          <w:color w:val="003480"/>
        </w:rPr>
        <w:t xml:space="preserve">1. </w:t>
      </w:r>
      <w:r>
        <w:rPr>
          <w:rFonts w:ascii="Arial" w:hAnsi="Arial" w:cs="Arial"/>
          <w:bCs/>
          <w:iCs/>
        </w:rPr>
        <w:t>____________________________________________________________________________</w:t>
      </w:r>
    </w:p>
    <w:p w:rsidR="0054198A" w:rsidRPr="0054198A" w:rsidRDefault="0054198A" w:rsidP="00696ABF">
      <w:pPr>
        <w:pStyle w:val="KeinLeerraum"/>
        <w:ind w:left="142"/>
        <w:rPr>
          <w:rFonts w:ascii="Arial" w:hAnsi="Arial" w:cs="Arial"/>
          <w:color w:val="003480"/>
        </w:rPr>
      </w:pPr>
    </w:p>
    <w:p w:rsidR="0054198A" w:rsidRPr="0054198A" w:rsidRDefault="0054198A" w:rsidP="00696ABF">
      <w:pPr>
        <w:pStyle w:val="KeinLeerraum"/>
        <w:ind w:left="142"/>
        <w:rPr>
          <w:rFonts w:ascii="Arial" w:hAnsi="Arial" w:cs="Arial"/>
          <w:color w:val="003480"/>
        </w:rPr>
      </w:pPr>
      <w:r w:rsidRPr="0054198A">
        <w:rPr>
          <w:rFonts w:ascii="Arial" w:hAnsi="Arial" w:cs="Arial"/>
          <w:color w:val="003480"/>
        </w:rPr>
        <w:t xml:space="preserve">2. </w:t>
      </w:r>
      <w:r>
        <w:rPr>
          <w:rFonts w:ascii="Arial" w:hAnsi="Arial" w:cs="Arial"/>
          <w:bCs/>
          <w:iCs/>
        </w:rPr>
        <w:t>____________________________________________________________________________</w:t>
      </w:r>
    </w:p>
    <w:p w:rsidR="0054198A" w:rsidRPr="0054198A" w:rsidRDefault="0054198A" w:rsidP="00696ABF">
      <w:pPr>
        <w:pStyle w:val="KeinLeerraum"/>
        <w:ind w:left="142"/>
        <w:rPr>
          <w:rFonts w:ascii="Arial" w:hAnsi="Arial" w:cs="Arial"/>
          <w:color w:val="003480"/>
        </w:rPr>
      </w:pPr>
    </w:p>
    <w:p w:rsidR="0054198A" w:rsidRPr="0054198A" w:rsidRDefault="0054198A" w:rsidP="00696ABF">
      <w:pPr>
        <w:pStyle w:val="KeinLeerraum"/>
        <w:ind w:left="142"/>
        <w:rPr>
          <w:rFonts w:ascii="Arial" w:hAnsi="Arial" w:cs="Arial"/>
          <w:color w:val="003480"/>
        </w:rPr>
      </w:pPr>
      <w:r w:rsidRPr="0054198A">
        <w:rPr>
          <w:rFonts w:ascii="Arial" w:hAnsi="Arial" w:cs="Arial"/>
          <w:color w:val="003480"/>
        </w:rPr>
        <w:t xml:space="preserve">3. </w:t>
      </w:r>
      <w:r>
        <w:rPr>
          <w:rFonts w:ascii="Arial" w:hAnsi="Arial" w:cs="Arial"/>
          <w:bCs/>
          <w:iCs/>
        </w:rPr>
        <w:t>____________________________________________________________________________</w:t>
      </w:r>
    </w:p>
    <w:p w:rsidR="0054198A" w:rsidRPr="0054198A" w:rsidRDefault="0054198A" w:rsidP="00696ABF">
      <w:pPr>
        <w:pStyle w:val="KeinLeerraum"/>
        <w:ind w:left="142"/>
        <w:rPr>
          <w:rFonts w:ascii="Arial" w:hAnsi="Arial" w:cs="Arial"/>
          <w:color w:val="003480"/>
        </w:rPr>
      </w:pPr>
    </w:p>
    <w:p w:rsidR="0054198A" w:rsidRPr="0054198A" w:rsidRDefault="0054198A" w:rsidP="00696ABF">
      <w:pPr>
        <w:pStyle w:val="KeinLeerraum"/>
        <w:ind w:left="142"/>
        <w:rPr>
          <w:rFonts w:ascii="Arial" w:hAnsi="Arial" w:cs="Arial"/>
          <w:color w:val="003480"/>
        </w:rPr>
      </w:pPr>
      <w:r w:rsidRPr="0054198A">
        <w:rPr>
          <w:rFonts w:ascii="Arial" w:hAnsi="Arial" w:cs="Arial"/>
          <w:color w:val="003480"/>
        </w:rPr>
        <w:t xml:space="preserve">4. </w:t>
      </w:r>
      <w:r>
        <w:rPr>
          <w:rFonts w:ascii="Arial" w:hAnsi="Arial" w:cs="Arial"/>
          <w:bCs/>
          <w:iCs/>
        </w:rPr>
        <w:t>____________________________________________________________________________</w:t>
      </w:r>
    </w:p>
    <w:p w:rsidR="0054198A" w:rsidRPr="0054198A" w:rsidRDefault="0054198A" w:rsidP="00696ABF">
      <w:pPr>
        <w:pStyle w:val="KeinLeerraum"/>
        <w:ind w:left="142"/>
        <w:rPr>
          <w:rFonts w:ascii="Arial" w:hAnsi="Arial" w:cs="Arial"/>
          <w:color w:val="003480"/>
        </w:rPr>
      </w:pPr>
    </w:p>
    <w:p w:rsidR="0054198A" w:rsidRPr="0054198A" w:rsidRDefault="0054198A" w:rsidP="00696ABF">
      <w:pPr>
        <w:pStyle w:val="KeinLeerraum"/>
        <w:ind w:left="142"/>
        <w:rPr>
          <w:rFonts w:ascii="Arial" w:hAnsi="Arial" w:cs="Arial"/>
          <w:color w:val="003480"/>
        </w:rPr>
      </w:pPr>
      <w:r w:rsidRPr="0054198A">
        <w:rPr>
          <w:rFonts w:ascii="Arial" w:hAnsi="Arial" w:cs="Arial"/>
          <w:color w:val="003480"/>
        </w:rPr>
        <w:t xml:space="preserve">5. </w:t>
      </w:r>
      <w:r>
        <w:rPr>
          <w:rFonts w:ascii="Arial" w:hAnsi="Arial" w:cs="Arial"/>
          <w:bCs/>
          <w:iCs/>
        </w:rPr>
        <w:t>____________________________________________________________________________</w:t>
      </w:r>
    </w:p>
    <w:p w:rsidR="0054198A" w:rsidRPr="0054198A" w:rsidRDefault="0054198A" w:rsidP="00696ABF">
      <w:pPr>
        <w:pStyle w:val="KeinLeerraum"/>
        <w:ind w:left="142"/>
        <w:rPr>
          <w:rFonts w:ascii="Arial" w:hAnsi="Arial" w:cs="Arial"/>
          <w:color w:val="003480"/>
        </w:rPr>
      </w:pPr>
    </w:p>
    <w:p w:rsidR="0054198A" w:rsidRPr="0054198A" w:rsidRDefault="0054198A" w:rsidP="00696ABF">
      <w:pPr>
        <w:pStyle w:val="KeinLeerraum"/>
        <w:ind w:left="142"/>
        <w:rPr>
          <w:rFonts w:ascii="Arial" w:hAnsi="Arial" w:cs="Arial"/>
          <w:color w:val="003480"/>
        </w:rPr>
      </w:pPr>
      <w:r w:rsidRPr="0054198A">
        <w:rPr>
          <w:rFonts w:ascii="Arial" w:hAnsi="Arial" w:cs="Arial"/>
          <w:color w:val="003480"/>
        </w:rPr>
        <w:t xml:space="preserve">6. </w:t>
      </w:r>
      <w:r>
        <w:rPr>
          <w:rFonts w:ascii="Arial" w:hAnsi="Arial" w:cs="Arial"/>
          <w:bCs/>
          <w:iCs/>
        </w:rPr>
        <w:t>____________________________________________________________________________</w:t>
      </w:r>
    </w:p>
    <w:p w:rsidR="0054198A" w:rsidRPr="0054198A" w:rsidRDefault="0054198A" w:rsidP="00696ABF">
      <w:pPr>
        <w:pStyle w:val="KeinLeerraum"/>
        <w:ind w:left="142"/>
        <w:rPr>
          <w:rFonts w:ascii="Arial" w:hAnsi="Arial" w:cs="Arial"/>
          <w:color w:val="003480"/>
        </w:rPr>
      </w:pPr>
    </w:p>
    <w:p w:rsidR="0054198A" w:rsidRPr="0054198A" w:rsidRDefault="0054198A" w:rsidP="00696ABF">
      <w:pPr>
        <w:pStyle w:val="KeinLeerraum"/>
        <w:ind w:left="142"/>
        <w:rPr>
          <w:rFonts w:ascii="Arial" w:hAnsi="Arial" w:cs="Arial"/>
          <w:color w:val="003480"/>
        </w:rPr>
      </w:pPr>
      <w:r w:rsidRPr="0054198A">
        <w:rPr>
          <w:rFonts w:ascii="Arial" w:hAnsi="Arial" w:cs="Arial"/>
          <w:color w:val="003480"/>
        </w:rPr>
        <w:t xml:space="preserve">7. </w:t>
      </w:r>
      <w:r>
        <w:rPr>
          <w:rFonts w:ascii="Arial" w:hAnsi="Arial" w:cs="Arial"/>
          <w:bCs/>
          <w:iCs/>
        </w:rPr>
        <w:t>____________________________________________________________________________</w:t>
      </w:r>
    </w:p>
    <w:sectPr w:rsidR="0054198A" w:rsidRPr="0054198A" w:rsidSect="002D04F5">
      <w:footerReference w:type="default" r:id="rId13"/>
      <w:pgSz w:w="11906" w:h="16838"/>
      <w:pgMar w:top="244" w:right="991" w:bottom="499" w:left="1134" w:header="0" w:footer="624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449B" w:rsidRDefault="003C449B">
      <w:pPr>
        <w:spacing w:after="0" w:line="240" w:lineRule="auto"/>
      </w:pPr>
      <w:r>
        <w:separator/>
      </w:r>
    </w:p>
  </w:endnote>
  <w:endnote w:type="continuationSeparator" w:id="0">
    <w:p w:rsidR="003C449B" w:rsidRDefault="003C44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04F5" w:rsidRPr="002D04F5" w:rsidRDefault="002D04F5" w:rsidP="002D04F5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-10160</wp:posOffset>
          </wp:positionH>
          <wp:positionV relativeFrom="paragraph">
            <wp:posOffset>14605</wp:posOffset>
          </wp:positionV>
          <wp:extent cx="453390" cy="116205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3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449B" w:rsidRDefault="003C449B">
      <w:pPr>
        <w:spacing w:after="0" w:line="240" w:lineRule="auto"/>
      </w:pPr>
      <w:r>
        <w:separator/>
      </w:r>
    </w:p>
  </w:footnote>
  <w:footnote w:type="continuationSeparator" w:id="0">
    <w:p w:rsidR="003C449B" w:rsidRDefault="003C44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attachedTemplate r:id="rId1"/>
  <w:defaultTabStop w:val="708"/>
  <w:hyphenationZone w:val="425"/>
  <w:characterSpacingControl w:val="doNotCompress"/>
  <w:hdrShapeDefaults>
    <o:shapedefaults v:ext="edit" spidmax="12290" style="mso-width-relative:margin;mso-height-relative:margin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ED4659"/>
    <w:rsid w:val="00000978"/>
    <w:rsid w:val="000033D9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83B77"/>
    <w:rsid w:val="00084428"/>
    <w:rsid w:val="000938C7"/>
    <w:rsid w:val="00096B79"/>
    <w:rsid w:val="0009740A"/>
    <w:rsid w:val="000A1B63"/>
    <w:rsid w:val="000A1D9D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76ED7"/>
    <w:rsid w:val="00187154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6A9D"/>
    <w:rsid w:val="001C6D2D"/>
    <w:rsid w:val="001C7D82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61444"/>
    <w:rsid w:val="00262F67"/>
    <w:rsid w:val="0027694D"/>
    <w:rsid w:val="00286665"/>
    <w:rsid w:val="002A45D4"/>
    <w:rsid w:val="002C3AA9"/>
    <w:rsid w:val="002C4C02"/>
    <w:rsid w:val="002D04F5"/>
    <w:rsid w:val="002D117F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26AD"/>
    <w:rsid w:val="00302A9C"/>
    <w:rsid w:val="00302CF0"/>
    <w:rsid w:val="00302DE8"/>
    <w:rsid w:val="00311713"/>
    <w:rsid w:val="00312F26"/>
    <w:rsid w:val="00315295"/>
    <w:rsid w:val="00323CCA"/>
    <w:rsid w:val="003301D7"/>
    <w:rsid w:val="00331EE4"/>
    <w:rsid w:val="00335482"/>
    <w:rsid w:val="0034296C"/>
    <w:rsid w:val="003435CA"/>
    <w:rsid w:val="00343B42"/>
    <w:rsid w:val="00350784"/>
    <w:rsid w:val="00354AE4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49B"/>
    <w:rsid w:val="003C4DD8"/>
    <w:rsid w:val="003C646E"/>
    <w:rsid w:val="003D45C4"/>
    <w:rsid w:val="003E21A6"/>
    <w:rsid w:val="003E5DE9"/>
    <w:rsid w:val="003E6CBA"/>
    <w:rsid w:val="003F15B1"/>
    <w:rsid w:val="003F16A7"/>
    <w:rsid w:val="003F23C0"/>
    <w:rsid w:val="003F5277"/>
    <w:rsid w:val="0040492E"/>
    <w:rsid w:val="00405343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FB3"/>
    <w:rsid w:val="00482F18"/>
    <w:rsid w:val="004918CC"/>
    <w:rsid w:val="00492167"/>
    <w:rsid w:val="0049545E"/>
    <w:rsid w:val="004A382A"/>
    <w:rsid w:val="004A3936"/>
    <w:rsid w:val="004A4533"/>
    <w:rsid w:val="004B24AF"/>
    <w:rsid w:val="004C177B"/>
    <w:rsid w:val="004C474F"/>
    <w:rsid w:val="004C79D4"/>
    <w:rsid w:val="004C7C03"/>
    <w:rsid w:val="004D19A7"/>
    <w:rsid w:val="004D5784"/>
    <w:rsid w:val="004E159E"/>
    <w:rsid w:val="004F4290"/>
    <w:rsid w:val="00500819"/>
    <w:rsid w:val="00504DE6"/>
    <w:rsid w:val="0050712F"/>
    <w:rsid w:val="005074DD"/>
    <w:rsid w:val="00510133"/>
    <w:rsid w:val="00520C02"/>
    <w:rsid w:val="00525447"/>
    <w:rsid w:val="0054198A"/>
    <w:rsid w:val="005432BC"/>
    <w:rsid w:val="00551E7E"/>
    <w:rsid w:val="00563F2D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4132"/>
    <w:rsid w:val="006445A5"/>
    <w:rsid w:val="006469AB"/>
    <w:rsid w:val="006505DC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ABF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552"/>
    <w:rsid w:val="006F4814"/>
    <w:rsid w:val="00703875"/>
    <w:rsid w:val="007114B3"/>
    <w:rsid w:val="00715C2A"/>
    <w:rsid w:val="00716968"/>
    <w:rsid w:val="00720AEA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7F7B1B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900046"/>
    <w:rsid w:val="00900B7A"/>
    <w:rsid w:val="00906FE0"/>
    <w:rsid w:val="0091654E"/>
    <w:rsid w:val="00917AD6"/>
    <w:rsid w:val="0092161E"/>
    <w:rsid w:val="009266F8"/>
    <w:rsid w:val="009301E5"/>
    <w:rsid w:val="009376DE"/>
    <w:rsid w:val="00941ACA"/>
    <w:rsid w:val="009460F9"/>
    <w:rsid w:val="00951149"/>
    <w:rsid w:val="00963204"/>
    <w:rsid w:val="00964C4B"/>
    <w:rsid w:val="00971F3E"/>
    <w:rsid w:val="00976101"/>
    <w:rsid w:val="00990A03"/>
    <w:rsid w:val="009971A3"/>
    <w:rsid w:val="009A178E"/>
    <w:rsid w:val="009B1D8E"/>
    <w:rsid w:val="009C5B74"/>
    <w:rsid w:val="009E7BDD"/>
    <w:rsid w:val="00A035C6"/>
    <w:rsid w:val="00A04238"/>
    <w:rsid w:val="00A16119"/>
    <w:rsid w:val="00A3214B"/>
    <w:rsid w:val="00A40D49"/>
    <w:rsid w:val="00A417E8"/>
    <w:rsid w:val="00A438F9"/>
    <w:rsid w:val="00A44B94"/>
    <w:rsid w:val="00A543C5"/>
    <w:rsid w:val="00A574E2"/>
    <w:rsid w:val="00A73898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AF6EBA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568A"/>
    <w:rsid w:val="00C27758"/>
    <w:rsid w:val="00C36609"/>
    <w:rsid w:val="00C367E2"/>
    <w:rsid w:val="00C405FE"/>
    <w:rsid w:val="00C4799C"/>
    <w:rsid w:val="00C600AC"/>
    <w:rsid w:val="00C63C9D"/>
    <w:rsid w:val="00C6645A"/>
    <w:rsid w:val="00C67FD6"/>
    <w:rsid w:val="00C733CE"/>
    <w:rsid w:val="00C73555"/>
    <w:rsid w:val="00C73F89"/>
    <w:rsid w:val="00C743BD"/>
    <w:rsid w:val="00C74BBF"/>
    <w:rsid w:val="00C7603C"/>
    <w:rsid w:val="00C916BB"/>
    <w:rsid w:val="00C92110"/>
    <w:rsid w:val="00C925FA"/>
    <w:rsid w:val="00C9285C"/>
    <w:rsid w:val="00C931F4"/>
    <w:rsid w:val="00CA05C7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9BF"/>
    <w:rsid w:val="00D10A98"/>
    <w:rsid w:val="00D36EE5"/>
    <w:rsid w:val="00D44B69"/>
    <w:rsid w:val="00D45D5A"/>
    <w:rsid w:val="00D55407"/>
    <w:rsid w:val="00D609F7"/>
    <w:rsid w:val="00D63D36"/>
    <w:rsid w:val="00D84806"/>
    <w:rsid w:val="00D86199"/>
    <w:rsid w:val="00D87BE1"/>
    <w:rsid w:val="00D9603F"/>
    <w:rsid w:val="00D97AE6"/>
    <w:rsid w:val="00DA2723"/>
    <w:rsid w:val="00DA4BA0"/>
    <w:rsid w:val="00DA5E09"/>
    <w:rsid w:val="00DA7880"/>
    <w:rsid w:val="00DA7E02"/>
    <w:rsid w:val="00DB294B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4C4A"/>
    <w:rsid w:val="00E853A0"/>
    <w:rsid w:val="00EB3C01"/>
    <w:rsid w:val="00EB4D3C"/>
    <w:rsid w:val="00ED4659"/>
    <w:rsid w:val="00ED646E"/>
    <w:rsid w:val="00ED7A5D"/>
    <w:rsid w:val="00EE2F7C"/>
    <w:rsid w:val="00EE564A"/>
    <w:rsid w:val="00EE7327"/>
    <w:rsid w:val="00EE7E1E"/>
    <w:rsid w:val="00EF2EE5"/>
    <w:rsid w:val="00EF4232"/>
    <w:rsid w:val="00EF5685"/>
    <w:rsid w:val="00F07D55"/>
    <w:rsid w:val="00F1118B"/>
    <w:rsid w:val="00F11734"/>
    <w:rsid w:val="00F173B6"/>
    <w:rsid w:val="00F20D02"/>
    <w:rsid w:val="00F21F67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F04D3"/>
    <w:rsid w:val="00FF0570"/>
    <w:rsid w:val="00FF30D4"/>
    <w:rsid w:val="00FF5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 style="mso-width-relative:margin;mso-height-relative:margin" fillcolor="white">
      <v:fill color="white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rsid w:val="00D10A98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berschrift1">
    <w:name w:val="heading 1"/>
    <w:next w:val="Standard"/>
    <w:link w:val="berschrift1Zchn"/>
    <w:uiPriority w:val="9"/>
    <w:rsid w:val="006445A5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rsid w:val="006445A5"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sid w:val="006445A5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sid w:val="006445A5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rsid w:val="006445A5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kern w:val="0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/>
      <w:ind w:left="14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D04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D04F5"/>
    <w:rPr>
      <w:rFonts w:ascii="Tahoma" w:eastAsia="TheSans C5 SemiLight" w:hAnsi="Tahoma" w:cs="Tahoma"/>
      <w:color w:val="00347D"/>
      <w:sz w:val="16"/>
      <w:szCs w:val="16"/>
    </w:rPr>
  </w:style>
  <w:style w:type="table" w:styleId="Tabellengitternetz">
    <w:name w:val="Table Grid"/>
    <w:basedOn w:val="NormaleTabelle"/>
    <w:uiPriority w:val="39"/>
    <w:rsid w:val="00ED46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sv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designrichtlinien\arbeitsblaetter\SWR_Planet_Schule_Arbeitsblatt_231026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2023-10-26T00:00:00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99EBDFE-629B-4CF6-B760-484644E68D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SWR_Planet_Schule_Arbeitsblatt_231026.dotx</Template>
  <TotalTime>0</TotalTime>
  <Pages>1</Pages>
  <Words>199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Wir Kinder der Mauer</dc:title>
  <dc:creator>SWR Planet Schule</dc:creator>
  <cp:lastModifiedBy>Martina Frietsch</cp:lastModifiedBy>
  <cp:revision>7</cp:revision>
  <cp:lastPrinted>2023-09-15T11:43:00Z</cp:lastPrinted>
  <dcterms:created xsi:type="dcterms:W3CDTF">2023-10-31T14:12:00Z</dcterms:created>
  <dcterms:modified xsi:type="dcterms:W3CDTF">2023-12-01T10:21:00Z</dcterms:modified>
</cp:coreProperties>
</file>