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6D0CFB" w:rsidP="002D4E32">
      <w:pPr>
        <w:pStyle w:val="ArialText"/>
        <w:rPr>
          <w:sz w:val="20"/>
          <w:szCs w:val="20"/>
        </w:rPr>
      </w:pPr>
    </w:p>
    <w:p w:rsidR="00716968" w:rsidRDefault="006C664D" w:rsidP="003B2AB9">
      <w:pPr>
        <w:pStyle w:val="ArialTitelgrau"/>
        <w:ind w:firstLine="142"/>
      </w:pPr>
      <w:r w:rsidRPr="006C664D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6968" w:rsidRPr="002D4E32">
        <w:rPr>
          <w:sz w:val="20"/>
          <w:szCs w:val="20"/>
        </w:rPr>
        <w:t xml:space="preserve">Arbeitsblatt </w:t>
      </w:r>
      <w:r w:rsidR="00F57A39">
        <w:rPr>
          <w:sz w:val="20"/>
          <w:szCs w:val="20"/>
        </w:rPr>
        <w:t>3</w:t>
      </w:r>
      <w:r w:rsidR="00716968" w:rsidRPr="002D4E32">
        <w:rPr>
          <w:sz w:val="20"/>
          <w:szCs w:val="20"/>
        </w:rPr>
        <w:t xml:space="preserve">: </w:t>
      </w:r>
      <w:r w:rsidR="00F57A39">
        <w:rPr>
          <w:sz w:val="20"/>
          <w:szCs w:val="20"/>
        </w:rPr>
        <w:t>Das Doppelleben der Eltern</w:t>
      </w:r>
    </w:p>
    <w:p w:rsidR="00716968" w:rsidRPr="00000978" w:rsidRDefault="006C664D" w:rsidP="00EE2F7C">
      <w:pPr>
        <w:pStyle w:val="KeinLeerraum"/>
        <w:ind w:left="142"/>
        <w:rPr>
          <w:color w:val="909191"/>
          <w:sz w:val="16"/>
          <w:szCs w:val="16"/>
        </w:rPr>
      </w:pPr>
      <w:r w:rsidRPr="006C664D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B2AB9" w:rsidRDefault="003B2AB9" w:rsidP="00E1332E">
      <w:pPr>
        <w:pStyle w:val="ArialBeschreibunggrau"/>
        <w:ind w:firstLine="132"/>
      </w:pPr>
      <w:r>
        <w:t>Wir Kinder der Mauer (Reihe)</w:t>
      </w:r>
    </w:p>
    <w:p w:rsidR="003B2AB9" w:rsidRDefault="00885627" w:rsidP="00E1332E">
      <w:pPr>
        <w:pStyle w:val="ArialBeschreibunggrau"/>
        <w:ind w:firstLine="132"/>
      </w:pPr>
      <w:r>
        <w:t xml:space="preserve">Folge </w:t>
      </w:r>
      <w:r w:rsidR="003B2AB9">
        <w:t>2 (Film)</w:t>
      </w:r>
    </w:p>
    <w:p w:rsidR="00716968" w:rsidRDefault="00BB0397" w:rsidP="00E1332E">
      <w:pPr>
        <w:pStyle w:val="ArialBeschreibunggrau"/>
        <w:ind w:firstLine="132"/>
      </w:pPr>
      <w:r>
        <w:t>planet-schule.de/x/mauer2</w:t>
      </w:r>
    </w:p>
    <w:p w:rsidR="00716968" w:rsidRPr="00EA14C0" w:rsidRDefault="00716968" w:rsidP="00E1332E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387F8A" w:rsidRDefault="00BB0397" w:rsidP="00EE2F7C">
      <w:pPr>
        <w:pStyle w:val="TheSansberschrift"/>
        <w:spacing w:line="240" w:lineRule="auto"/>
        <w:ind w:left="142" w:right="-143"/>
      </w:pPr>
      <w:r w:rsidRPr="00BB0397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4302281</wp:posOffset>
            </wp:positionH>
            <wp:positionV relativeFrom="paragraph">
              <wp:posOffset>-970052</wp:posOffset>
            </wp:positionV>
            <wp:extent cx="355432" cy="362309"/>
            <wp:effectExtent l="19050" t="0" r="5080" b="0"/>
            <wp:wrapTight wrapText="bothSides">
              <wp:wrapPolygon edited="0">
                <wp:start x="-1153" y="0"/>
                <wp:lineTo x="-1153" y="20463"/>
                <wp:lineTo x="21907" y="20463"/>
                <wp:lineTo x="21907" y="0"/>
                <wp:lineTo x="-1153" y="0"/>
              </wp:wrapPolygon>
            </wp:wrapTight>
            <wp:docPr id="17" name="Grafik 1" descr="032_qr_mau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_qr_mauer2.jpg"/>
                    <pic:cNvPicPr preferRelativeResize="0"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2AB9" w:rsidRDefault="00F57A39" w:rsidP="00EB4D3C">
      <w:pPr>
        <w:pStyle w:val="Arialberschrift"/>
      </w:pPr>
      <w:r>
        <w:t>Das Doppelleben der Eltern</w:t>
      </w:r>
      <w:r w:rsidR="00BA2F4B">
        <w:t xml:space="preserve"> </w:t>
      </w:r>
    </w:p>
    <w:p w:rsidR="00EE2F7C" w:rsidRDefault="00EE2F7C" w:rsidP="00EE2F7C">
      <w:pPr>
        <w:pStyle w:val="TheSansText"/>
        <w:ind w:left="142"/>
      </w:pP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  <w:r w:rsidRPr="001B2D48">
        <w:rPr>
          <w:color w:val="003480"/>
          <w:sz w:val="22"/>
          <w:szCs w:val="22"/>
        </w:rPr>
        <w:t>Im Film hast du erfahren, dass Pierre Boom ein besonderes Schicksal hatte: Seine Eltern waren Spione und führten jahrelang ein Doppelleben – auch vor ihrem Sohn!</w:t>
      </w: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  <w:r w:rsidRPr="001B2D48">
        <w:rPr>
          <w:color w:val="003480"/>
          <w:sz w:val="22"/>
          <w:szCs w:val="22"/>
        </w:rPr>
        <w:t>Stell dir vor, dir würde es so ergehen, du würdest erfahren, dass das Leben, das deine Eltern gerade führen, nicht ihr wirkliches Leben ist, sondern nur eine Fassade</w:t>
      </w:r>
      <w:r w:rsidR="001B2D48">
        <w:rPr>
          <w:color w:val="003480"/>
          <w:sz w:val="22"/>
          <w:szCs w:val="22"/>
        </w:rPr>
        <w:t>, um etwas a</w:t>
      </w:r>
      <w:r w:rsidRPr="001B2D48">
        <w:rPr>
          <w:color w:val="003480"/>
          <w:sz w:val="22"/>
          <w:szCs w:val="22"/>
        </w:rPr>
        <w:t xml:space="preserve">nderes zu verbergen. </w:t>
      </w: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  <w:r w:rsidRPr="001B2D48">
        <w:rPr>
          <w:color w:val="003480"/>
          <w:sz w:val="22"/>
          <w:szCs w:val="22"/>
        </w:rPr>
        <w:t>Formuliere eine Art Tagebuch-Notiz, die beschreibt, wie es dir wohl ginge, was du fühltest, wenn du davon erfahren würdest. Dabei muss es nicht unbedingt um Spionage gehen, du kannst dir auch etwas Neues ausdenken.</w:t>
      </w: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</w:p>
    <w:p w:rsidR="00F57A39" w:rsidRPr="001B2D48" w:rsidRDefault="00F57A39" w:rsidP="001B2D48">
      <w:pPr>
        <w:ind w:left="142"/>
        <w:rPr>
          <w:color w:val="003480"/>
          <w:sz w:val="22"/>
          <w:szCs w:val="22"/>
        </w:rPr>
      </w:pPr>
      <w:r w:rsidRPr="001B2D48">
        <w:rPr>
          <w:color w:val="003480"/>
          <w:sz w:val="22"/>
          <w:szCs w:val="22"/>
        </w:rPr>
        <w:t>Der folgende Anfang kann dir helfen:</w:t>
      </w:r>
    </w:p>
    <w:p w:rsidR="00BA2F4B" w:rsidRPr="001B2D48" w:rsidRDefault="00BA2F4B" w:rsidP="001B2D48">
      <w:pPr>
        <w:ind w:left="142"/>
        <w:rPr>
          <w:color w:val="003480"/>
          <w:sz w:val="22"/>
          <w:szCs w:val="22"/>
        </w:rPr>
      </w:pPr>
    </w:p>
    <w:p w:rsidR="00CE2CD5" w:rsidRPr="001B2D48" w:rsidRDefault="00CE2CD5" w:rsidP="001B2D48">
      <w:pPr>
        <w:ind w:left="142"/>
        <w:rPr>
          <w:color w:val="003480"/>
          <w:sz w:val="22"/>
          <w:szCs w:val="22"/>
        </w:rPr>
      </w:pPr>
    </w:p>
    <w:p w:rsidR="00CE2CD5" w:rsidRDefault="001B2D48" w:rsidP="001B2D48">
      <w:pPr>
        <w:ind w:left="142"/>
        <w:rPr>
          <w:rFonts w:cs="Arial"/>
          <w:b/>
          <w:color w:val="003480"/>
          <w:sz w:val="22"/>
          <w:szCs w:val="22"/>
        </w:rPr>
      </w:pPr>
      <w:r w:rsidRPr="001B2D48">
        <w:rPr>
          <w:rFonts w:cs="Arial"/>
          <w:b/>
          <w:color w:val="003480"/>
          <w:sz w:val="22"/>
          <w:szCs w:val="22"/>
        </w:rPr>
        <w:t>Ich kann es kaum glauben, aber heute habe ich erfahren, dass …</w:t>
      </w:r>
    </w:p>
    <w:p w:rsidR="001B2D48" w:rsidRDefault="001B2D48" w:rsidP="001B2D48">
      <w:pPr>
        <w:ind w:left="142"/>
        <w:rPr>
          <w:rFonts w:cs="Arial"/>
          <w:b/>
          <w:color w:val="003480"/>
          <w:sz w:val="22"/>
          <w:szCs w:val="22"/>
        </w:rPr>
      </w:pPr>
    </w:p>
    <w:p w:rsidR="001B2D48" w:rsidRPr="001B2D48" w:rsidRDefault="001B2D48" w:rsidP="001B2D48">
      <w:pPr>
        <w:ind w:left="142"/>
        <w:rPr>
          <w:rFonts w:cs="Arial"/>
          <w:color w:val="003480"/>
          <w:sz w:val="22"/>
          <w:szCs w:val="22"/>
        </w:rPr>
      </w:pPr>
    </w:p>
    <w:p w:rsidR="00CE2CD5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p w:rsid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  <w:r>
        <w:rPr>
          <w:rFonts w:cs="Arial"/>
          <w:bCs/>
          <w:iCs/>
          <w:color w:val="003480"/>
          <w:sz w:val="22"/>
          <w:szCs w:val="22"/>
        </w:rPr>
        <w:t xml:space="preserve">________________________________________________________________________________ </w:t>
      </w:r>
    </w:p>
    <w:p w:rsidR="001B2D48" w:rsidRPr="001B2D48" w:rsidRDefault="001B2D48" w:rsidP="001B2D48">
      <w:pPr>
        <w:ind w:left="142"/>
        <w:rPr>
          <w:rFonts w:cs="Arial"/>
          <w:bCs/>
          <w:iCs/>
          <w:color w:val="003480"/>
          <w:sz w:val="22"/>
          <w:szCs w:val="22"/>
        </w:rPr>
      </w:pPr>
    </w:p>
    <w:sectPr w:rsidR="001B2D48" w:rsidRPr="001B2D48" w:rsidSect="006D268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B02" w:rsidRDefault="009C3B02">
      <w:r>
        <w:separator/>
      </w:r>
    </w:p>
  </w:endnote>
  <w:endnote w:type="continuationSeparator" w:id="0">
    <w:p w:rsidR="009C3B02" w:rsidRDefault="009C3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6C664D">
    <w:pPr>
      <w:spacing w:line="259" w:lineRule="auto"/>
      <w:ind w:right="8750"/>
    </w:pPr>
    <w:r w:rsidRPr="006C664D">
      <w:rPr>
        <w:rFonts w:ascii="Calibri" w:eastAsia="Calibri" w:hAnsi="Calibri" w:cs="Calibri"/>
        <w:noProof/>
        <w:color w:val="000000"/>
      </w:rPr>
      <w:pict>
        <v:group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">
          <v:shape id="Shape 13748" o:spid="_x0000_s1027" style="position:absolute;left:72822;top:6845;width:124917;height:113423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13749" o:spid="_x0000_s1028" style="position:absolute;left:204127;top:6045;width:38627;height:11422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13750" o:spid="_x0000_s1029" style="position:absolute;top:4483;width:73889;height:117436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13751" o:spid="_x0000_s1030" style="position:absolute;left:242754;top:6372;width:47466;height:113896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83231f" joinstyle="miter"/>
            <v:formulas/>
            <v:path arrowok="t" o:connecttype="segments" textboxrect="0,0,47466,113896"/>
          </v:shape>
          <v:shape id="Shape 13752" o:spid="_x0000_s1031" style="position:absolute;left:365633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13753" o:spid="_x0000_s1032" style="position:absolute;left:309486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w10:wrap type="square" anchorx="page" anchory="page"/>
        </v:group>
      </w:pict>
    </w:r>
    <w:r w:rsidR="00C367E2"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30E" w:rsidRPr="00CB6221" w:rsidRDefault="001032BF" w:rsidP="001032BF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93056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C664D" w:rsidRPr="006C664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221" style="position:absolute;margin-left:99.2pt;margin-top:794.5pt;width:394.35pt;height:25.05pt;z-index:25167872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055038" w:rsidRPr="00AE78E2" w:rsidRDefault="00055038" w:rsidP="00AE78E2"/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6C664D">
    <w:pPr>
      <w:spacing w:after="160" w:line="259" w:lineRule="auto"/>
    </w:pPr>
    <w:r w:rsidRPr="006C664D">
      <w:rPr>
        <w:rFonts w:ascii="Calibri" w:eastAsia="Calibri" w:hAnsi="Calibri" w:cs="Calibri"/>
        <w:noProof/>
        <w:color w:val="000000"/>
      </w:rPr>
      <w:pict>
        <v:group id="Group 10102" o:spid="_x0000_s122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">
          <v:shape id="Shape 37" o:spid="_x0000_s1223" style="position:absolute;left:304;top:678;width:180;height:453;visibility:visible" coordsize="17951,452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adj="0,,0" path="m17951,r,8741l13853,10633v-2096,2971,-2969,7130,-2969,11880c10884,27473,11862,31352,13940,33993r4011,1678l17951,45292,5272,40184c1676,35927,,29923,,22932,,16220,1676,9832,5552,5122l17951,xe" fillcolor="#909191" stroked="f" strokeweight="0">
            <v:stroke miterlimit="83231f" joinstyle="miter"/>
            <v:formulas/>
            <v:path arrowok="t" o:connecttype="segments" textboxrect="0,0,17951,45292"/>
          </v:shape>
          <v:shape id="Shape 38" o:spid="_x0000_s1224" style="position:absolute;left:55;top:442;width:429;height:918;visibility:visible" coordsize="42818,918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adj="0,,0" path="m42818,r,9482l32565,11550c19325,17153,10046,30283,10046,45686v,15402,9279,28768,22519,34487l42818,82290r,9516l28402,88976c11473,81943,,65444,,45965,,26486,11787,9908,28637,2836l42818,xe" fillcolor="#909191" stroked="f" strokeweight="0">
            <v:stroke miterlimit="83231f" joinstyle="miter"/>
            <v:formulas/>
            <v:path arrowok="t" o:connecttype="segments" textboxrect="0,0,42818,91806"/>
          </v:shape>
          <v:shape id="Shape 39" o:spid="_x0000_s1225" style="position:absolute;left:484;top:1035;width:179;height:113;visibility:visible" coordsize="17951,112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adj="0,,0" path="m,l5645,2362v3912,,7557,-699,10909,-2095l17951,8915c13760,10439,8998,11277,4108,11277l,9621,,xe" fillcolor="#909191" stroked="f" strokeweight="0">
            <v:stroke miterlimit="83231f" joinstyle="miter"/>
            <v:formulas/>
            <v:path arrowok="t" o:connecttype="segments" textboxrect="0,0,17951,11277"/>
          </v:shape>
          <v:shape id="Shape 40" o:spid="_x0000_s1226" style="position:absolute;left:484;top:652;width:174;height:114;visibility:visible" coordsize="17393,1136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adj="0,,0" path="m6344,v4203,,7975,698,11049,1803l16275,10731c13481,9334,9836,8496,6204,8496l,11361,,2620,6344,xe" fillcolor="#909191" stroked="f" strokeweight="0">
            <v:stroke miterlimit="83231f" joinstyle="miter"/>
            <v:formulas/>
            <v:path arrowok="t" o:connecttype="segments" textboxrect="0,0,17393,11361"/>
          </v:shape>
          <v:shape id="Shape 41" o:spid="_x0000_s1227" style="position:absolute;left:484;top:434;width:510;height:934;visibility:visible" coordsize="51048,934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adj="0,,0" path="m4108,c30245,,51048,20536,51048,46507v,25972,-20943,46927,-46940,46927l,92628,,83111r4108,848c24657,83959,41142,67322,41142,46786,41142,26391,24657,9474,4108,9474l,10303,,822,4108,xe" fillcolor="#909191" stroked="f" strokeweight="0">
            <v:stroke miterlimit="83231f" joinstyle="miter"/>
            <v:formulas/>
            <v:path arrowok="t" o:connecttype="segments" textboxrect="0,0,51048,93434"/>
          </v:shape>
          <v:shape id="Shape 42" o:spid="_x0000_s1228" style="position:absolute;left:2084;top:358;width:1249;height:1135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43" o:spid="_x0000_s1229" style="position:absolute;left:3397;top:350;width:386;height:114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44" o:spid="_x0000_s1230" style="position:absolute;left:1355;top:335;width:739;height:1174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46" o:spid="_x0000_s1231" style="position:absolute;left:5012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47" o:spid="_x0000_s1232" style="position:absolute;left:4450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rect id="Rectangle 96" o:spid="_x0000_s1233" style="position:absolute;width:1809;height:241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<v:textbox inset="0,0,0,0">
              <w:txbxContent>
                <w:p w:rsidR="001E43DF" w:rsidRDefault="001E43DF" w:rsidP="001E43DF">
                  <w:pPr>
                    <w:spacing w:after="160" w:line="259" w:lineRule="auto"/>
                  </w:pPr>
                  <w:r>
                    <w:rPr>
                      <w:rFonts w:ascii="TheSans C5 Plain" w:eastAsia="TheSans C5 Plain" w:hAnsi="TheSans C5 Plain" w:cs="TheSans C5 Plain"/>
                      <w:b/>
                      <w:color w:val="909191"/>
                    </w:rPr>
                    <w:t xml:space="preserve">© </w:t>
                  </w:r>
                </w:p>
              </w:txbxContent>
            </v:textbox>
          </v:rect>
          <v:shape id="Shape 100" o:spid="_x0000_s1234" style="position:absolute;left:3783;top:354;width:475;height:1139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1" joinstyle="miter"/>
            <v:formulas/>
            <v:path arrowok="t" o:connecttype="segments" textboxrect="0,0,47466,113896"/>
          </v:shape>
          <w10:wrap anchorx="margin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B02" w:rsidRDefault="009C3B02">
      <w:r>
        <w:separator/>
      </w:r>
    </w:p>
  </w:footnote>
  <w:footnote w:type="continuationSeparator" w:id="0">
    <w:p w:rsidR="009C3B02" w:rsidRDefault="009C3B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AA47B5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8E2" w:rsidRDefault="00AE78E2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8E2" w:rsidRDefault="00AE78E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852D2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00B0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2D48"/>
    <w:rsid w:val="001B7550"/>
    <w:rsid w:val="001C1F34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942A4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F10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2AB9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009D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E5C0C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5C29"/>
    <w:rsid w:val="00677483"/>
    <w:rsid w:val="00682AC3"/>
    <w:rsid w:val="00686263"/>
    <w:rsid w:val="0069024D"/>
    <w:rsid w:val="0069058F"/>
    <w:rsid w:val="0069585A"/>
    <w:rsid w:val="00696CDB"/>
    <w:rsid w:val="006C0AAE"/>
    <w:rsid w:val="006C5F59"/>
    <w:rsid w:val="006C664D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86CE3"/>
    <w:rsid w:val="007A151D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2B80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852D2"/>
    <w:rsid w:val="00885627"/>
    <w:rsid w:val="00887C87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3B02"/>
    <w:rsid w:val="009C5B74"/>
    <w:rsid w:val="009E7BDD"/>
    <w:rsid w:val="009F6274"/>
    <w:rsid w:val="00A035C6"/>
    <w:rsid w:val="00A04238"/>
    <w:rsid w:val="00A16119"/>
    <w:rsid w:val="00A3214B"/>
    <w:rsid w:val="00A37730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78E2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3FFE"/>
    <w:rsid w:val="00B7613C"/>
    <w:rsid w:val="00B7699F"/>
    <w:rsid w:val="00B81CA7"/>
    <w:rsid w:val="00B82D3F"/>
    <w:rsid w:val="00B92BB5"/>
    <w:rsid w:val="00B9395D"/>
    <w:rsid w:val="00B93F6D"/>
    <w:rsid w:val="00B94DF8"/>
    <w:rsid w:val="00BA2F4B"/>
    <w:rsid w:val="00BB0397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53D1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B7496"/>
    <w:rsid w:val="00CC3B08"/>
    <w:rsid w:val="00CD44B5"/>
    <w:rsid w:val="00CE09A4"/>
    <w:rsid w:val="00CE2CD5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5FF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4AF0"/>
    <w:rsid w:val="00F56153"/>
    <w:rsid w:val="00F57A39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838"/>
    <w:rsid w:val="00FA3FD9"/>
    <w:rsid w:val="00FA5932"/>
    <w:rsid w:val="00FB5770"/>
    <w:rsid w:val="00FB798E"/>
    <w:rsid w:val="00FC49CD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852D2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</w:rPr>
  </w:style>
  <w:style w:type="paragraph" w:styleId="berschrift1">
    <w:name w:val="heading 1"/>
    <w:next w:val="Standard"/>
    <w:link w:val="berschrift1Zchn"/>
    <w:uiPriority w:val="9"/>
    <w:rsid w:val="00FA3838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FA3838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FA3838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FA3838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FA383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spacing w:after="13" w:line="248" w:lineRule="auto"/>
      <w:ind w:left="720" w:hanging="10"/>
      <w:contextualSpacing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szCs w:val="22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line="265" w:lineRule="auto"/>
      <w:ind w:left="-5" w:hanging="10"/>
    </w:pPr>
    <w:rPr>
      <w:rFonts w:ascii="TheSans C5 SemiLight" w:eastAsia="TheSans C5 SemiLight" w:hAnsi="TheSans C5 SemiLight" w:cs="TheSans C5 SemiLight"/>
      <w:color w:val="808080"/>
      <w:sz w:val="16"/>
      <w:szCs w:val="22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 w:line="248" w:lineRule="auto"/>
      <w:ind w:left="-5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  <w:sz w:val="22"/>
      <w:szCs w:val="2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i/>
      <w:iCs/>
      <w:color w:val="00347D"/>
      <w:kern w:val="2"/>
      <w:sz w:val="22"/>
      <w:szCs w:val="22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 w:line="248" w:lineRule="auto"/>
      <w:ind w:left="-5" w:hanging="10"/>
    </w:pPr>
    <w:rPr>
      <w:rFonts w:ascii="TheSans C5s ExtraBold" w:eastAsia="TheSans C5" w:hAnsi="TheSans C5s ExtraBold" w:cs="TheSans C5"/>
      <w:bCs/>
      <w:color w:val="00347D"/>
      <w:kern w:val="2"/>
      <w:sz w:val="22"/>
      <w:szCs w:val="22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spacing w:after="13" w:line="248" w:lineRule="auto"/>
      <w:ind w:hanging="23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 w:line="248" w:lineRule="auto"/>
      <w:ind w:left="142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2AB9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2AB9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A377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tzhaltertext">
    <w:name w:val="Placeholder Text"/>
    <w:basedOn w:val="Absatz-Standardschriftart"/>
    <w:uiPriority w:val="99"/>
    <w:semiHidden/>
    <w:rsid w:val="00BA2F4B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1C11341-E365-4F26-8EDD-3A56D8621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1</Pages>
  <Words>262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7</cp:revision>
  <cp:lastPrinted>2023-09-15T11:43:00Z</cp:lastPrinted>
  <dcterms:created xsi:type="dcterms:W3CDTF">2023-10-31T10:40:00Z</dcterms:created>
  <dcterms:modified xsi:type="dcterms:W3CDTF">2023-11-10T18:59:00Z</dcterms:modified>
</cp:coreProperties>
</file>