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CFB" w:rsidRPr="002D4E32" w:rsidRDefault="00561D5F" w:rsidP="002D4E32">
      <w:pPr>
        <w:pStyle w:val="ArialTex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778048" behindDoc="0" locked="0" layoutInCell="1" allowOverlap="1">
            <wp:simplePos x="0" y="0"/>
            <wp:positionH relativeFrom="column">
              <wp:posOffset>4302125</wp:posOffset>
            </wp:positionH>
            <wp:positionV relativeFrom="paragraph">
              <wp:posOffset>-17145</wp:posOffset>
            </wp:positionV>
            <wp:extent cx="356870" cy="361950"/>
            <wp:effectExtent l="19050" t="0" r="5080" b="0"/>
            <wp:wrapTight wrapText="bothSides">
              <wp:wrapPolygon edited="0">
                <wp:start x="-1153" y="0"/>
                <wp:lineTo x="-1153" y="20463"/>
                <wp:lineTo x="21907" y="20463"/>
                <wp:lineTo x="21907" y="0"/>
                <wp:lineTo x="-1153" y="0"/>
              </wp:wrapPolygon>
            </wp:wrapTight>
            <wp:docPr id="2" name="Grafik 1" descr="032_qr_mauer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2_qr_mauer2.jpg"/>
                    <pic:cNvPicPr preferRelativeResize="0"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870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16968" w:rsidRDefault="00900C0B" w:rsidP="003B2AB9">
      <w:pPr>
        <w:pStyle w:val="ArialTitelgrau"/>
        <w:ind w:firstLine="142"/>
      </w:pPr>
      <w:r w:rsidRPr="00900C0B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2489" style="position:absolute;left:0;text-align:left;margin-left:391.4pt;margin-top:12.6pt;width:97.65pt;height:39.35pt;z-index:25157734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A3214B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576320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C7742" w:rsidRPr="002D4E32">
        <w:rPr>
          <w:noProof/>
          <w:sz w:val="20"/>
          <w:szCs w:val="20"/>
        </w:rPr>
        <w:drawing>
          <wp:anchor distT="0" distB="0" distL="114300" distR="114300" simplePos="0" relativeHeight="251579392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16968" w:rsidRPr="002D4E32">
        <w:rPr>
          <w:sz w:val="20"/>
          <w:szCs w:val="20"/>
        </w:rPr>
        <w:t xml:space="preserve">Arbeitsblatt </w:t>
      </w:r>
      <w:r w:rsidR="003B2AB9">
        <w:rPr>
          <w:sz w:val="20"/>
          <w:szCs w:val="20"/>
        </w:rPr>
        <w:t>1</w:t>
      </w:r>
      <w:r w:rsidR="00716968" w:rsidRPr="002D4E32">
        <w:rPr>
          <w:sz w:val="20"/>
          <w:szCs w:val="20"/>
        </w:rPr>
        <w:t xml:space="preserve">: </w:t>
      </w:r>
      <w:r w:rsidR="003B2AB9">
        <w:rPr>
          <w:sz w:val="20"/>
          <w:szCs w:val="20"/>
        </w:rPr>
        <w:t>Zehn Einschätzungen zur innerdeutschen Grenze</w:t>
      </w:r>
    </w:p>
    <w:p w:rsidR="00716968" w:rsidRPr="00000978" w:rsidRDefault="00900C0B" w:rsidP="00EE2F7C">
      <w:pPr>
        <w:pStyle w:val="KeinLeerraum"/>
        <w:ind w:left="142"/>
        <w:rPr>
          <w:color w:val="909191"/>
          <w:sz w:val="16"/>
          <w:szCs w:val="16"/>
        </w:rPr>
      </w:pPr>
      <w:r w:rsidRPr="00900C0B">
        <w:rPr>
          <w:noProof/>
        </w:rPr>
        <w:pict>
          <v:shape id="Shape 32" o:spid="_x0000_s2488" style="position:absolute;left:0;text-align:left;margin-left:7.8pt;margin-top:4.4pt;width:357.8pt;height:0;z-index:25162649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3B2AB9" w:rsidRDefault="003B2AB9" w:rsidP="00E1332E">
      <w:pPr>
        <w:pStyle w:val="ArialBeschreibunggrau"/>
        <w:ind w:firstLine="132"/>
      </w:pPr>
      <w:r>
        <w:t>Wir Kinder der Mauer (Reihe)</w:t>
      </w:r>
    </w:p>
    <w:p w:rsidR="003B2AB9" w:rsidRDefault="003B2AB9" w:rsidP="00E1332E">
      <w:pPr>
        <w:pStyle w:val="ArialBeschreibunggrau"/>
        <w:ind w:firstLine="132"/>
      </w:pPr>
      <w:r>
        <w:t>F</w:t>
      </w:r>
      <w:r w:rsidR="00AF7905">
        <w:t xml:space="preserve">olge </w:t>
      </w:r>
      <w:r>
        <w:t>2 (Film)</w:t>
      </w:r>
    </w:p>
    <w:p w:rsidR="00716968" w:rsidRDefault="003B2AB9" w:rsidP="00E1332E">
      <w:pPr>
        <w:pStyle w:val="ArialBeschreibunggrau"/>
        <w:ind w:firstLine="132"/>
      </w:pPr>
      <w:r>
        <w:t>planet-schule.de</w:t>
      </w:r>
      <w:r w:rsidR="00561D5F">
        <w:t>/x/mauer2</w:t>
      </w:r>
    </w:p>
    <w:p w:rsidR="00716968" w:rsidRPr="00EA14C0" w:rsidRDefault="00716968" w:rsidP="00E1332E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387F8A" w:rsidRDefault="00387F8A" w:rsidP="00EE2F7C">
      <w:pPr>
        <w:pStyle w:val="TheSansberschrift"/>
        <w:spacing w:line="240" w:lineRule="auto"/>
        <w:ind w:left="142" w:right="-143"/>
      </w:pPr>
    </w:p>
    <w:p w:rsidR="0081107C" w:rsidRDefault="0081107C" w:rsidP="00EB4D3C">
      <w:pPr>
        <w:pStyle w:val="Arialberschrift"/>
      </w:pPr>
    </w:p>
    <w:p w:rsidR="003B2AB9" w:rsidRDefault="003B2AB9" w:rsidP="00EB4D3C">
      <w:pPr>
        <w:pStyle w:val="Arialberschrift"/>
      </w:pPr>
      <w:r>
        <w:t xml:space="preserve">Zehn Einschätzungen zur innerdeutschen Grenze </w:t>
      </w:r>
    </w:p>
    <w:p w:rsidR="00EE2F7C" w:rsidRDefault="00EE2F7C" w:rsidP="00EE2F7C">
      <w:pPr>
        <w:pStyle w:val="TheSansText"/>
        <w:ind w:left="142"/>
      </w:pPr>
    </w:p>
    <w:p w:rsidR="008852D2" w:rsidRPr="00CD3ED8" w:rsidRDefault="008852D2" w:rsidP="00CD3ED8">
      <w:pPr>
        <w:ind w:left="142"/>
        <w:rPr>
          <w:rFonts w:cs="Arial"/>
          <w:color w:val="003480"/>
          <w:sz w:val="22"/>
          <w:szCs w:val="22"/>
        </w:rPr>
      </w:pPr>
      <w:r w:rsidRPr="00CD3ED8">
        <w:rPr>
          <w:rFonts w:cs="Arial"/>
          <w:color w:val="003480"/>
          <w:sz w:val="22"/>
          <w:szCs w:val="22"/>
        </w:rPr>
        <w:t xml:space="preserve">Ab 1949 war Deutschland in einen Westteil – die Bundesrepublik – und einen Ostteil – die DDR – geteilt. Mitten durch Deutschland verlief eine Linie, die innerdeutsche Grenze. </w:t>
      </w:r>
    </w:p>
    <w:p w:rsidR="008852D2" w:rsidRPr="00CD3ED8" w:rsidRDefault="008852D2" w:rsidP="00CD3ED8">
      <w:pPr>
        <w:ind w:left="142"/>
        <w:rPr>
          <w:rFonts w:cs="Arial"/>
          <w:color w:val="003480"/>
          <w:sz w:val="22"/>
          <w:szCs w:val="22"/>
        </w:rPr>
      </w:pPr>
      <w:r w:rsidRPr="00CD3ED8">
        <w:rPr>
          <w:rFonts w:cs="Arial"/>
          <w:color w:val="003480"/>
          <w:sz w:val="22"/>
          <w:szCs w:val="22"/>
        </w:rPr>
        <w:t>Kreuze an, was du über diese Grenze weißt bzw. was deiner Einschätzung nach richtig ist.</w:t>
      </w:r>
    </w:p>
    <w:p w:rsidR="008852D2" w:rsidRPr="00CD3ED8" w:rsidRDefault="008852D2" w:rsidP="00CD3ED8">
      <w:pPr>
        <w:ind w:left="142"/>
        <w:rPr>
          <w:rFonts w:cs="Arial"/>
          <w:color w:val="003480"/>
          <w:sz w:val="22"/>
          <w:szCs w:val="22"/>
        </w:rPr>
      </w:pPr>
    </w:p>
    <w:p w:rsidR="008852D2" w:rsidRPr="00CD3ED8" w:rsidRDefault="008852D2" w:rsidP="00CD3ED8">
      <w:pPr>
        <w:ind w:left="142"/>
        <w:rPr>
          <w:rFonts w:cs="Arial"/>
          <w:color w:val="003480"/>
          <w:sz w:val="22"/>
          <w:szCs w:val="22"/>
        </w:rPr>
      </w:pPr>
      <w:r w:rsidRPr="00CD3ED8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Pr="00CD3ED8">
        <w:rPr>
          <w:rFonts w:cs="Arial"/>
          <w:color w:val="003480"/>
          <w:sz w:val="22"/>
          <w:szCs w:val="22"/>
        </w:rPr>
        <w:t xml:space="preserve"> Es gab mitten durch Deutschland Sperranlagen auf einer Länge von etwa 1400 Kilometern.</w:t>
      </w:r>
    </w:p>
    <w:p w:rsidR="008852D2" w:rsidRPr="00CD3ED8" w:rsidRDefault="008852D2" w:rsidP="00CD3ED8">
      <w:pPr>
        <w:ind w:left="142"/>
        <w:rPr>
          <w:rFonts w:cs="Arial"/>
          <w:color w:val="003480"/>
          <w:sz w:val="22"/>
          <w:szCs w:val="22"/>
        </w:rPr>
      </w:pPr>
      <w:r w:rsidRPr="00CD3ED8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Pr="00CD3ED8">
        <w:rPr>
          <w:rFonts w:cs="Arial"/>
          <w:color w:val="003480"/>
          <w:sz w:val="22"/>
          <w:szCs w:val="22"/>
        </w:rPr>
        <w:t xml:space="preserve"> Insgesamt wurden zur Grenzkontrolle über 300 Wachtürme aufgestellt.</w:t>
      </w:r>
    </w:p>
    <w:p w:rsidR="008852D2" w:rsidRPr="00CD3ED8" w:rsidRDefault="008852D2" w:rsidP="00CD3ED8">
      <w:pPr>
        <w:ind w:left="142"/>
        <w:rPr>
          <w:rFonts w:cs="Arial"/>
          <w:color w:val="003480"/>
          <w:sz w:val="22"/>
          <w:szCs w:val="22"/>
        </w:rPr>
      </w:pPr>
      <w:r w:rsidRPr="00CD3ED8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Pr="00CD3ED8">
        <w:rPr>
          <w:rFonts w:cs="Arial"/>
          <w:color w:val="003480"/>
          <w:sz w:val="22"/>
          <w:szCs w:val="22"/>
        </w:rPr>
        <w:t xml:space="preserve"> Zur „Sicherung“ dieser Grenze wurden auf DDR-Seite ungefähr 1,3 Millionen Minen verlegt. </w:t>
      </w:r>
    </w:p>
    <w:p w:rsidR="008852D2" w:rsidRPr="00CD3ED8" w:rsidRDefault="008852D2" w:rsidP="00CD3ED8">
      <w:pPr>
        <w:ind w:left="142"/>
        <w:rPr>
          <w:rFonts w:cs="Arial"/>
          <w:color w:val="003480"/>
          <w:sz w:val="22"/>
          <w:szCs w:val="22"/>
        </w:rPr>
      </w:pPr>
      <w:r w:rsidRPr="00CD3ED8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Pr="00CD3ED8">
        <w:rPr>
          <w:rFonts w:cs="Arial"/>
          <w:color w:val="003480"/>
          <w:sz w:val="22"/>
          <w:szCs w:val="22"/>
        </w:rPr>
        <w:t xml:space="preserve"> Außerdem gab es so genannte Selbstschussanlagen am deutsch-deutschen Grenzzaun.</w:t>
      </w:r>
    </w:p>
    <w:p w:rsidR="008852D2" w:rsidRPr="00CD3ED8" w:rsidRDefault="008852D2" w:rsidP="00CD3ED8">
      <w:pPr>
        <w:ind w:left="142"/>
        <w:rPr>
          <w:rFonts w:cs="Arial"/>
          <w:color w:val="003480"/>
          <w:sz w:val="22"/>
          <w:szCs w:val="22"/>
        </w:rPr>
      </w:pPr>
      <w:r w:rsidRPr="00CD3ED8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Pr="00CD3ED8">
        <w:rPr>
          <w:rFonts w:cs="Arial"/>
          <w:color w:val="003480"/>
          <w:sz w:val="22"/>
          <w:szCs w:val="22"/>
        </w:rPr>
        <w:t xml:space="preserve"> Wer die DDR verlassen wollte, riskierte auf dem sogenannten Todesstreifen erschossen zu werden.</w:t>
      </w:r>
    </w:p>
    <w:p w:rsidR="008852D2" w:rsidRPr="00CD3ED8" w:rsidRDefault="008852D2" w:rsidP="00CD3ED8">
      <w:pPr>
        <w:ind w:left="142"/>
        <w:rPr>
          <w:rFonts w:cs="Arial"/>
          <w:color w:val="003480"/>
          <w:sz w:val="22"/>
          <w:szCs w:val="22"/>
        </w:rPr>
      </w:pPr>
      <w:r w:rsidRPr="00CD3ED8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Pr="00CD3ED8">
        <w:rPr>
          <w:rFonts w:cs="Arial"/>
          <w:color w:val="003480"/>
          <w:sz w:val="22"/>
          <w:szCs w:val="22"/>
        </w:rPr>
        <w:t xml:space="preserve"> Es gab Häuser, durch die die Grenze verlief, mitten durch einzelne Zimmer.</w:t>
      </w:r>
    </w:p>
    <w:p w:rsidR="008852D2" w:rsidRPr="00CD3ED8" w:rsidRDefault="008852D2" w:rsidP="00CD3ED8">
      <w:pPr>
        <w:ind w:left="142"/>
        <w:rPr>
          <w:rFonts w:cs="Arial"/>
          <w:color w:val="003480"/>
          <w:sz w:val="22"/>
          <w:szCs w:val="22"/>
        </w:rPr>
      </w:pPr>
      <w:r w:rsidRPr="00CD3ED8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Pr="00CD3ED8">
        <w:rPr>
          <w:rFonts w:cs="Arial"/>
          <w:color w:val="003480"/>
          <w:sz w:val="22"/>
          <w:szCs w:val="22"/>
        </w:rPr>
        <w:t xml:space="preserve"> Um die Flucht vom Osten in den Westen zu verhindern, wurden Eingänge und Fenster dieser Gebäude zugemauert.</w:t>
      </w:r>
    </w:p>
    <w:p w:rsidR="008852D2" w:rsidRPr="00CD3ED8" w:rsidRDefault="008852D2" w:rsidP="00CD3ED8">
      <w:pPr>
        <w:ind w:left="142"/>
        <w:rPr>
          <w:rFonts w:cs="Arial"/>
          <w:color w:val="003480"/>
          <w:sz w:val="22"/>
          <w:szCs w:val="22"/>
        </w:rPr>
      </w:pPr>
      <w:r w:rsidRPr="00CD3ED8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Pr="00CD3ED8">
        <w:rPr>
          <w:rFonts w:cs="Arial"/>
          <w:color w:val="003480"/>
          <w:sz w:val="22"/>
          <w:szCs w:val="22"/>
        </w:rPr>
        <w:t xml:space="preserve"> In Gewässer wurden Gitter bis zum Grund eingelassen, damit niemand darunter </w:t>
      </w:r>
      <w:proofErr w:type="spellStart"/>
      <w:r w:rsidRPr="00CD3ED8">
        <w:rPr>
          <w:rFonts w:cs="Arial"/>
          <w:color w:val="003480"/>
          <w:sz w:val="22"/>
          <w:szCs w:val="22"/>
        </w:rPr>
        <w:t>hindurchtauchen</w:t>
      </w:r>
      <w:proofErr w:type="spellEnd"/>
      <w:r w:rsidRPr="00CD3ED8">
        <w:rPr>
          <w:rFonts w:cs="Arial"/>
          <w:color w:val="003480"/>
          <w:sz w:val="22"/>
          <w:szCs w:val="22"/>
        </w:rPr>
        <w:t xml:space="preserve"> konnte.</w:t>
      </w:r>
    </w:p>
    <w:p w:rsidR="008852D2" w:rsidRPr="00CD3ED8" w:rsidRDefault="008852D2" w:rsidP="00CD3ED8">
      <w:pPr>
        <w:ind w:left="142"/>
        <w:rPr>
          <w:rFonts w:cs="Arial"/>
          <w:color w:val="003480"/>
          <w:sz w:val="22"/>
          <w:szCs w:val="22"/>
        </w:rPr>
      </w:pPr>
      <w:r w:rsidRPr="00CD3ED8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Pr="00CD3ED8">
        <w:rPr>
          <w:rFonts w:cs="Arial"/>
          <w:color w:val="003480"/>
          <w:sz w:val="22"/>
          <w:szCs w:val="22"/>
        </w:rPr>
        <w:t xml:space="preserve"> Die ehemalige Hauptstadt Berlin wurde geteilt und mittels einer Mauer getrennt.</w:t>
      </w:r>
    </w:p>
    <w:p w:rsidR="008852D2" w:rsidRPr="00CD3ED8" w:rsidRDefault="008852D2" w:rsidP="00CD3ED8">
      <w:pPr>
        <w:ind w:left="142"/>
        <w:rPr>
          <w:rFonts w:cs="Arial"/>
          <w:color w:val="003480"/>
          <w:sz w:val="22"/>
          <w:szCs w:val="22"/>
        </w:rPr>
      </w:pPr>
      <w:r w:rsidRPr="00CD3ED8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Pr="00CD3ED8">
        <w:rPr>
          <w:rFonts w:cs="Arial"/>
          <w:color w:val="003480"/>
          <w:sz w:val="22"/>
          <w:szCs w:val="22"/>
        </w:rPr>
        <w:t xml:space="preserve"> An der Grenze patrouillierten ununterbrochen Soldaten und Hundestaffeln zur Kontrolle.</w:t>
      </w:r>
    </w:p>
    <w:p w:rsidR="008852D2" w:rsidRDefault="008852D2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8852D2" w:rsidRPr="008852D2" w:rsidRDefault="008852D2" w:rsidP="008852D2">
      <w:pPr>
        <w:rPr>
          <w:rFonts w:ascii="TheSans C5 ExtraBold" w:hAnsi="TheSans C5 ExtraBold"/>
          <w:color w:val="003480"/>
          <w:sz w:val="16"/>
          <w:szCs w:val="16"/>
        </w:rPr>
      </w:pPr>
      <w:r w:rsidRPr="008852D2">
        <w:rPr>
          <w:rFonts w:ascii="TheSans C5 ExtraBold" w:hAnsi="TheSans C5 ExtraBold"/>
          <w:color w:val="003480"/>
          <w:sz w:val="16"/>
          <w:szCs w:val="16"/>
        </w:rPr>
        <w:t>bitte knicken</w:t>
      </w:r>
      <w:r>
        <w:rPr>
          <w:rFonts w:ascii="TheSans C5 SemiLight" w:hAnsi="TheSans C5 SemiLight"/>
          <w:color w:val="003480"/>
          <w:sz w:val="22"/>
          <w:szCs w:val="22"/>
        </w:rPr>
        <w:t xml:space="preserve"> ---------------------------------------------</w:t>
      </w:r>
      <w:r w:rsidRPr="008852D2">
        <w:rPr>
          <w:rFonts w:ascii="TheSans C5 ExtraBold" w:hAnsi="TheSans C5 ExtraBold"/>
          <w:color w:val="003480"/>
          <w:sz w:val="16"/>
          <w:szCs w:val="16"/>
        </w:rPr>
        <w:t xml:space="preserve"> bitte knicken</w:t>
      </w:r>
      <w:r>
        <w:rPr>
          <w:rFonts w:ascii="TheSans C5 SemiLight" w:hAnsi="TheSans C5 SemiLight"/>
          <w:color w:val="003480"/>
          <w:sz w:val="22"/>
          <w:szCs w:val="22"/>
        </w:rPr>
        <w:t xml:space="preserve"> --------------------------------------------- </w:t>
      </w:r>
      <w:r w:rsidRPr="008852D2">
        <w:rPr>
          <w:rFonts w:ascii="TheSans C5 ExtraBold" w:hAnsi="TheSans C5 ExtraBold"/>
          <w:color w:val="003480"/>
          <w:sz w:val="16"/>
          <w:szCs w:val="16"/>
        </w:rPr>
        <w:t>bitte knicken</w:t>
      </w:r>
    </w:p>
    <w:p w:rsidR="008852D2" w:rsidRDefault="008852D2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8852D2" w:rsidRPr="008852D2" w:rsidRDefault="008852D2" w:rsidP="008852D2">
      <w:pPr>
        <w:rPr>
          <w:rFonts w:ascii="TheSans C5 SemiLight" w:hAnsi="TheSans C5 SemiLight"/>
          <w:color w:val="003480"/>
          <w:sz w:val="22"/>
          <w:szCs w:val="22"/>
        </w:rPr>
      </w:pPr>
      <w:r>
        <w:rPr>
          <w:rFonts w:ascii="TheSans C5 SemiLight" w:hAnsi="TheSans C5 SemiLight"/>
          <w:noProof/>
          <w:color w:val="003480"/>
          <w:sz w:val="22"/>
          <w:szCs w:val="22"/>
        </w:rPr>
        <w:drawing>
          <wp:anchor distT="0" distB="0" distL="114300" distR="114300" simplePos="0" relativeHeight="251756544" behindDoc="0" locked="0" layoutInCell="1" allowOverlap="1">
            <wp:simplePos x="0" y="0"/>
            <wp:positionH relativeFrom="column">
              <wp:posOffset>43180</wp:posOffset>
            </wp:positionH>
            <wp:positionV relativeFrom="paragraph">
              <wp:posOffset>175895</wp:posOffset>
            </wp:positionV>
            <wp:extent cx="4212590" cy="3269615"/>
            <wp:effectExtent l="19050" t="0" r="0" b="0"/>
            <wp:wrapTight wrapText="bothSides">
              <wp:wrapPolygon edited="0">
                <wp:start x="-98" y="0"/>
                <wp:lineTo x="-98" y="21520"/>
                <wp:lineTo x="21587" y="21520"/>
                <wp:lineTo x="21587" y="0"/>
                <wp:lineTo x="-98" y="0"/>
              </wp:wrapPolygon>
            </wp:wrapTight>
            <wp:docPr id="1" name="Grafik 0" descr="02_grenzanlage_wik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grenzanlage_wiki.png"/>
                    <pic:cNvPicPr/>
                  </pic:nvPicPr>
                  <pic:blipFill>
                    <a:blip r:embed="rId13" cstate="print"/>
                    <a:srcRect r="5252"/>
                    <a:stretch>
                      <a:fillRect/>
                    </a:stretch>
                  </pic:blipFill>
                  <pic:spPr>
                    <a:xfrm>
                      <a:off x="0" y="0"/>
                      <a:ext cx="4212590" cy="32696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ellengitternetz"/>
        <w:tblW w:w="0" w:type="auto"/>
        <w:tblInd w:w="39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2127"/>
        <w:gridCol w:w="483"/>
      </w:tblGrid>
      <w:tr w:rsidR="00B73FFE" w:rsidTr="0063483A">
        <w:trPr>
          <w:trHeight w:val="513"/>
        </w:trPr>
        <w:tc>
          <w:tcPr>
            <w:tcW w:w="2127" w:type="dxa"/>
          </w:tcPr>
          <w:p w:rsidR="00A37730" w:rsidRPr="00CD3ED8" w:rsidRDefault="00A37730" w:rsidP="008852D2">
            <w:pPr>
              <w:rPr>
                <w:rFonts w:cs="Arial"/>
                <w:color w:val="003480"/>
              </w:rPr>
            </w:pPr>
            <w:r w:rsidRPr="00CD3ED8">
              <w:rPr>
                <w:rFonts w:cs="Arial"/>
                <w:color w:val="003480"/>
              </w:rPr>
              <w:t>Metallgitterzaun</w:t>
            </w:r>
          </w:p>
        </w:tc>
        <w:tc>
          <w:tcPr>
            <w:tcW w:w="483" w:type="dxa"/>
          </w:tcPr>
          <w:p w:rsidR="00A37730" w:rsidRDefault="00A37730" w:rsidP="008852D2">
            <w:pPr>
              <w:rPr>
                <w:rFonts w:ascii="TheSans C5 SemiLight" w:hAnsi="TheSans C5 SemiLight"/>
                <w:color w:val="003480"/>
              </w:rPr>
            </w:pPr>
          </w:p>
        </w:tc>
      </w:tr>
      <w:tr w:rsidR="00B73FFE" w:rsidTr="0063483A">
        <w:trPr>
          <w:trHeight w:val="513"/>
        </w:trPr>
        <w:tc>
          <w:tcPr>
            <w:tcW w:w="2127" w:type="dxa"/>
          </w:tcPr>
          <w:p w:rsidR="00A37730" w:rsidRPr="00CD3ED8" w:rsidRDefault="00A37730" w:rsidP="008852D2">
            <w:pPr>
              <w:rPr>
                <w:rFonts w:cs="Arial"/>
                <w:color w:val="003480"/>
              </w:rPr>
            </w:pPr>
            <w:r w:rsidRPr="00CD3ED8">
              <w:rPr>
                <w:rFonts w:cs="Arial"/>
                <w:color w:val="003480"/>
              </w:rPr>
              <w:t>Signalzaun</w:t>
            </w:r>
          </w:p>
        </w:tc>
        <w:tc>
          <w:tcPr>
            <w:tcW w:w="483" w:type="dxa"/>
          </w:tcPr>
          <w:p w:rsidR="00A37730" w:rsidRDefault="00A37730" w:rsidP="008852D2">
            <w:pPr>
              <w:rPr>
                <w:rFonts w:ascii="TheSans C5 SemiLight" w:hAnsi="TheSans C5 SemiLight"/>
                <w:color w:val="003480"/>
              </w:rPr>
            </w:pPr>
          </w:p>
        </w:tc>
      </w:tr>
      <w:tr w:rsidR="00B73FFE" w:rsidTr="0063483A">
        <w:trPr>
          <w:trHeight w:val="513"/>
        </w:trPr>
        <w:tc>
          <w:tcPr>
            <w:tcW w:w="2127" w:type="dxa"/>
          </w:tcPr>
          <w:p w:rsidR="00A37730" w:rsidRPr="00CD3ED8" w:rsidRDefault="00900C0B" w:rsidP="008852D2">
            <w:pPr>
              <w:rPr>
                <w:rFonts w:cs="Arial"/>
                <w:color w:val="003480"/>
              </w:rPr>
            </w:pPr>
            <w:r>
              <w:rPr>
                <w:rFonts w:cs="Arial"/>
                <w:noProof/>
                <w:color w:val="003480"/>
              </w:rPr>
              <w:pict>
                <v:oval id="_x0000_s2508" style="position:absolute;margin-left:-364.2pt;margin-top:22.6pt;width:17pt;height:17pt;z-index:251776000;mso-position-horizontal-relative:text;mso-position-vertical-relative:text" strokecolor="white [3212]">
                  <v:textbox inset="0,0,0,0">
                    <w:txbxContent>
                      <w:p w:rsidR="0056009D" w:rsidRPr="0056009D" w:rsidRDefault="0056009D" w:rsidP="0056009D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9</w:t>
                        </w:r>
                      </w:p>
                    </w:txbxContent>
                  </v:textbox>
                </v:oval>
              </w:pict>
            </w:r>
            <w:r>
              <w:rPr>
                <w:rFonts w:cs="Arial"/>
                <w:noProof/>
                <w:color w:val="003480"/>
              </w:rPr>
              <w:pict>
                <v:oval id="_x0000_s2503" style="position:absolute;margin-left:-174.6pt;margin-top:17.65pt;width:17pt;height:17pt;z-index:251770880;mso-position-horizontal-relative:text;mso-position-vertical-relative:text" strokecolor="white [3212]">
                  <v:textbox inset="0,0,0,0">
                    <w:txbxContent>
                      <w:p w:rsidR="0056009D" w:rsidRPr="0056009D" w:rsidRDefault="0056009D" w:rsidP="0056009D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4</w:t>
                        </w:r>
                      </w:p>
                    </w:txbxContent>
                  </v:textbox>
                </v:oval>
              </w:pict>
            </w:r>
            <w:r>
              <w:rPr>
                <w:rFonts w:cs="Arial"/>
                <w:noProof/>
                <w:color w:val="003480"/>
              </w:rPr>
              <w:pict>
                <v:oval id="_x0000_s2491" style="position:absolute;margin-left:-129.5pt;margin-top:.65pt;width:17pt;height:17pt;z-index:251758592;mso-position-horizontal-relative:text;mso-position-vertical-relative:text" strokecolor="white [3212]">
                  <v:textbox inset="0,0,0,0">
                    <w:txbxContent>
                      <w:p w:rsidR="0056009D" w:rsidRPr="0056009D" w:rsidRDefault="0056009D" w:rsidP="0056009D">
                        <w:pPr>
                          <w:jc w:val="center"/>
                          <w:rPr>
                            <w:b/>
                          </w:rPr>
                        </w:pPr>
                        <w:r w:rsidRPr="0056009D">
                          <w:rPr>
                            <w:b/>
                            <w:sz w:val="22"/>
                            <w:szCs w:val="22"/>
                          </w:rPr>
                          <w:t>1</w:t>
                        </w:r>
                      </w:p>
                    </w:txbxContent>
                  </v:textbox>
                </v:oval>
              </w:pict>
            </w:r>
            <w:r w:rsidR="00A37730" w:rsidRPr="00CD3ED8">
              <w:rPr>
                <w:rFonts w:cs="Arial"/>
                <w:color w:val="003480"/>
              </w:rPr>
              <w:t>Hundelaufanlage</w:t>
            </w:r>
          </w:p>
        </w:tc>
        <w:tc>
          <w:tcPr>
            <w:tcW w:w="483" w:type="dxa"/>
          </w:tcPr>
          <w:p w:rsidR="00A37730" w:rsidRDefault="00A37730" w:rsidP="008852D2">
            <w:pPr>
              <w:rPr>
                <w:rFonts w:ascii="TheSans C5 SemiLight" w:hAnsi="TheSans C5 SemiLight"/>
                <w:color w:val="003480"/>
              </w:rPr>
            </w:pPr>
          </w:p>
        </w:tc>
      </w:tr>
      <w:tr w:rsidR="00B73FFE" w:rsidTr="0063483A">
        <w:trPr>
          <w:trHeight w:val="351"/>
        </w:trPr>
        <w:tc>
          <w:tcPr>
            <w:tcW w:w="2127" w:type="dxa"/>
            <w:vMerge w:val="restart"/>
          </w:tcPr>
          <w:p w:rsidR="00B73FFE" w:rsidRPr="00CD3ED8" w:rsidRDefault="00900C0B" w:rsidP="008852D2">
            <w:pPr>
              <w:rPr>
                <w:rFonts w:cs="Arial"/>
                <w:color w:val="003480"/>
              </w:rPr>
            </w:pPr>
            <w:r>
              <w:rPr>
                <w:rFonts w:cs="Arial"/>
                <w:noProof/>
                <w:color w:val="003480"/>
              </w:rPr>
              <w:pict>
                <v:oval id="_x0000_s2505" style="position:absolute;margin-left:-224.1pt;margin-top:13.45pt;width:17pt;height:17pt;z-index:251772928;mso-position-horizontal-relative:text;mso-position-vertical-relative:text" strokecolor="white [3212]">
                  <v:textbox inset="0,0,0,0">
                    <w:txbxContent>
                      <w:p w:rsidR="0056009D" w:rsidRPr="0056009D" w:rsidRDefault="0056009D" w:rsidP="0056009D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6</w:t>
                        </w:r>
                      </w:p>
                    </w:txbxContent>
                  </v:textbox>
                </v:oval>
              </w:pict>
            </w:r>
            <w:r w:rsidR="00B73FFE" w:rsidRPr="00CD3ED8">
              <w:rPr>
                <w:rFonts w:cs="Arial"/>
                <w:color w:val="003480"/>
              </w:rPr>
              <w:t>Kfz-Sperrgraben (2)</w:t>
            </w:r>
          </w:p>
          <w:p w:rsidR="00B73FFE" w:rsidRPr="00CD3ED8" w:rsidRDefault="00900C0B" w:rsidP="008852D2">
            <w:pPr>
              <w:rPr>
                <w:rFonts w:cs="Arial"/>
                <w:color w:val="003480"/>
              </w:rPr>
            </w:pPr>
            <w:r>
              <w:rPr>
                <w:rFonts w:cs="Arial"/>
                <w:noProof/>
                <w:color w:val="003480"/>
              </w:rPr>
              <w:pict>
                <v:oval id="_x0000_s2501" style="position:absolute;margin-left:-81.15pt;margin-top:9pt;width:17pt;height:17pt;z-index:251768832" strokecolor="white [3212]">
                  <v:textbox inset="0,0,0,0">
                    <w:txbxContent>
                      <w:p w:rsidR="0056009D" w:rsidRPr="0056009D" w:rsidRDefault="0056009D" w:rsidP="0056009D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2</w:t>
                        </w:r>
                      </w:p>
                    </w:txbxContent>
                  </v:textbox>
                </v:oval>
              </w:pict>
            </w:r>
          </w:p>
        </w:tc>
        <w:tc>
          <w:tcPr>
            <w:tcW w:w="483" w:type="dxa"/>
          </w:tcPr>
          <w:p w:rsidR="00B73FFE" w:rsidRDefault="00B73FFE" w:rsidP="008852D2">
            <w:pPr>
              <w:rPr>
                <w:rFonts w:ascii="TheSans C5 SemiLight" w:hAnsi="TheSans C5 SemiLight"/>
                <w:color w:val="003480"/>
              </w:rPr>
            </w:pPr>
          </w:p>
        </w:tc>
      </w:tr>
      <w:tr w:rsidR="00B73FFE" w:rsidTr="0063483A">
        <w:trPr>
          <w:trHeight w:val="351"/>
        </w:trPr>
        <w:tc>
          <w:tcPr>
            <w:tcW w:w="2127" w:type="dxa"/>
            <w:vMerge/>
          </w:tcPr>
          <w:p w:rsidR="00B73FFE" w:rsidRPr="00CD3ED8" w:rsidRDefault="00B73FFE" w:rsidP="008852D2">
            <w:pPr>
              <w:rPr>
                <w:rFonts w:cs="Arial"/>
                <w:color w:val="003480"/>
              </w:rPr>
            </w:pPr>
          </w:p>
        </w:tc>
        <w:tc>
          <w:tcPr>
            <w:tcW w:w="483" w:type="dxa"/>
          </w:tcPr>
          <w:p w:rsidR="00B73FFE" w:rsidRDefault="00B73FFE" w:rsidP="008852D2">
            <w:pPr>
              <w:rPr>
                <w:rFonts w:ascii="TheSans C5 SemiLight" w:hAnsi="TheSans C5 SemiLight"/>
                <w:color w:val="003480"/>
              </w:rPr>
            </w:pPr>
          </w:p>
        </w:tc>
      </w:tr>
      <w:tr w:rsidR="00B73FFE" w:rsidTr="0063483A">
        <w:trPr>
          <w:trHeight w:val="439"/>
        </w:trPr>
        <w:tc>
          <w:tcPr>
            <w:tcW w:w="2127" w:type="dxa"/>
            <w:vMerge w:val="restart"/>
          </w:tcPr>
          <w:p w:rsidR="00B73FFE" w:rsidRPr="00CD3ED8" w:rsidRDefault="00900C0B" w:rsidP="008852D2">
            <w:pPr>
              <w:rPr>
                <w:rFonts w:cs="Arial"/>
                <w:color w:val="003480"/>
              </w:rPr>
            </w:pPr>
            <w:r>
              <w:rPr>
                <w:rFonts w:cs="Arial"/>
                <w:noProof/>
                <w:color w:val="003480"/>
              </w:rPr>
              <w:pict>
                <v:oval id="_x0000_s2504" style="position:absolute;margin-left:-129.5pt;margin-top:4.2pt;width:17pt;height:17pt;z-index:251771904;mso-position-horizontal-relative:text;mso-position-vertical-relative:text" strokecolor="white [3212]">
                  <v:textbox inset="0,0,0,0">
                    <w:txbxContent>
                      <w:p w:rsidR="0056009D" w:rsidRPr="0056009D" w:rsidRDefault="0056009D" w:rsidP="0056009D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5</w:t>
                        </w:r>
                      </w:p>
                    </w:txbxContent>
                  </v:textbox>
                </v:oval>
              </w:pict>
            </w:r>
            <w:r w:rsidR="0056009D" w:rsidRPr="00CD3ED8">
              <w:rPr>
                <w:rFonts w:cs="Arial"/>
                <w:color w:val="003480"/>
              </w:rPr>
              <w:t>Wachtürme (3</w:t>
            </w:r>
            <w:r w:rsidR="00B73FFE" w:rsidRPr="00CD3ED8">
              <w:rPr>
                <w:rFonts w:cs="Arial"/>
                <w:color w:val="003480"/>
              </w:rPr>
              <w:t>)</w:t>
            </w:r>
          </w:p>
          <w:p w:rsidR="00B73FFE" w:rsidRPr="00CD3ED8" w:rsidRDefault="00900C0B" w:rsidP="008852D2">
            <w:pPr>
              <w:rPr>
                <w:rFonts w:cs="Arial"/>
                <w:color w:val="003480"/>
              </w:rPr>
            </w:pPr>
            <w:r>
              <w:rPr>
                <w:rFonts w:cs="Arial"/>
                <w:noProof/>
                <w:color w:val="003480"/>
              </w:rPr>
              <w:pict>
                <v:oval id="_x0000_s2507" style="position:absolute;margin-left:-230.85pt;margin-top:2.95pt;width:17pt;height:17pt;z-index:251774976" strokecolor="white [3212]">
                  <v:textbox inset="0,0,0,0">
                    <w:txbxContent>
                      <w:p w:rsidR="0056009D" w:rsidRPr="0056009D" w:rsidRDefault="0056009D" w:rsidP="0056009D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8</w:t>
                        </w:r>
                      </w:p>
                    </w:txbxContent>
                  </v:textbox>
                </v:oval>
              </w:pict>
            </w:r>
          </w:p>
          <w:p w:rsidR="00B73FFE" w:rsidRPr="00CD3ED8" w:rsidRDefault="00B73FFE" w:rsidP="008852D2">
            <w:pPr>
              <w:rPr>
                <w:rFonts w:cs="Arial"/>
                <w:color w:val="003480"/>
              </w:rPr>
            </w:pPr>
          </w:p>
          <w:p w:rsidR="00B73FFE" w:rsidRPr="00CD3ED8" w:rsidRDefault="00900C0B" w:rsidP="008852D2">
            <w:pPr>
              <w:rPr>
                <w:rFonts w:cs="Arial"/>
                <w:color w:val="003480"/>
              </w:rPr>
            </w:pPr>
            <w:r>
              <w:rPr>
                <w:rFonts w:cs="Arial"/>
                <w:noProof/>
                <w:color w:val="003480"/>
              </w:rPr>
              <w:pict>
                <v:oval id="_x0000_s2506" style="position:absolute;margin-left:-180.15pt;margin-top:10.05pt;width:17pt;height:17pt;z-index:251773952" strokecolor="white [3212]">
                  <v:textbox inset="0,0,0,0">
                    <w:txbxContent>
                      <w:p w:rsidR="0056009D" w:rsidRPr="0056009D" w:rsidRDefault="0056009D" w:rsidP="0056009D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7</w:t>
                        </w:r>
                      </w:p>
                    </w:txbxContent>
                  </v:textbox>
                </v:oval>
              </w:pict>
            </w:r>
          </w:p>
          <w:p w:rsidR="00B73FFE" w:rsidRPr="00CD3ED8" w:rsidRDefault="00B73FFE" w:rsidP="008852D2">
            <w:pPr>
              <w:rPr>
                <w:rFonts w:cs="Arial"/>
                <w:color w:val="003480"/>
              </w:rPr>
            </w:pPr>
          </w:p>
        </w:tc>
        <w:tc>
          <w:tcPr>
            <w:tcW w:w="483" w:type="dxa"/>
          </w:tcPr>
          <w:p w:rsidR="00B73FFE" w:rsidRDefault="00B73FFE" w:rsidP="008852D2">
            <w:pPr>
              <w:rPr>
                <w:rFonts w:ascii="TheSans C5 SemiLight" w:hAnsi="TheSans C5 SemiLight"/>
                <w:color w:val="003480"/>
              </w:rPr>
            </w:pPr>
          </w:p>
        </w:tc>
      </w:tr>
      <w:tr w:rsidR="00B73FFE" w:rsidTr="0063483A">
        <w:trPr>
          <w:trHeight w:val="438"/>
        </w:trPr>
        <w:tc>
          <w:tcPr>
            <w:tcW w:w="2127" w:type="dxa"/>
            <w:vMerge/>
          </w:tcPr>
          <w:p w:rsidR="00B73FFE" w:rsidRPr="00CD3ED8" w:rsidRDefault="00B73FFE" w:rsidP="008852D2">
            <w:pPr>
              <w:rPr>
                <w:rFonts w:cs="Arial"/>
                <w:color w:val="003480"/>
              </w:rPr>
            </w:pPr>
          </w:p>
        </w:tc>
        <w:tc>
          <w:tcPr>
            <w:tcW w:w="483" w:type="dxa"/>
          </w:tcPr>
          <w:p w:rsidR="00B73FFE" w:rsidRDefault="00B73FFE" w:rsidP="008852D2">
            <w:pPr>
              <w:rPr>
                <w:rFonts w:ascii="TheSans C5 SemiLight" w:hAnsi="TheSans C5 SemiLight"/>
                <w:color w:val="003480"/>
              </w:rPr>
            </w:pPr>
          </w:p>
        </w:tc>
      </w:tr>
      <w:tr w:rsidR="00B73FFE" w:rsidTr="0063483A">
        <w:trPr>
          <w:trHeight w:val="438"/>
        </w:trPr>
        <w:tc>
          <w:tcPr>
            <w:tcW w:w="2127" w:type="dxa"/>
            <w:vMerge/>
          </w:tcPr>
          <w:p w:rsidR="00B73FFE" w:rsidRPr="00CD3ED8" w:rsidRDefault="00B73FFE" w:rsidP="008852D2">
            <w:pPr>
              <w:rPr>
                <w:rFonts w:cs="Arial"/>
                <w:color w:val="003480"/>
              </w:rPr>
            </w:pPr>
          </w:p>
        </w:tc>
        <w:tc>
          <w:tcPr>
            <w:tcW w:w="483" w:type="dxa"/>
          </w:tcPr>
          <w:p w:rsidR="00B73FFE" w:rsidRDefault="00B73FFE" w:rsidP="008852D2">
            <w:pPr>
              <w:rPr>
                <w:rFonts w:ascii="TheSans C5 SemiLight" w:hAnsi="TheSans C5 SemiLight"/>
                <w:color w:val="003480"/>
              </w:rPr>
            </w:pPr>
          </w:p>
        </w:tc>
      </w:tr>
      <w:tr w:rsidR="00EE25FF" w:rsidTr="0063483A">
        <w:trPr>
          <w:trHeight w:val="513"/>
        </w:trPr>
        <w:tc>
          <w:tcPr>
            <w:tcW w:w="2127" w:type="dxa"/>
          </w:tcPr>
          <w:p w:rsidR="00A37730" w:rsidRPr="00CD3ED8" w:rsidRDefault="00900C0B" w:rsidP="008852D2">
            <w:pPr>
              <w:rPr>
                <w:rFonts w:cs="Arial"/>
                <w:color w:val="003480"/>
              </w:rPr>
            </w:pPr>
            <w:r>
              <w:rPr>
                <w:rFonts w:cs="Arial"/>
                <w:noProof/>
                <w:color w:val="003480"/>
              </w:rPr>
              <w:pict>
                <v:oval id="_x0000_s2502" style="position:absolute;margin-left:-261.5pt;margin-top:7.25pt;width:17pt;height:17pt;z-index:251769856;mso-position-horizontal-relative:text;mso-position-vertical-relative:text" strokecolor="white [3212]">
                  <v:textbox inset="0,0,0,0">
                    <w:txbxContent>
                      <w:p w:rsidR="0056009D" w:rsidRPr="0056009D" w:rsidRDefault="0056009D" w:rsidP="0056009D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3</w:t>
                        </w:r>
                      </w:p>
                    </w:txbxContent>
                  </v:textbox>
                </v:oval>
              </w:pict>
            </w:r>
            <w:r w:rsidR="00A37730" w:rsidRPr="00CD3ED8">
              <w:rPr>
                <w:rFonts w:cs="Arial"/>
                <w:color w:val="003480"/>
              </w:rPr>
              <w:t>Kontrollpunkt Sperrzone</w:t>
            </w:r>
          </w:p>
        </w:tc>
        <w:tc>
          <w:tcPr>
            <w:tcW w:w="483" w:type="dxa"/>
          </w:tcPr>
          <w:p w:rsidR="00A37730" w:rsidRDefault="00A37730" w:rsidP="008852D2">
            <w:pPr>
              <w:rPr>
                <w:rFonts w:ascii="TheSans C5 SemiLight" w:hAnsi="TheSans C5 SemiLight"/>
                <w:color w:val="003480"/>
              </w:rPr>
            </w:pPr>
          </w:p>
        </w:tc>
      </w:tr>
    </w:tbl>
    <w:p w:rsidR="008852D2" w:rsidRDefault="008852D2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8852D2" w:rsidRDefault="008852D2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8852D2" w:rsidRDefault="00900C0B" w:rsidP="008852D2">
      <w:pPr>
        <w:rPr>
          <w:rFonts w:ascii="TheSans C5 SemiLight" w:hAnsi="TheSans C5 SemiLight"/>
          <w:color w:val="003480"/>
          <w:sz w:val="22"/>
          <w:szCs w:val="22"/>
        </w:rPr>
      </w:pPr>
      <w:r>
        <w:rPr>
          <w:rFonts w:ascii="TheSans C5 SemiLight" w:hAnsi="TheSans C5 SemiLight"/>
          <w:noProof/>
          <w:color w:val="003480"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490" type="#_x0000_t202" style="position:absolute;margin-left:-346.5pt;margin-top:13.4pt;width:267.75pt;height:18pt;z-index:251757568" stroked="f">
            <v:textbox>
              <w:txbxContent>
                <w:p w:rsidR="00B73FFE" w:rsidRPr="00EE25FF" w:rsidRDefault="00B73FFE">
                  <w:pPr>
                    <w:rPr>
                      <w:sz w:val="14"/>
                      <w:szCs w:val="14"/>
                    </w:rPr>
                  </w:pPr>
                  <w:r w:rsidRPr="00EE25FF">
                    <w:rPr>
                      <w:sz w:val="14"/>
                      <w:szCs w:val="14"/>
                    </w:rPr>
                    <w:t xml:space="preserve">Grafik: </w:t>
                  </w:r>
                  <w:r w:rsidR="00EE25FF" w:rsidRPr="00EE25FF">
                    <w:rPr>
                      <w:sz w:val="14"/>
                      <w:szCs w:val="14"/>
                    </w:rPr>
                    <w:t xml:space="preserve">US </w:t>
                  </w:r>
                  <w:proofErr w:type="spellStart"/>
                  <w:r w:rsidR="00EE25FF" w:rsidRPr="00EE25FF">
                    <w:rPr>
                      <w:sz w:val="14"/>
                      <w:szCs w:val="14"/>
                    </w:rPr>
                    <w:t>Army</w:t>
                  </w:r>
                  <w:proofErr w:type="spellEnd"/>
                  <w:r w:rsidR="00EE25FF" w:rsidRPr="00EE25FF">
                    <w:rPr>
                      <w:sz w:val="14"/>
                      <w:szCs w:val="14"/>
                    </w:rPr>
                    <w:t>/Public Domain</w:t>
                  </w:r>
                  <w:r w:rsidR="00EE25FF">
                    <w:rPr>
                      <w:sz w:val="14"/>
                      <w:szCs w:val="14"/>
                    </w:rPr>
                    <w:t xml:space="preserve">; Bearbeitung: M. </w:t>
                  </w:r>
                  <w:proofErr w:type="spellStart"/>
                  <w:r w:rsidR="00EE25FF">
                    <w:rPr>
                      <w:sz w:val="14"/>
                      <w:szCs w:val="14"/>
                    </w:rPr>
                    <w:t>Frietsch</w:t>
                  </w:r>
                  <w:proofErr w:type="spellEnd"/>
                </w:p>
              </w:txbxContent>
            </v:textbox>
          </v:shape>
        </w:pict>
      </w:r>
    </w:p>
    <w:p w:rsidR="008852D2" w:rsidRDefault="008852D2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sectPr w:rsidR="008852D2" w:rsidSect="006D2681">
      <w:footerReference w:type="even" r:id="rId14"/>
      <w:footerReference w:type="default" r:id="rId15"/>
      <w:footerReference w:type="first" r:id="rId16"/>
      <w:type w:val="continuous"/>
      <w:pgSz w:w="11906" w:h="16838"/>
      <w:pgMar w:top="244" w:right="794" w:bottom="249" w:left="1134" w:header="0" w:footer="624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2F7E" w:rsidRDefault="002F2F7E">
      <w:r>
        <w:separator/>
      </w:r>
    </w:p>
  </w:endnote>
  <w:endnote w:type="continuationSeparator" w:id="0">
    <w:p w:rsidR="002F2F7E" w:rsidRDefault="002F2F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7B5" w:rsidRDefault="00900C0B">
    <w:pPr>
      <w:spacing w:line="259" w:lineRule="auto"/>
      <w:ind w:right="8750"/>
    </w:pPr>
    <w:r w:rsidRPr="00900C0B">
      <w:rPr>
        <w:rFonts w:ascii="Calibri" w:eastAsia="Calibri" w:hAnsi="Calibri" w:cs="Calibri"/>
        <w:noProof/>
        <w:color w:val="000000"/>
      </w:rPr>
      <w:pict>
        <v:group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">
          <v:shape id="Shape 13748" o:spid="_x0000_s1027" style="position:absolute;left:72822;top:6845;width:124917;height:113423;visibility:visible" coordsize="124917,1134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" adj="0,,0" path="m,l26403,,37833,70218,49251,,75654,,87084,70218,98501,r26416,l104877,113423r-29591,l62459,40627,49619,113423r-29578,l,xe" fillcolor="#909191" stroked="f" strokeweight="0">
            <v:stroke miterlimit="83231f" joinstyle="miter"/>
            <v:formulas/>
            <v:path arrowok="t" o:connecttype="segments" textboxrect="0,0,124917,113423"/>
          </v:shape>
          <v:shape id="Shape 13749" o:spid="_x0000_s1028" style="position:absolute;left:204127;top:6045;width:38627;height:114223;visibility:visible" coordsize="38627,1142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" adj="0,,0" path="m35497,r3130,327l38627,23037,33477,21577v-2705,,-5740,165,-7264,330l26213,50940v1359,165,4051,342,6591,342l38627,49471r,39148l27229,69914r-1016,l26213,114223,,114223,,838c9576,165,21844,,35497,xe" fillcolor="#909191" stroked="f" strokeweight="0">
            <v:stroke miterlimit="83231f" joinstyle="miter"/>
            <v:formulas/>
            <v:path arrowok="t" o:connecttype="segments" textboxrect="0,0,38627,114223"/>
          </v:shape>
          <v:shape id="Shape 13750" o:spid="_x0000_s1029" style="position:absolute;top:4483;width:73889;height:117436;visibility:visible" coordsize="73889,1174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" adj="0,,0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<v:stroke miterlimit="83231f" joinstyle="miter"/>
            <v:formulas/>
            <v:path arrowok="t" o:connecttype="segments" textboxrect="0,0,73889,117436"/>
          </v:shape>
          <v:shape id="Shape 13751" o:spid="_x0000_s1030" style="position:absolute;left:242754;top:6372;width:47466;height:113896;visibility:visible" coordsize="47466,11389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" adj="0,,0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<v:stroke miterlimit="83231f" joinstyle="miter"/>
            <v:formulas/>
            <v:path arrowok="t" o:connecttype="segments" textboxrect="0,0,47466,113896"/>
          </v:shape>
          <v:shape id="Shape 13752" o:spid="_x0000_s1031" style="position:absolute;left:365633;width:62484;height:126009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shape id="Shape 13753" o:spid="_x0000_s1032" style="position:absolute;left:309486;width:62484;height:126009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w10:wrap type="square" anchorx="page" anchory="page"/>
        </v:group>
      </w:pict>
    </w:r>
    <w:r w:rsidR="00C367E2"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430E" w:rsidRPr="00CB6221" w:rsidRDefault="001032BF" w:rsidP="001032BF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114300" distR="114300" simplePos="0" relativeHeight="251693056" behindDoc="1" locked="0" layoutInCell="1" allowOverlap="1">
          <wp:simplePos x="0" y="0"/>
          <wp:positionH relativeFrom="column">
            <wp:posOffset>-10160</wp:posOffset>
          </wp:positionH>
          <wp:positionV relativeFrom="paragraph">
            <wp:posOffset>14605</wp:posOffset>
          </wp:positionV>
          <wp:extent cx="453390" cy="116205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1893090530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00C0B" w:rsidRPr="00900C0B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1221" style="position:absolute;margin-left:99.2pt;margin-top:794.5pt;width:394.35pt;height:25.05pt;z-index:25167872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p w:rsidR="00055038" w:rsidRPr="0063483A" w:rsidRDefault="00055038" w:rsidP="0063483A"/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7B5" w:rsidRDefault="00900C0B">
    <w:pPr>
      <w:spacing w:after="160" w:line="259" w:lineRule="auto"/>
    </w:pPr>
    <w:r w:rsidRPr="00900C0B">
      <w:rPr>
        <w:rFonts w:ascii="Calibri" w:eastAsia="Calibri" w:hAnsi="Calibri" w:cs="Calibri"/>
        <w:noProof/>
        <w:color w:val="000000"/>
      </w:rPr>
      <w:pict>
        <v:group id="Group 10102" o:spid="_x0000_s1222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">
          <v:shape id="Shape 37" o:spid="_x0000_s1223" style="position:absolute;left:304;top:678;width:180;height:453;visibility:visible" coordsize="17951,4529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" adj="0,,0" path="m17951,r,8741l13853,10633v-2096,2971,-2969,7130,-2969,11880c10884,27473,11862,31352,13940,33993r4011,1678l17951,45292,5272,40184c1676,35927,,29923,,22932,,16220,1676,9832,5552,5122l17951,xe" fillcolor="#909191" stroked="f" strokeweight="0">
            <v:stroke miterlimit="83231f" joinstyle="miter"/>
            <v:formulas/>
            <v:path arrowok="t" o:connecttype="segments" textboxrect="0,0,17951,45292"/>
          </v:shape>
          <v:shape id="Shape 38" o:spid="_x0000_s1224" style="position:absolute;left:55;top:442;width:429;height:918;visibility:visible" coordsize="42818,9180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" adj="0,,0" path="m42818,r,9482l32565,11550c19325,17153,10046,30283,10046,45686v,15402,9279,28768,22519,34487l42818,82290r,9516l28402,88976c11473,81943,,65444,,45965,,26486,11787,9908,28637,2836l42818,xe" fillcolor="#909191" stroked="f" strokeweight="0">
            <v:stroke miterlimit="83231f" joinstyle="miter"/>
            <v:formulas/>
            <v:path arrowok="t" o:connecttype="segments" textboxrect="0,0,42818,91806"/>
          </v:shape>
          <v:shape id="Shape 39" o:spid="_x0000_s1225" style="position:absolute;left:484;top:1035;width:179;height:113;visibility:visible" coordsize="17951,1127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" adj="0,,0" path="m,l5645,2362v3912,,7557,-699,10909,-2095l17951,8915c13760,10439,8998,11277,4108,11277l,9621,,xe" fillcolor="#909191" stroked="f" strokeweight="0">
            <v:stroke miterlimit="83231f" joinstyle="miter"/>
            <v:formulas/>
            <v:path arrowok="t" o:connecttype="segments" textboxrect="0,0,17951,11277"/>
          </v:shape>
          <v:shape id="Shape 40" o:spid="_x0000_s1226" style="position:absolute;left:484;top:652;width:174;height:114;visibility:visible" coordsize="17393,1136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" adj="0,,0" path="m6344,v4203,,7975,698,11049,1803l16275,10731c13481,9334,9836,8496,6204,8496l,11361,,2620,6344,xe" fillcolor="#909191" stroked="f" strokeweight="0">
            <v:stroke miterlimit="83231f" joinstyle="miter"/>
            <v:formulas/>
            <v:path arrowok="t" o:connecttype="segments" textboxrect="0,0,17393,11361"/>
          </v:shape>
          <v:shape id="Shape 41" o:spid="_x0000_s1227" style="position:absolute;left:484;top:434;width:510;height:934;visibility:visible" coordsize="51048,9343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" adj="0,,0" path="m4108,c30245,,51048,20536,51048,46507v,25972,-20943,46927,-46940,46927l,92628,,83111r4108,848c24657,83959,41142,67322,41142,46786,41142,26391,24657,9474,4108,9474l,10303,,822,4108,xe" fillcolor="#909191" stroked="f" strokeweight="0">
            <v:stroke miterlimit="83231f" joinstyle="miter"/>
            <v:formulas/>
            <v:path arrowok="t" o:connecttype="segments" textboxrect="0,0,51048,93434"/>
          </v:shape>
          <v:shape id="Shape 42" o:spid="_x0000_s1228" style="position:absolute;left:2084;top:358;width:1249;height:1135;visibility:visible" coordsize="124917,1134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" adj="0,,0" path="m,l26403,,37833,70218,49251,,75654,,87084,70218,98501,r26416,l104877,113423r-29591,l62459,40627,49619,113423r-29578,l,xe" fillcolor="#909191" stroked="f" strokeweight="0">
            <v:stroke miterlimit="83231f" joinstyle="miter"/>
            <v:formulas/>
            <v:path arrowok="t" o:connecttype="segments" textboxrect="0,0,124917,113423"/>
          </v:shape>
          <v:shape id="Shape 43" o:spid="_x0000_s1229" style="position:absolute;left:3397;top:350;width:386;height:1143;visibility:visible" coordsize="38627,1142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" adj="0,,0" path="m35497,r3130,327l38627,23037,33477,21577v-2705,,-5740,165,-7264,330l26213,50940v1359,165,4051,342,6591,342l38627,49471r,39148l27229,69914r-1016,l26213,114223,,114223,,838c9576,165,21844,,35497,xe" fillcolor="#909191" stroked="f" strokeweight="0">
            <v:stroke miterlimit="83231f" joinstyle="miter"/>
            <v:formulas/>
            <v:path arrowok="t" o:connecttype="segments" textboxrect="0,0,38627,114223"/>
          </v:shape>
          <v:shape id="Shape 44" o:spid="_x0000_s1230" style="position:absolute;left:1355;top:335;width:739;height:1174;visibility:visible" coordsize="73889,1174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" adj="0,,0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<v:stroke miterlimit="83231f" joinstyle="miter"/>
            <v:formulas/>
            <v:path arrowok="t" o:connecttype="segments" textboxrect="0,0,73889,117436"/>
          </v:shape>
          <v:shape id="Shape 46" o:spid="_x0000_s1231" style="position:absolute;left:5012;top:290;width:625;height:1260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shape id="Shape 47" o:spid="_x0000_s1232" style="position:absolute;left:4450;top:290;width:625;height:1260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rect id="Rectangle 96" o:spid="_x0000_s1233" style="position:absolute;width:1809;height:241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" filled="f" stroked="f">
            <v:textbox inset="0,0,0,0">
              <w:txbxContent>
                <w:p w:rsidR="001E43DF" w:rsidRDefault="001E43DF" w:rsidP="001E43DF">
                  <w:pPr>
                    <w:spacing w:after="160" w:line="259" w:lineRule="auto"/>
                  </w:pPr>
                  <w:r>
                    <w:rPr>
                      <w:rFonts w:ascii="TheSans C5 Plain" w:eastAsia="TheSans C5 Plain" w:hAnsi="TheSans C5 Plain" w:cs="TheSans C5 Plain"/>
                      <w:b/>
                      <w:color w:val="909191"/>
                    </w:rPr>
                    <w:t xml:space="preserve">© </w:t>
                  </w:r>
                </w:p>
              </w:txbxContent>
            </v:textbox>
          </v:rect>
          <v:shape id="Shape 100" o:spid="_x0000_s1234" style="position:absolute;left:3783;top:354;width:475;height:1139;visibility:visible" coordsize="47466,11389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" adj="0,,0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<v:stroke miterlimit="1" joinstyle="miter"/>
            <v:formulas/>
            <v:path arrowok="t" o:connecttype="segments" textboxrect="0,0,47466,113896"/>
          </v:shape>
          <w10:wrap anchorx="margin"/>
        </v:group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2F7E" w:rsidRDefault="002F2F7E">
      <w:r>
        <w:separator/>
      </w:r>
    </w:p>
  </w:footnote>
  <w:footnote w:type="continuationSeparator" w:id="0">
    <w:p w:rsidR="002F2F7E" w:rsidRDefault="002F2F7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8852D2"/>
    <w:rsid w:val="00000978"/>
    <w:rsid w:val="000033D9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83B77"/>
    <w:rsid w:val="00084428"/>
    <w:rsid w:val="000938C7"/>
    <w:rsid w:val="00096B79"/>
    <w:rsid w:val="0009740A"/>
    <w:rsid w:val="000A1B63"/>
    <w:rsid w:val="000A1D9D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76ED7"/>
    <w:rsid w:val="00187154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6A9D"/>
    <w:rsid w:val="001C6D2D"/>
    <w:rsid w:val="001C7D82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61444"/>
    <w:rsid w:val="00262F67"/>
    <w:rsid w:val="0027694D"/>
    <w:rsid w:val="00277CFD"/>
    <w:rsid w:val="00286665"/>
    <w:rsid w:val="002A45D4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2F7E"/>
    <w:rsid w:val="002F31B6"/>
    <w:rsid w:val="002F4998"/>
    <w:rsid w:val="002F53A6"/>
    <w:rsid w:val="002F546D"/>
    <w:rsid w:val="003026AD"/>
    <w:rsid w:val="00302A9C"/>
    <w:rsid w:val="00302CF0"/>
    <w:rsid w:val="00302DE8"/>
    <w:rsid w:val="00311713"/>
    <w:rsid w:val="00315295"/>
    <w:rsid w:val="00323CCA"/>
    <w:rsid w:val="003301D7"/>
    <w:rsid w:val="00331EE4"/>
    <w:rsid w:val="00335482"/>
    <w:rsid w:val="0034296C"/>
    <w:rsid w:val="003435CA"/>
    <w:rsid w:val="00343B42"/>
    <w:rsid w:val="00350784"/>
    <w:rsid w:val="00354AE4"/>
    <w:rsid w:val="0036428A"/>
    <w:rsid w:val="003657DB"/>
    <w:rsid w:val="00367236"/>
    <w:rsid w:val="00374DE1"/>
    <w:rsid w:val="00387F8A"/>
    <w:rsid w:val="00391223"/>
    <w:rsid w:val="00391E92"/>
    <w:rsid w:val="00395784"/>
    <w:rsid w:val="003B2AB9"/>
    <w:rsid w:val="003B3DF8"/>
    <w:rsid w:val="003C32DC"/>
    <w:rsid w:val="003C4DD8"/>
    <w:rsid w:val="003C646E"/>
    <w:rsid w:val="003D45C4"/>
    <w:rsid w:val="003E21A6"/>
    <w:rsid w:val="003E6CBA"/>
    <w:rsid w:val="003F15B1"/>
    <w:rsid w:val="003F23C0"/>
    <w:rsid w:val="003F5277"/>
    <w:rsid w:val="0040492E"/>
    <w:rsid w:val="00405343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FB3"/>
    <w:rsid w:val="00482F18"/>
    <w:rsid w:val="004918CC"/>
    <w:rsid w:val="00492167"/>
    <w:rsid w:val="0049545E"/>
    <w:rsid w:val="004A3936"/>
    <w:rsid w:val="004A4533"/>
    <w:rsid w:val="004B235C"/>
    <w:rsid w:val="004B24AF"/>
    <w:rsid w:val="004C177B"/>
    <w:rsid w:val="004C474F"/>
    <w:rsid w:val="004C79D4"/>
    <w:rsid w:val="004C7C03"/>
    <w:rsid w:val="004D19A7"/>
    <w:rsid w:val="004D5784"/>
    <w:rsid w:val="004E159E"/>
    <w:rsid w:val="004E78A1"/>
    <w:rsid w:val="004F4290"/>
    <w:rsid w:val="00500819"/>
    <w:rsid w:val="00504DE6"/>
    <w:rsid w:val="0050712F"/>
    <w:rsid w:val="005074DD"/>
    <w:rsid w:val="00510133"/>
    <w:rsid w:val="00520C02"/>
    <w:rsid w:val="00525447"/>
    <w:rsid w:val="005432BC"/>
    <w:rsid w:val="00551E7E"/>
    <w:rsid w:val="0056009D"/>
    <w:rsid w:val="00561D5F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E5C0C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00C3"/>
    <w:rsid w:val="00622376"/>
    <w:rsid w:val="00624DF3"/>
    <w:rsid w:val="00632CA1"/>
    <w:rsid w:val="0063380E"/>
    <w:rsid w:val="0063483A"/>
    <w:rsid w:val="00635A66"/>
    <w:rsid w:val="00637C43"/>
    <w:rsid w:val="00644132"/>
    <w:rsid w:val="006469AB"/>
    <w:rsid w:val="006505DC"/>
    <w:rsid w:val="0065318C"/>
    <w:rsid w:val="00654102"/>
    <w:rsid w:val="00655422"/>
    <w:rsid w:val="00656057"/>
    <w:rsid w:val="006637A9"/>
    <w:rsid w:val="00672D28"/>
    <w:rsid w:val="00675C29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A56B1"/>
    <w:rsid w:val="007B2FF2"/>
    <w:rsid w:val="007C0CBA"/>
    <w:rsid w:val="007C61A0"/>
    <w:rsid w:val="007D3099"/>
    <w:rsid w:val="007D7B21"/>
    <w:rsid w:val="007E33B6"/>
    <w:rsid w:val="007E5559"/>
    <w:rsid w:val="007E7CD8"/>
    <w:rsid w:val="007F1ED6"/>
    <w:rsid w:val="00802FA3"/>
    <w:rsid w:val="0081107C"/>
    <w:rsid w:val="00812B80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852D2"/>
    <w:rsid w:val="00894218"/>
    <w:rsid w:val="008B1736"/>
    <w:rsid w:val="008B39B5"/>
    <w:rsid w:val="008B5D30"/>
    <w:rsid w:val="008C0780"/>
    <w:rsid w:val="008D2747"/>
    <w:rsid w:val="008E40F4"/>
    <w:rsid w:val="00900046"/>
    <w:rsid w:val="00900C0B"/>
    <w:rsid w:val="00906FE0"/>
    <w:rsid w:val="0091654E"/>
    <w:rsid w:val="00917AD6"/>
    <w:rsid w:val="0092161E"/>
    <w:rsid w:val="009266F8"/>
    <w:rsid w:val="009301E5"/>
    <w:rsid w:val="009376DE"/>
    <w:rsid w:val="00941ACA"/>
    <w:rsid w:val="009460F9"/>
    <w:rsid w:val="00951149"/>
    <w:rsid w:val="00963204"/>
    <w:rsid w:val="00964C4B"/>
    <w:rsid w:val="00971F3E"/>
    <w:rsid w:val="00990A03"/>
    <w:rsid w:val="009971A3"/>
    <w:rsid w:val="009A178E"/>
    <w:rsid w:val="009B1D8E"/>
    <w:rsid w:val="009C5B74"/>
    <w:rsid w:val="009D6E06"/>
    <w:rsid w:val="009E7BDD"/>
    <w:rsid w:val="00A035C6"/>
    <w:rsid w:val="00A04238"/>
    <w:rsid w:val="00A16119"/>
    <w:rsid w:val="00A3214B"/>
    <w:rsid w:val="00A37730"/>
    <w:rsid w:val="00A40D49"/>
    <w:rsid w:val="00A417E8"/>
    <w:rsid w:val="00A438F9"/>
    <w:rsid w:val="00A543C5"/>
    <w:rsid w:val="00A574E2"/>
    <w:rsid w:val="00A73898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AF7905"/>
    <w:rsid w:val="00B11206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3FFE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568A"/>
    <w:rsid w:val="00C27758"/>
    <w:rsid w:val="00C36609"/>
    <w:rsid w:val="00C367E2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3ED8"/>
    <w:rsid w:val="00CD44B5"/>
    <w:rsid w:val="00CE09A4"/>
    <w:rsid w:val="00CE4514"/>
    <w:rsid w:val="00CE736F"/>
    <w:rsid w:val="00CF321B"/>
    <w:rsid w:val="00CF7690"/>
    <w:rsid w:val="00D03D4A"/>
    <w:rsid w:val="00D049BF"/>
    <w:rsid w:val="00D10A98"/>
    <w:rsid w:val="00D36EE5"/>
    <w:rsid w:val="00D44B69"/>
    <w:rsid w:val="00D45D5A"/>
    <w:rsid w:val="00D55407"/>
    <w:rsid w:val="00D609F7"/>
    <w:rsid w:val="00D63D36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5D2A"/>
    <w:rsid w:val="00DE72F5"/>
    <w:rsid w:val="00DF290B"/>
    <w:rsid w:val="00DF345D"/>
    <w:rsid w:val="00E012C3"/>
    <w:rsid w:val="00E0398F"/>
    <w:rsid w:val="00E0692C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5788B"/>
    <w:rsid w:val="00E664F5"/>
    <w:rsid w:val="00E66F56"/>
    <w:rsid w:val="00E849EC"/>
    <w:rsid w:val="00E853A0"/>
    <w:rsid w:val="00EB3C01"/>
    <w:rsid w:val="00EB4D3C"/>
    <w:rsid w:val="00ED646E"/>
    <w:rsid w:val="00ED7A5D"/>
    <w:rsid w:val="00EE25FF"/>
    <w:rsid w:val="00EE2F7C"/>
    <w:rsid w:val="00EE564A"/>
    <w:rsid w:val="00EE7327"/>
    <w:rsid w:val="00EE7E1E"/>
    <w:rsid w:val="00EF2EE5"/>
    <w:rsid w:val="00EF4232"/>
    <w:rsid w:val="00EF5685"/>
    <w:rsid w:val="00F07D55"/>
    <w:rsid w:val="00F1118B"/>
    <w:rsid w:val="00F11734"/>
    <w:rsid w:val="00F173B6"/>
    <w:rsid w:val="00F20D02"/>
    <w:rsid w:val="00F21F67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7E40"/>
    <w:rsid w:val="00F96AAC"/>
    <w:rsid w:val="00FA3838"/>
    <w:rsid w:val="00FA3FD9"/>
    <w:rsid w:val="00FA5932"/>
    <w:rsid w:val="00FB5770"/>
    <w:rsid w:val="00FB798E"/>
    <w:rsid w:val="00FC49CD"/>
    <w:rsid w:val="00FC6418"/>
    <w:rsid w:val="00FC6D24"/>
    <w:rsid w:val="00FD1B4E"/>
    <w:rsid w:val="00FD2309"/>
    <w:rsid w:val="00FD4F0F"/>
    <w:rsid w:val="00FE4C04"/>
    <w:rsid w:val="00FF04D3"/>
    <w:rsid w:val="00FF30D4"/>
    <w:rsid w:val="00FF5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852D2"/>
    <w:pPr>
      <w:spacing w:after="0" w:line="240" w:lineRule="auto"/>
    </w:pPr>
    <w:rPr>
      <w:rFonts w:ascii="Arial" w:eastAsia="Times New Roman" w:hAnsi="Arial" w:cs="Times New Roman"/>
      <w:kern w:val="0"/>
      <w:sz w:val="24"/>
      <w:szCs w:val="24"/>
    </w:rPr>
  </w:style>
  <w:style w:type="paragraph" w:styleId="berschrift1">
    <w:name w:val="heading 1"/>
    <w:next w:val="Standard"/>
    <w:link w:val="berschrift1Zchn"/>
    <w:uiPriority w:val="9"/>
    <w:rsid w:val="00FA3838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rsid w:val="00FA3838"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sid w:val="00FA3838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sid w:val="00FA3838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rsid w:val="00FA3838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spacing w:after="13" w:line="248" w:lineRule="auto"/>
      <w:ind w:left="720" w:hanging="10"/>
      <w:contextualSpacing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  <w:szCs w:val="22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line="265" w:lineRule="auto"/>
      <w:ind w:left="-5" w:hanging="10"/>
    </w:pPr>
    <w:rPr>
      <w:rFonts w:ascii="TheSans C5 SemiLight" w:eastAsia="TheSans C5 SemiLight" w:hAnsi="TheSans C5 SemiLight" w:cs="TheSans C5 SemiLight"/>
      <w:color w:val="808080"/>
      <w:sz w:val="16"/>
      <w:szCs w:val="22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 w:line="248" w:lineRule="auto"/>
      <w:ind w:left="-5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  <w:sz w:val="22"/>
      <w:szCs w:val="2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i/>
      <w:iCs/>
      <w:color w:val="00347D"/>
      <w:kern w:val="2"/>
      <w:sz w:val="22"/>
      <w:szCs w:val="22"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 w:line="248" w:lineRule="auto"/>
      <w:ind w:left="-5" w:hanging="10"/>
    </w:pPr>
    <w:rPr>
      <w:rFonts w:ascii="TheSans C5s ExtraBold" w:eastAsia="TheSans C5" w:hAnsi="TheSans C5s ExtraBold" w:cs="TheSans C5"/>
      <w:bCs/>
      <w:color w:val="00347D"/>
      <w:kern w:val="2"/>
      <w:sz w:val="22"/>
      <w:szCs w:val="22"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spacing w:after="13" w:line="248" w:lineRule="auto"/>
      <w:ind w:hanging="23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 w:line="248" w:lineRule="auto"/>
      <w:ind w:left="142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B2AB9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B2AB9"/>
    <w:rPr>
      <w:rFonts w:ascii="Tahoma" w:eastAsia="TheSans C5 SemiLight" w:hAnsi="Tahoma" w:cs="Tahoma"/>
      <w:color w:val="00347D"/>
      <w:sz w:val="16"/>
      <w:szCs w:val="16"/>
    </w:rPr>
  </w:style>
  <w:style w:type="table" w:styleId="Tabellengitternetz">
    <w:name w:val="Table Grid"/>
    <w:basedOn w:val="NormaleTabelle"/>
    <w:uiPriority w:val="39"/>
    <w:rsid w:val="00A377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sv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designrichtlinien\arbeitsblaetter\SWR_Planet_Schule_Arbeitsblatt_231026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2023-10-26T00:00:00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078E464-E89E-4CFD-AFF8-A2DB715128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SWR_Planet_Schule_Arbeitsblatt_231026.dotx</Template>
  <TotalTime>0</TotalTime>
  <Pages>1</Pages>
  <Words>223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Wir Kinder der Mauer</dc:title>
  <dc:creator>SWR Planet Schule</dc:creator>
  <cp:lastModifiedBy>Martina Frietsch</cp:lastModifiedBy>
  <cp:revision>8</cp:revision>
  <cp:lastPrinted>2023-09-15T11:43:00Z</cp:lastPrinted>
  <dcterms:created xsi:type="dcterms:W3CDTF">2023-10-30T09:42:00Z</dcterms:created>
  <dcterms:modified xsi:type="dcterms:W3CDTF">2023-11-10T18:59:00Z</dcterms:modified>
</cp:coreProperties>
</file>