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7843BE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4298315</wp:posOffset>
            </wp:positionH>
            <wp:positionV relativeFrom="paragraph">
              <wp:posOffset>-635</wp:posOffset>
            </wp:positionV>
            <wp:extent cx="355600" cy="356235"/>
            <wp:effectExtent l="19050" t="0" r="6350" b="0"/>
            <wp:wrapTight wrapText="bothSides">
              <wp:wrapPolygon edited="0">
                <wp:start x="-1157" y="0"/>
                <wp:lineTo x="-1157" y="20791"/>
                <wp:lineTo x="21986" y="20791"/>
                <wp:lineTo x="21986" y="0"/>
                <wp:lineTo x="-1157" y="0"/>
              </wp:wrapPolygon>
            </wp:wrapTight>
            <wp:docPr id="3" name="Grafik 1" descr="030_qr_mau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_qr_mauer1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600" cy="356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6968" w:rsidRDefault="00930F1C" w:rsidP="00000643">
      <w:pPr>
        <w:pStyle w:val="ArialTitelgrau"/>
        <w:ind w:firstLine="142"/>
      </w:pPr>
      <w:r w:rsidRPr="00930F1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6968" w:rsidRPr="002D4E32">
        <w:rPr>
          <w:sz w:val="20"/>
          <w:szCs w:val="20"/>
        </w:rPr>
        <w:t xml:space="preserve">Arbeitsblatt </w:t>
      </w:r>
      <w:r w:rsidR="00000643">
        <w:rPr>
          <w:sz w:val="20"/>
          <w:szCs w:val="20"/>
        </w:rPr>
        <w:t>3</w:t>
      </w:r>
      <w:r w:rsidR="00716968" w:rsidRPr="002D4E32">
        <w:rPr>
          <w:sz w:val="20"/>
          <w:szCs w:val="20"/>
        </w:rPr>
        <w:t xml:space="preserve">: </w:t>
      </w:r>
      <w:r w:rsidR="00000643">
        <w:rPr>
          <w:sz w:val="20"/>
          <w:szCs w:val="20"/>
        </w:rPr>
        <w:t>DDR-Leben unter der Lupe – Vision und Wirklichkeit</w:t>
      </w:r>
      <w:r w:rsidR="00716968" w:rsidRPr="002D4E32">
        <w:rPr>
          <w:sz w:val="20"/>
          <w:szCs w:val="20"/>
        </w:rPr>
        <w:t>.</w:t>
      </w:r>
    </w:p>
    <w:p w:rsidR="00716968" w:rsidRPr="00000978" w:rsidRDefault="00930F1C" w:rsidP="00EE2F7C">
      <w:pPr>
        <w:pStyle w:val="KeinLeerraum"/>
        <w:ind w:left="142"/>
        <w:rPr>
          <w:color w:val="909191"/>
          <w:sz w:val="16"/>
          <w:szCs w:val="16"/>
        </w:rPr>
      </w:pPr>
      <w:r w:rsidRPr="00930F1C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00643" w:rsidRDefault="00000643" w:rsidP="00E1332E">
      <w:pPr>
        <w:pStyle w:val="ArialBeschreibunggrau"/>
        <w:ind w:firstLine="132"/>
      </w:pPr>
      <w:r>
        <w:t>Wir Kinder der Mauer (Reihe)</w:t>
      </w:r>
    </w:p>
    <w:p w:rsidR="00000643" w:rsidRDefault="00000643" w:rsidP="00E1332E">
      <w:pPr>
        <w:pStyle w:val="ArialBeschreibunggrau"/>
        <w:ind w:firstLine="132"/>
      </w:pPr>
      <w:r>
        <w:t>Folge 1 (Film)</w:t>
      </w:r>
    </w:p>
    <w:p w:rsidR="00285346" w:rsidRDefault="00930F1C" w:rsidP="00285346">
      <w:pPr>
        <w:spacing w:after="0"/>
        <w:ind w:firstLine="132"/>
        <w:rPr>
          <w:rFonts w:ascii="Arial" w:hAnsi="Arial" w:cs="Arial"/>
          <w:color w:val="000000" w:themeColor="text1"/>
          <w:sz w:val="16"/>
          <w:szCs w:val="16"/>
        </w:rPr>
      </w:pPr>
      <w:hyperlink r:id="rId13" w:history="1">
        <w:r w:rsidR="00285346">
          <w:rPr>
            <w:rStyle w:val="Hyperlink"/>
            <w:rFonts w:ascii="Arial" w:hAnsi="Arial" w:cs="Arial"/>
            <w:sz w:val="16"/>
            <w:szCs w:val="16"/>
          </w:rPr>
          <w:t>planet-schule.de/x/mauer1</w:t>
        </w:r>
      </w:hyperlink>
    </w:p>
    <w:p w:rsidR="00716968" w:rsidRPr="00EA14C0" w:rsidRDefault="00716968" w:rsidP="00E1332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387F8A" w:rsidP="00EE2F7C">
      <w:pPr>
        <w:pStyle w:val="TheSansberschrift"/>
        <w:spacing w:line="240" w:lineRule="auto"/>
        <w:ind w:left="142" w:right="-143"/>
      </w:pPr>
    </w:p>
    <w:tbl>
      <w:tblPr>
        <w:tblStyle w:val="Tabellengitternetz"/>
        <w:tblpPr w:leftFromText="141" w:rightFromText="141" w:vertAnchor="text" w:horzAnchor="margin" w:tblpX="250" w:tblpY="1194"/>
        <w:tblW w:w="956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936"/>
        <w:gridCol w:w="5628"/>
      </w:tblGrid>
      <w:tr w:rsidR="00D74C9A" w:rsidRPr="006434F9" w:rsidTr="00D74C9A">
        <w:trPr>
          <w:trHeight w:val="1048"/>
        </w:trPr>
        <w:tc>
          <w:tcPr>
            <w:tcW w:w="3936" w:type="dxa"/>
            <w:tcMar>
              <w:top w:w="57" w:type="dxa"/>
            </w:tcMar>
          </w:tcPr>
          <w:p w:rsidR="00D74C9A" w:rsidRPr="006434F9" w:rsidRDefault="00D74C9A" w:rsidP="00D74C9A">
            <w:pPr>
              <w:rPr>
                <w:rFonts w:ascii="Arial" w:hAnsi="Arial" w:cs="Arial"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Lies den Text der DDR-Hymne und kreuze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 xml:space="preserve">unten Stichworte zur </w:t>
            </w:r>
            <w:r w:rsidRPr="006434F9">
              <w:rPr>
                <w:rFonts w:ascii="Arial" w:eastAsia="Calibri" w:hAnsi="Arial" w:cs="Arial"/>
                <w:b/>
                <w:iCs/>
                <w:color w:val="003480"/>
              </w:rPr>
              <w:t>Zukunftsvision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 xml:space="preserve"> der DDR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vom Zusammenleben der Menschen an, wie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sie in der Hymne suggeriert wird.</w:t>
            </w:r>
          </w:p>
        </w:tc>
        <w:tc>
          <w:tcPr>
            <w:tcW w:w="5628" w:type="dxa"/>
            <w:tcMar>
              <w:top w:w="57" w:type="dxa"/>
            </w:tcMar>
          </w:tcPr>
          <w:p w:rsidR="00D74C9A" w:rsidRPr="006434F9" w:rsidRDefault="00D74C9A" w:rsidP="00D74C9A">
            <w:pPr>
              <w:rPr>
                <w:rFonts w:ascii="Arial" w:hAnsi="Arial" w:cs="Arial"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Im Film erfährst du einiges über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 xml:space="preserve">das </w:t>
            </w:r>
            <w:r w:rsidRPr="006434F9">
              <w:rPr>
                <w:rFonts w:ascii="Arial" w:eastAsia="Calibri" w:hAnsi="Arial" w:cs="Arial"/>
                <w:b/>
                <w:iCs/>
                <w:color w:val="003480"/>
              </w:rPr>
              <w:t>Alltagsleben</w:t>
            </w:r>
            <w:r>
              <w:rPr>
                <w:rFonts w:ascii="Arial" w:eastAsia="Calibri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der Menschen in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der DDR. Unterstreiche alles, was du</w:t>
            </w:r>
            <w:r w:rsidRPr="006434F9">
              <w:rPr>
                <w:rFonts w:ascii="Arial" w:hAnsi="Arial" w:cs="Arial"/>
                <w:bCs/>
                <w:i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iCs/>
                <w:color w:val="003480"/>
              </w:rPr>
              <w:t>dabei besonders schlimm findest.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color w:val="003480"/>
              </w:rPr>
            </w:pPr>
          </w:p>
        </w:tc>
      </w:tr>
      <w:tr w:rsidR="00D74C9A" w:rsidRPr="006434F9" w:rsidTr="00D74C9A">
        <w:trPr>
          <w:trHeight w:val="10743"/>
        </w:trPr>
        <w:tc>
          <w:tcPr>
            <w:tcW w:w="3936" w:type="dxa"/>
            <w:tcMar>
              <w:top w:w="57" w:type="dxa"/>
            </w:tcMar>
          </w:tcPr>
          <w:p w:rsidR="00D74C9A" w:rsidRPr="00D74C9A" w:rsidRDefault="00D74C9A" w:rsidP="00D74C9A">
            <w:pPr>
              <w:rPr>
                <w:rFonts w:ascii="Arial" w:hAnsi="Arial" w:cs="Arial"/>
                <w:b/>
                <w:bCs/>
                <w:iCs/>
                <w:color w:val="003480"/>
              </w:rPr>
            </w:pPr>
            <w:r w:rsidRPr="00D74C9A">
              <w:rPr>
                <w:rFonts w:ascii="Arial" w:hAnsi="Arial" w:cs="Arial"/>
                <w:b/>
                <w:bCs/>
                <w:iCs/>
                <w:color w:val="003480"/>
              </w:rPr>
              <w:t>1. Strophe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Auferstanden aus Ruinen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und der Zukunft zugewandt,</w:t>
            </w:r>
          </w:p>
          <w:p w:rsidR="00D74C9A" w:rsidRPr="006434F9" w:rsidRDefault="00D74C9A" w:rsidP="00D74C9A">
            <w:pPr>
              <w:rPr>
                <w:rFonts w:ascii="Arial" w:eastAsia="Calibri" w:hAnsi="Arial" w:cs="Arial"/>
                <w:bCs/>
                <w:color w:val="003480"/>
              </w:rPr>
            </w:pP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laß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uns dir zum Guten dienen,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Deutschland, einig Vaterland.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Alte Not gilt es zu zwingen*,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denn es </w:t>
            </w: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muß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uns doch gelingen,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daß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die Sonne schön wie nie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über Deutschland scheint.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D74C9A" w:rsidRDefault="00D74C9A" w:rsidP="00D74C9A">
            <w:pPr>
              <w:rPr>
                <w:rFonts w:ascii="Arial" w:hAnsi="Arial" w:cs="Arial"/>
                <w:b/>
                <w:bCs/>
                <w:iCs/>
                <w:color w:val="003480"/>
              </w:rPr>
            </w:pPr>
            <w:r w:rsidRPr="00D74C9A">
              <w:rPr>
                <w:rFonts w:ascii="Arial" w:hAnsi="Arial" w:cs="Arial"/>
                <w:b/>
                <w:bCs/>
                <w:iCs/>
                <w:color w:val="003480"/>
              </w:rPr>
              <w:t>2. Strophe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Glück und Friede sei beschieden**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Deutschland, unserm Vaterland.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Alle Welt sehnt sich nach Frieden,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reicht den Völkern eure Hand.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Wenn wir brüderlich uns einen,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schlagen wir des Volkes Feind.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Laßt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das Licht des Friedens scheinen,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daß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nie eine Mutter mehr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ihren Sohn beweint.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D74C9A" w:rsidRDefault="00D74C9A" w:rsidP="00D74C9A">
            <w:pPr>
              <w:rPr>
                <w:rFonts w:ascii="Arial" w:hAnsi="Arial" w:cs="Arial"/>
                <w:b/>
                <w:bCs/>
                <w:iCs/>
                <w:color w:val="003480"/>
              </w:rPr>
            </w:pPr>
            <w:r w:rsidRPr="00D74C9A">
              <w:rPr>
                <w:rFonts w:ascii="Arial" w:hAnsi="Arial" w:cs="Arial"/>
                <w:b/>
                <w:bCs/>
                <w:iCs/>
                <w:color w:val="003480"/>
              </w:rPr>
              <w:t>3. Strophe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Laßt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uns pflügen, </w:t>
            </w:r>
            <w:proofErr w:type="spellStart"/>
            <w:r w:rsidRPr="006434F9">
              <w:rPr>
                <w:rFonts w:ascii="Arial" w:eastAsia="Calibri" w:hAnsi="Arial" w:cs="Arial"/>
                <w:bCs/>
                <w:color w:val="003480"/>
              </w:rPr>
              <w:t>laßt</w:t>
            </w:r>
            <w:proofErr w:type="spellEnd"/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uns bauen,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lernt und schafft wie nie zuvor,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und der eignen Kraft vertrauend,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steigt ein frei Geschlecht*** empor.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Deutsche Jugend, bestes Streben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unsres Volks in dir vereint,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wirst du Deutschlands neues Leben.</w:t>
            </w:r>
          </w:p>
          <w:p w:rsidR="00D74C9A" w:rsidRPr="006434F9" w:rsidRDefault="00D74C9A" w:rsidP="00D74C9A">
            <w:pPr>
              <w:rPr>
                <w:rFonts w:ascii="Arial" w:eastAsia="Calibri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Und die Sonne schön wie nie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über Deutschland scheint.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D74C9A" w:rsidRDefault="00D74C9A" w:rsidP="00D74C9A">
            <w:pPr>
              <w:rPr>
                <w:rFonts w:ascii="Arial" w:hAnsi="Arial" w:cs="Arial"/>
                <w:b/>
                <w:bCs/>
                <w:color w:val="003480"/>
              </w:rPr>
            </w:pPr>
          </w:p>
          <w:p w:rsidR="00D74C9A" w:rsidRPr="00D74C9A" w:rsidRDefault="00D74C9A" w:rsidP="00D74C9A">
            <w:pPr>
              <w:rPr>
                <w:rFonts w:ascii="Arial" w:eastAsia="Calibri" w:hAnsi="Arial" w:cs="Arial"/>
                <w:b/>
                <w:bCs/>
                <w:color w:val="003480"/>
                <w:sz w:val="18"/>
                <w:szCs w:val="18"/>
              </w:rPr>
            </w:pPr>
            <w:r w:rsidRPr="00D74C9A">
              <w:rPr>
                <w:rFonts w:ascii="Arial" w:eastAsia="Calibri" w:hAnsi="Arial" w:cs="Arial"/>
                <w:b/>
                <w:bCs/>
                <w:color w:val="003480"/>
                <w:sz w:val="18"/>
                <w:szCs w:val="18"/>
              </w:rPr>
              <w:t>Worterklärungen:</w:t>
            </w:r>
            <w:r w:rsidRPr="00D74C9A">
              <w:rPr>
                <w:rFonts w:ascii="Arial" w:hAnsi="Arial" w:cs="Arial"/>
                <w:b/>
                <w:bCs/>
                <w:color w:val="003480"/>
                <w:sz w:val="18"/>
                <w:szCs w:val="18"/>
              </w:rPr>
              <w:t xml:space="preserve"> </w:t>
            </w:r>
          </w:p>
          <w:p w:rsidR="00D74C9A" w:rsidRPr="00D74C9A" w:rsidRDefault="00D74C9A" w:rsidP="00D74C9A">
            <w:pPr>
              <w:jc w:val="both"/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</w:pPr>
            <w:r w:rsidRPr="00D74C9A"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  <w:t>* zwingen = bewältigen, überwinden</w:t>
            </w:r>
          </w:p>
          <w:p w:rsidR="00D74C9A" w:rsidRPr="00D74C9A" w:rsidRDefault="00D74C9A" w:rsidP="00D74C9A">
            <w:pPr>
              <w:rPr>
                <w:rFonts w:ascii="Arial" w:hAnsi="Arial" w:cs="Arial"/>
                <w:bCs/>
                <w:color w:val="003480"/>
                <w:sz w:val="18"/>
                <w:szCs w:val="18"/>
              </w:rPr>
            </w:pPr>
            <w:r w:rsidRPr="00D74C9A"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  <w:t>** sei beschieden = sei dein Schicksal, deine Bestimmung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iCs/>
                <w:color w:val="003480"/>
              </w:rPr>
            </w:pPr>
            <w:r w:rsidRPr="00D74C9A"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  <w:t>*** frei Geschlecht = freie Generation, freie Familie</w:t>
            </w:r>
          </w:p>
        </w:tc>
        <w:tc>
          <w:tcPr>
            <w:tcW w:w="5628" w:type="dxa"/>
            <w:tcMar>
              <w:top w:w="57" w:type="dxa"/>
            </w:tcMar>
          </w:tcPr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Die DDR-Bürger und Bürgerinnen dürfen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nur bestimmte Radio-Sender hören, denn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so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genannte West-Sender </w:t>
            </w:r>
            <w:r w:rsidRPr="006434F9">
              <w:rPr>
                <w:rFonts w:ascii="Arial" w:hAnsi="Arial" w:cs="Arial"/>
                <w:bCs/>
                <w:color w:val="003480"/>
              </w:rPr>
              <w:t>sind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 xml:space="preserve"> verboten.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Hört man sie trotzdem, wird das bestraft.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Passt dem Staat die Frisur von Jugendlichen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für besondere Anlässe nicht, werden sie mit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Gewalt gezwungen, sich die Haare schneiden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zu lassen.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Nur wer sich den politischen Vorstellungen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des Staates vollständig anpasst, kann die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gewünschte Berufsausbildung machen ode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r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studieren. Wer das nicht tut, erhält Arbeits-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oder Studienverbot.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Am 13. August 1961 riegelt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die DDR ihre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Grenzen nach Westen vollständig ab, quer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durch Berlin wird die Mauer gebaut. Eine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Ausreise nach Westdeutschland ist ab sofort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verboten.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Wer versucht, die Grenze der DDR ohne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Erlaubnis zu überschreiten, kann erschossen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werden. Im ersten Jahr des Mauerbaus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sterben so 24 Menschen.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Jeder Kontakt zwischen zerrissenen Familie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n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in Ost und West ist verboten.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Kinder von Staatsfeinden der DDR werden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ihren Eltern weggenommen und in ein sogenanntes Erziehungsheim gesteckt.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Wer anderen hilft, die innerdeutsche Grenze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zu überwinden, z. B. durch den Bau eines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Tunnels unter der Berliner Mauer hindurch,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wird hart bestraft.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Default="00D74C9A" w:rsidP="00D74C9A">
            <w:pPr>
              <w:rPr>
                <w:rFonts w:ascii="Arial" w:eastAsia="Calibri" w:hAnsi="Arial" w:cs="Arial"/>
                <w:bCs/>
                <w:color w:val="003480"/>
              </w:rPr>
            </w:pPr>
            <w:r w:rsidRPr="006434F9">
              <w:rPr>
                <w:rFonts w:ascii="Arial" w:eastAsia="Calibri" w:hAnsi="Arial" w:cs="Arial"/>
                <w:bCs/>
                <w:color w:val="003480"/>
              </w:rPr>
              <w:t>Überall bespitzeln Mitglieder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der Staatssicherheit / des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Ministeriums für Staatssicherheit (Stasi) die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Menschen, um der Regierung die vollständige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Kontrolle über die Bevölkerung der DDR zu</w:t>
            </w:r>
            <w:r w:rsidRPr="006434F9">
              <w:rPr>
                <w:rFonts w:ascii="Arial" w:hAnsi="Arial" w:cs="Arial"/>
                <w:bCs/>
                <w:color w:val="003480"/>
              </w:rPr>
              <w:t xml:space="preserve"> </w:t>
            </w:r>
            <w:r w:rsidRPr="006434F9">
              <w:rPr>
                <w:rFonts w:ascii="Arial" w:eastAsia="Calibri" w:hAnsi="Arial" w:cs="Arial"/>
                <w:bCs/>
                <w:color w:val="003480"/>
              </w:rPr>
              <w:t>sichern.</w:t>
            </w:r>
          </w:p>
          <w:p w:rsidR="00D74C9A" w:rsidRPr="006434F9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</w:p>
          <w:p w:rsidR="00D74C9A" w:rsidRPr="00D74C9A" w:rsidRDefault="00D74C9A" w:rsidP="00D74C9A">
            <w:pPr>
              <w:rPr>
                <w:rFonts w:ascii="Arial" w:hAnsi="Arial" w:cs="Arial"/>
                <w:bCs/>
                <w:color w:val="003480"/>
              </w:rPr>
            </w:pPr>
            <w:r w:rsidRPr="00D74C9A"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  <w:t>Anmerkung:</w:t>
            </w:r>
            <w:r w:rsidRPr="00D74C9A">
              <w:rPr>
                <w:rFonts w:ascii="Arial" w:hAnsi="Arial" w:cs="Arial"/>
                <w:bCs/>
                <w:color w:val="003480"/>
                <w:sz w:val="18"/>
                <w:szCs w:val="18"/>
              </w:rPr>
              <w:t xml:space="preserve"> </w:t>
            </w:r>
            <w:r w:rsidRPr="00D74C9A">
              <w:rPr>
                <w:rFonts w:ascii="Arial" w:eastAsia="Calibri" w:hAnsi="Arial" w:cs="Arial"/>
                <w:bCs/>
                <w:color w:val="003480"/>
                <w:sz w:val="18"/>
                <w:szCs w:val="18"/>
              </w:rPr>
              <w:t>Dies sind nur einige wenige Beispiele aus dem Film.</w:t>
            </w:r>
          </w:p>
        </w:tc>
      </w:tr>
    </w:tbl>
    <w:p w:rsidR="00716968" w:rsidRPr="005457B0" w:rsidRDefault="00000643" w:rsidP="00EB4D3C">
      <w:pPr>
        <w:pStyle w:val="Arialberschrift"/>
        <w:rPr>
          <w:b w:val="0"/>
        </w:rPr>
      </w:pPr>
      <w:r>
        <w:t>DDR-Leben unter der Lupe – Vision und Wirklichkeit</w:t>
      </w:r>
      <w:r w:rsidR="007843BE" w:rsidRPr="007843BE">
        <w:rPr>
          <w:noProof/>
        </w:rPr>
        <w:t xml:space="preserve"> </w:t>
      </w:r>
    </w:p>
    <w:p w:rsidR="00EE2F7C" w:rsidRDefault="00EE2F7C" w:rsidP="00EE2F7C">
      <w:pPr>
        <w:pStyle w:val="TheSansText"/>
        <w:ind w:left="142"/>
      </w:pPr>
    </w:p>
    <w:p w:rsidR="00AC1D03" w:rsidRDefault="00930F1C" w:rsidP="00AC1D03">
      <w:pPr>
        <w:pStyle w:val="ArialTitelgrau"/>
        <w:ind w:firstLine="142"/>
      </w:pPr>
      <w:r w:rsidRPr="00930F1C">
        <w:rPr>
          <w:rFonts w:ascii="Calibri" w:eastAsia="Calibri" w:hAnsi="Calibri" w:cs="Calibri"/>
          <w:noProof/>
          <w:sz w:val="20"/>
          <w:szCs w:val="20"/>
        </w:rPr>
        <w:pict>
          <v:rect id="_x0000_s2490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C1D03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1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1D03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2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C1D03" w:rsidRPr="002D4E32">
        <w:rPr>
          <w:sz w:val="20"/>
          <w:szCs w:val="20"/>
        </w:rPr>
        <w:t xml:space="preserve">Arbeitsblatt </w:t>
      </w:r>
      <w:r w:rsidR="00AC1D03">
        <w:rPr>
          <w:sz w:val="20"/>
          <w:szCs w:val="20"/>
        </w:rPr>
        <w:t>3</w:t>
      </w:r>
      <w:r w:rsidR="00AC1D03" w:rsidRPr="002D4E32">
        <w:rPr>
          <w:sz w:val="20"/>
          <w:szCs w:val="20"/>
        </w:rPr>
        <w:t xml:space="preserve">: </w:t>
      </w:r>
      <w:r w:rsidR="00AC1D03">
        <w:rPr>
          <w:sz w:val="20"/>
          <w:szCs w:val="20"/>
        </w:rPr>
        <w:t>DDR-Leben unter der Lupe – Vision und Wirklichkeit</w:t>
      </w:r>
      <w:r w:rsidR="00AC1D03" w:rsidRPr="002D4E32">
        <w:rPr>
          <w:sz w:val="20"/>
          <w:szCs w:val="20"/>
        </w:rPr>
        <w:t>.</w:t>
      </w:r>
    </w:p>
    <w:p w:rsidR="00AC1D03" w:rsidRPr="00000978" w:rsidRDefault="00930F1C" w:rsidP="00AC1D03">
      <w:pPr>
        <w:pStyle w:val="KeinLeerraum"/>
        <w:ind w:left="142"/>
        <w:rPr>
          <w:color w:val="909191"/>
          <w:sz w:val="16"/>
          <w:szCs w:val="16"/>
        </w:rPr>
      </w:pPr>
      <w:r w:rsidRPr="00930F1C">
        <w:rPr>
          <w:noProof/>
        </w:rPr>
        <w:pict>
          <v:shape id="_x0000_s2491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AC1D03" w:rsidRDefault="00AC1D03" w:rsidP="00AC1D03">
      <w:pPr>
        <w:pStyle w:val="ArialBeschreibunggrau"/>
        <w:ind w:firstLine="132"/>
      </w:pPr>
      <w:r>
        <w:t>Wir Kinder der Mauer (Reihe)</w:t>
      </w:r>
    </w:p>
    <w:p w:rsidR="00AC1D03" w:rsidRDefault="00AC1D03" w:rsidP="00AC1D03">
      <w:pPr>
        <w:pStyle w:val="ArialBeschreibunggrau"/>
        <w:ind w:firstLine="132"/>
      </w:pPr>
      <w:r>
        <w:t>Folge 1 (Film)</w:t>
      </w:r>
    </w:p>
    <w:p w:rsidR="00285346" w:rsidRDefault="00930F1C" w:rsidP="00285346">
      <w:pPr>
        <w:spacing w:after="0"/>
        <w:ind w:firstLine="132"/>
        <w:rPr>
          <w:rFonts w:ascii="Arial" w:hAnsi="Arial" w:cs="Arial"/>
          <w:color w:val="000000" w:themeColor="text1"/>
          <w:sz w:val="16"/>
          <w:szCs w:val="16"/>
        </w:rPr>
      </w:pPr>
      <w:hyperlink r:id="rId14" w:history="1">
        <w:r w:rsidR="00285346">
          <w:rPr>
            <w:rStyle w:val="Hyperlink"/>
            <w:rFonts w:ascii="Arial" w:hAnsi="Arial" w:cs="Arial"/>
            <w:sz w:val="16"/>
            <w:szCs w:val="16"/>
          </w:rPr>
          <w:t>planet-schule.de/x/mauer1</w:t>
        </w:r>
      </w:hyperlink>
    </w:p>
    <w:p w:rsidR="00AC1D03" w:rsidRPr="00EA14C0" w:rsidRDefault="00AC1D03" w:rsidP="00AC1D03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AC1D03" w:rsidRDefault="00AC1D03" w:rsidP="00AC1D03">
      <w:pPr>
        <w:pStyle w:val="TheSansberschrift"/>
        <w:spacing w:line="240" w:lineRule="auto"/>
        <w:ind w:left="142" w:right="-143"/>
      </w:pPr>
    </w:p>
    <w:p w:rsidR="007859DE" w:rsidRPr="005457B0" w:rsidRDefault="007859DE" w:rsidP="007859DE">
      <w:pPr>
        <w:pStyle w:val="Arialberschrift"/>
        <w:rPr>
          <w:b w:val="0"/>
        </w:rPr>
      </w:pPr>
      <w:r>
        <w:t>DDR-Leben unter der Lupe – Vision und Wirklichkeit</w:t>
      </w:r>
      <w:r w:rsidRPr="007843BE">
        <w:rPr>
          <w:noProof/>
        </w:rPr>
        <w:t xml:space="preserve"> </w:t>
      </w:r>
    </w:p>
    <w:p w:rsidR="002A45D4" w:rsidRDefault="002A45D4" w:rsidP="004E159E">
      <w:pPr>
        <w:pStyle w:val="ArialText"/>
      </w:pPr>
    </w:p>
    <w:p w:rsidR="00D74C9A" w:rsidRDefault="00D74C9A" w:rsidP="00D74C9A">
      <w:pPr>
        <w:rPr>
          <w:rFonts w:ascii="Arial" w:hAnsi="TheSans C5 ExtraBold" w:cs="Arial"/>
          <w:bCs/>
          <w:iCs/>
          <w:color w:val="003480"/>
        </w:rPr>
      </w:pPr>
    </w:p>
    <w:p w:rsidR="00D74C9A" w:rsidRDefault="00D74C9A" w:rsidP="00D74C9A">
      <w:pPr>
        <w:rPr>
          <w:rFonts w:ascii="Arial" w:hAnsi="TheSans C5 ExtraBold" w:cs="Arial"/>
          <w:bCs/>
          <w:iCs/>
          <w:color w:val="003480"/>
        </w:rPr>
      </w:pPr>
    </w:p>
    <w:p w:rsidR="00D74C9A" w:rsidRPr="006434F9" w:rsidRDefault="00D74C9A" w:rsidP="000E2C82">
      <w:pPr>
        <w:ind w:left="142" w:firstLine="0"/>
        <w:rPr>
          <w:rFonts w:ascii="Arial" w:hAnsi="Arial" w:cs="Arial"/>
          <w:bCs/>
          <w:iCs/>
          <w:color w:val="003480"/>
        </w:rPr>
      </w:pP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friedlich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schön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demokratisch </w:t>
      </w:r>
    </w:p>
    <w:p w:rsidR="00D74C9A" w:rsidRPr="006434F9" w:rsidRDefault="00D74C9A" w:rsidP="000E2C82">
      <w:pPr>
        <w:ind w:left="142" w:firstLine="0"/>
        <w:jc w:val="both"/>
        <w:rPr>
          <w:rFonts w:ascii="Arial" w:hAnsi="Arial" w:cs="Arial"/>
          <w:bCs/>
          <w:iCs/>
          <w:color w:val="003480"/>
        </w:rPr>
      </w:pP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strebsam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wohlhabend </w:t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TheSans C5 ExtraBold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frei </w:t>
      </w:r>
    </w:p>
    <w:p w:rsidR="00D74C9A" w:rsidRDefault="00D74C9A" w:rsidP="000E2C82">
      <w:pPr>
        <w:ind w:left="142" w:firstLine="0"/>
        <w:jc w:val="both"/>
        <w:rPr>
          <w:rFonts w:ascii="Arial" w:hAnsi="Arial" w:cs="Arial"/>
          <w:bCs/>
          <w:iCs/>
          <w:color w:val="003480"/>
        </w:rPr>
      </w:pP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sozialistisch </w:t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wehrhaft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gut </w:t>
      </w:r>
    </w:p>
    <w:p w:rsidR="00000643" w:rsidRPr="00D74C9A" w:rsidRDefault="00D74C9A" w:rsidP="000E2C82">
      <w:pPr>
        <w:ind w:left="142" w:firstLine="0"/>
        <w:jc w:val="both"/>
        <w:rPr>
          <w:rFonts w:ascii="Arial" w:hAnsi="Arial" w:cs="Arial"/>
          <w:bCs/>
          <w:iCs/>
          <w:color w:val="003480"/>
        </w:rPr>
      </w:pP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glücklich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brüderlich </w:t>
      </w:r>
      <w:r>
        <w:rPr>
          <w:rFonts w:ascii="Arial" w:hAnsi="Arial" w:cs="Arial"/>
          <w:bCs/>
          <w:iCs/>
          <w:color w:val="003480"/>
        </w:rPr>
        <w:tab/>
      </w:r>
      <w:r>
        <w:rPr>
          <w:rFonts w:ascii="Arial" w:hAnsi="Arial" w:cs="Arial"/>
          <w:bCs/>
          <w:iCs/>
          <w:color w:val="003480"/>
        </w:rPr>
        <w:tab/>
      </w:r>
      <w:r w:rsidRPr="006434F9">
        <w:rPr>
          <w:rFonts w:ascii="Arial" w:hAnsi="TheSans C5 ExtraBold" w:cs="Arial"/>
          <w:bCs/>
          <w:iCs/>
          <w:color w:val="003480"/>
        </w:rPr>
        <w:t>☐</w:t>
      </w:r>
      <w:r w:rsidRPr="006434F9">
        <w:rPr>
          <w:rFonts w:ascii="Arial" w:hAnsi="Arial" w:cs="Arial"/>
          <w:bCs/>
          <w:iCs/>
          <w:color w:val="003480"/>
        </w:rPr>
        <w:t xml:space="preserve"> fleißig</w:t>
      </w:r>
    </w:p>
    <w:p w:rsidR="00000643" w:rsidRDefault="00000643" w:rsidP="000E2C82">
      <w:pPr>
        <w:pStyle w:val="ArialText"/>
        <w:ind w:firstLine="0"/>
        <w:rPr>
          <w:color w:val="909191"/>
          <w:sz w:val="20"/>
          <w:szCs w:val="20"/>
        </w:rPr>
      </w:pPr>
    </w:p>
    <w:p w:rsidR="00566129" w:rsidRDefault="00566129" w:rsidP="000E2C82">
      <w:pPr>
        <w:pStyle w:val="ArialText"/>
        <w:ind w:firstLine="0"/>
        <w:rPr>
          <w:color w:val="909191"/>
          <w:sz w:val="20"/>
          <w:szCs w:val="2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 w:rsidRPr="006434F9">
        <w:rPr>
          <w:rFonts w:ascii="Arial" w:eastAsia="Calibri" w:hAnsi="Arial" w:cs="Arial"/>
          <w:bCs/>
          <w:iCs/>
          <w:color w:val="003480"/>
        </w:rPr>
        <w:t>Was fällt dir a</w:t>
      </w:r>
      <w:r w:rsidR="00566129">
        <w:rPr>
          <w:rFonts w:ascii="Arial" w:eastAsia="Calibri" w:hAnsi="Arial" w:cs="Arial"/>
          <w:bCs/>
          <w:iCs/>
          <w:color w:val="003480"/>
        </w:rPr>
        <w:t>uf, wenn du den Text der Hymne –</w:t>
      </w:r>
      <w:r w:rsidRPr="006434F9">
        <w:rPr>
          <w:rFonts w:ascii="Arial" w:eastAsia="Calibri" w:hAnsi="Arial" w:cs="Arial"/>
          <w:bCs/>
          <w:iCs/>
          <w:color w:val="003480"/>
        </w:rPr>
        <w:t xml:space="preserve"> a</w:t>
      </w:r>
      <w:r w:rsidR="00566129">
        <w:rPr>
          <w:rFonts w:ascii="Arial" w:eastAsia="Calibri" w:hAnsi="Arial" w:cs="Arial"/>
          <w:bCs/>
          <w:iCs/>
          <w:color w:val="003480"/>
        </w:rPr>
        <w:t>lso die Vision des DDR-Staates –</w:t>
      </w:r>
      <w:r w:rsidRPr="006434F9">
        <w:rPr>
          <w:rFonts w:ascii="Arial" w:eastAsia="Calibri" w:hAnsi="Arial" w:cs="Arial"/>
          <w:bCs/>
          <w:iCs/>
          <w:color w:val="003480"/>
        </w:rPr>
        <w:t xml:space="preserve"> mit der politischen Wirklichkeit vergleichst?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  <w:r>
        <w:rPr>
          <w:rFonts w:ascii="Arial" w:eastAsia="Calibri" w:hAnsi="Arial" w:cs="Arial"/>
          <w:bCs/>
          <w:iCs/>
          <w:color w:val="003480"/>
        </w:rPr>
        <w:t>________________________________________________</w:t>
      </w:r>
      <w:r w:rsidR="000E2C82">
        <w:rPr>
          <w:rFonts w:ascii="Arial" w:eastAsia="Calibri" w:hAnsi="Arial" w:cs="Arial"/>
          <w:bCs/>
          <w:iCs/>
          <w:color w:val="003480"/>
        </w:rPr>
        <w:t>______________________________</w:t>
      </w:r>
    </w:p>
    <w:p w:rsidR="00D74C9A" w:rsidRDefault="00D74C9A" w:rsidP="000E2C82">
      <w:pPr>
        <w:spacing w:after="0"/>
        <w:ind w:left="142" w:firstLine="0"/>
        <w:rPr>
          <w:rFonts w:ascii="Arial" w:eastAsia="Calibri" w:hAnsi="Arial" w:cs="Arial"/>
          <w:bCs/>
          <w:iCs/>
          <w:color w:val="003480"/>
        </w:rPr>
      </w:pPr>
    </w:p>
    <w:p w:rsidR="00D74C9A" w:rsidRDefault="00D74C9A" w:rsidP="00D74C9A">
      <w:pPr>
        <w:spacing w:after="0"/>
        <w:rPr>
          <w:rFonts w:ascii="Arial" w:eastAsia="Calibri" w:hAnsi="Arial" w:cs="Arial"/>
          <w:bCs/>
          <w:iCs/>
          <w:color w:val="003480"/>
        </w:rPr>
      </w:pPr>
    </w:p>
    <w:p w:rsidR="00D74C9A" w:rsidRPr="006434F9" w:rsidRDefault="00D74C9A" w:rsidP="00D74C9A">
      <w:pPr>
        <w:spacing w:after="0"/>
        <w:rPr>
          <w:rFonts w:ascii="Arial" w:hAnsi="Arial" w:cs="Arial"/>
          <w:color w:val="00348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D74C9A" w:rsidRDefault="00D74C9A" w:rsidP="004E159E">
      <w:pPr>
        <w:pStyle w:val="ArialText"/>
        <w:rPr>
          <w:color w:val="909191"/>
          <w:sz w:val="20"/>
          <w:szCs w:val="20"/>
        </w:rPr>
      </w:pPr>
    </w:p>
    <w:p w:rsidR="00D74C9A" w:rsidRDefault="00D74C9A" w:rsidP="004E159E">
      <w:pPr>
        <w:pStyle w:val="ArialText"/>
        <w:rPr>
          <w:color w:val="909191"/>
          <w:sz w:val="20"/>
          <w:szCs w:val="20"/>
        </w:rPr>
      </w:pPr>
    </w:p>
    <w:p w:rsidR="00D74C9A" w:rsidRDefault="00D74C9A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566129" w:rsidRDefault="00566129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Default="00000643" w:rsidP="004E159E">
      <w:pPr>
        <w:pStyle w:val="ArialText"/>
        <w:rPr>
          <w:color w:val="909191"/>
          <w:sz w:val="20"/>
          <w:szCs w:val="20"/>
        </w:rPr>
      </w:pPr>
    </w:p>
    <w:p w:rsidR="00000643" w:rsidRPr="0005271F" w:rsidRDefault="00000643" w:rsidP="004E159E">
      <w:pPr>
        <w:pStyle w:val="ArialText"/>
        <w:rPr>
          <w:color w:val="909191"/>
          <w:sz w:val="20"/>
          <w:szCs w:val="20"/>
        </w:rPr>
      </w:pPr>
    </w:p>
    <w:sectPr w:rsidR="00000643" w:rsidRPr="0005271F" w:rsidSect="00566129">
      <w:footerReference w:type="default" r:id="rId15"/>
      <w:pgSz w:w="11906" w:h="16838"/>
      <w:pgMar w:top="244" w:right="991" w:bottom="49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699B" w:rsidRDefault="005C699B">
      <w:pPr>
        <w:spacing w:after="0" w:line="240" w:lineRule="auto"/>
      </w:pPr>
      <w:r>
        <w:separator/>
      </w:r>
    </w:p>
  </w:endnote>
  <w:endnote w:type="continuationSeparator" w:id="0">
    <w:p w:rsidR="005C699B" w:rsidRDefault="005C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10E" w:rsidRDefault="00A9010E" w:rsidP="00A9010E">
    <w:pPr>
      <w:spacing w:after="0" w:line="259" w:lineRule="auto"/>
      <w:ind w:left="0" w:right="8750" w:firstLine="0"/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30F1C" w:rsidRPr="00930F1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025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A9010E" w:rsidRPr="007859DE" w:rsidRDefault="00A9010E" w:rsidP="007859DE"/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699B" w:rsidRDefault="005C699B">
      <w:pPr>
        <w:spacing w:after="0" w:line="240" w:lineRule="auto"/>
      </w:pPr>
      <w:r>
        <w:separator/>
      </w:r>
    </w:p>
  </w:footnote>
  <w:footnote w:type="continuationSeparator" w:id="0">
    <w:p w:rsidR="005C699B" w:rsidRDefault="005C69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74C9A"/>
    <w:rsid w:val="00000643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3F0F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C82"/>
    <w:rsid w:val="000E3592"/>
    <w:rsid w:val="000E3FBD"/>
    <w:rsid w:val="000F1B5D"/>
    <w:rsid w:val="000F33EF"/>
    <w:rsid w:val="000F6B3E"/>
    <w:rsid w:val="000F6E88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56BF"/>
    <w:rsid w:val="0020761D"/>
    <w:rsid w:val="002128E4"/>
    <w:rsid w:val="00220184"/>
    <w:rsid w:val="00221566"/>
    <w:rsid w:val="00240F37"/>
    <w:rsid w:val="00261444"/>
    <w:rsid w:val="00262F67"/>
    <w:rsid w:val="0027694D"/>
    <w:rsid w:val="00285346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2039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6129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C699B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843BE"/>
    <w:rsid w:val="007859DE"/>
    <w:rsid w:val="007A56B1"/>
    <w:rsid w:val="007A7BDC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86E62"/>
    <w:rsid w:val="00894218"/>
    <w:rsid w:val="008B1736"/>
    <w:rsid w:val="008B39B5"/>
    <w:rsid w:val="008B5D30"/>
    <w:rsid w:val="008C0780"/>
    <w:rsid w:val="008D2747"/>
    <w:rsid w:val="008E40F4"/>
    <w:rsid w:val="008F7766"/>
    <w:rsid w:val="00900046"/>
    <w:rsid w:val="00906FE0"/>
    <w:rsid w:val="0091654E"/>
    <w:rsid w:val="00917AD6"/>
    <w:rsid w:val="0092161E"/>
    <w:rsid w:val="009266F8"/>
    <w:rsid w:val="009301E5"/>
    <w:rsid w:val="00930F1C"/>
    <w:rsid w:val="009376DE"/>
    <w:rsid w:val="00941ACA"/>
    <w:rsid w:val="009460F9"/>
    <w:rsid w:val="00951149"/>
    <w:rsid w:val="00963204"/>
    <w:rsid w:val="00964C4B"/>
    <w:rsid w:val="00971F3E"/>
    <w:rsid w:val="00990A03"/>
    <w:rsid w:val="00991DA2"/>
    <w:rsid w:val="009971A3"/>
    <w:rsid w:val="009A178E"/>
    <w:rsid w:val="009B1D8E"/>
    <w:rsid w:val="009C5B74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10E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C1D03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74C9A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rsid w:val="004C203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4C2039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4C2039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4C2039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4C2039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006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00643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59"/>
    <w:rsid w:val="00000643"/>
    <w:pPr>
      <w:spacing w:after="0" w:line="240" w:lineRule="auto"/>
    </w:pPr>
    <w:rPr>
      <w:rFonts w:eastAsiaTheme="minorHAnsi"/>
      <w:kern w:val="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lanet-schule.de/x/mauer1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://www.planet-schule.de/x/mauer1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26. Okober 2023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09B0BB5-DABA-4A6C-A049-1D93C3398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2</Pages>
  <Words>547</Words>
  <Characters>3447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7</cp:revision>
  <cp:lastPrinted>2023-11-10T18:57:00Z</cp:lastPrinted>
  <dcterms:created xsi:type="dcterms:W3CDTF">2023-10-30T09:16:00Z</dcterms:created>
  <dcterms:modified xsi:type="dcterms:W3CDTF">2023-11-10T18:57:00Z</dcterms:modified>
</cp:coreProperties>
</file>