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C03551" w:rsidRDefault="00730B17" w:rsidP="00C03551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Passt mal auf Jimmy auf!</w:t>
      </w:r>
    </w:p>
    <w:p w:rsidR="00C03551" w:rsidRDefault="00C03551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03551" w:rsidRDefault="00842D07" w:rsidP="00C03551"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2" type="#_x0000_t75" style="position:absolute;margin-left:-1.5pt;margin-top:8.9pt;width:37.05pt;height:28.4pt;z-index:-1" wrapcoords="-116 0 -116 21448 21600 21448 21600 0 -116 0">
            <v:imagedata r:id="rId8" o:title="08_film"/>
            <w10:wrap type="through"/>
          </v:shape>
        </w:pict>
      </w:r>
    </w:p>
    <w:p w:rsidR="00730B17" w:rsidRPr="00F870FE" w:rsidRDefault="00730B17" w:rsidP="00730B17">
      <w:pPr>
        <w:rPr>
          <w:rFonts w:cs="Arial"/>
          <w:sz w:val="20"/>
          <w:szCs w:val="20"/>
        </w:rPr>
      </w:pPr>
      <w:r w:rsidRPr="00F870FE">
        <w:rPr>
          <w:rFonts w:cs="Arial"/>
          <w:sz w:val="20"/>
          <w:szCs w:val="20"/>
        </w:rPr>
        <w:t xml:space="preserve">Kapitel 4  / Ausschnitt </w:t>
      </w:r>
      <w:r>
        <w:rPr>
          <w:rFonts w:cs="Arial"/>
          <w:sz w:val="20"/>
          <w:szCs w:val="20"/>
        </w:rPr>
        <w:t xml:space="preserve">11:41 – </w:t>
      </w:r>
      <w:r w:rsidRPr="00F870FE">
        <w:rPr>
          <w:rFonts w:cs="Arial"/>
          <w:sz w:val="20"/>
          <w:szCs w:val="20"/>
        </w:rPr>
        <w:t xml:space="preserve">15:47 </w:t>
      </w:r>
    </w:p>
    <w:p w:rsidR="00730B17" w:rsidRPr="00F870FE" w:rsidRDefault="00730B17" w:rsidP="00730B17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(„</w:t>
      </w:r>
      <w:r w:rsidRPr="00F870FE">
        <w:rPr>
          <w:rFonts w:cs="Arial"/>
          <w:sz w:val="20"/>
          <w:szCs w:val="20"/>
        </w:rPr>
        <w:t>Aber mal ehrlich...was das sein soll</w:t>
      </w:r>
      <w:r>
        <w:rPr>
          <w:rFonts w:cs="Arial"/>
          <w:sz w:val="20"/>
          <w:szCs w:val="20"/>
        </w:rPr>
        <w:t>“</w:t>
      </w:r>
      <w:r w:rsidRPr="00F870FE">
        <w:rPr>
          <w:rFonts w:cs="Arial"/>
          <w:sz w:val="20"/>
          <w:szCs w:val="20"/>
        </w:rPr>
        <w:t>)</w:t>
      </w:r>
    </w:p>
    <w:p w:rsidR="00730B17" w:rsidRDefault="00730B17" w:rsidP="00730B17">
      <w:pPr>
        <w:rPr>
          <w:rFonts w:cs="Arial"/>
          <w:sz w:val="20"/>
          <w:szCs w:val="20"/>
        </w:rPr>
      </w:pPr>
    </w:p>
    <w:p w:rsidR="00730B17" w:rsidRPr="00F870FE" w:rsidRDefault="00730B17" w:rsidP="00730B17">
      <w:pPr>
        <w:rPr>
          <w:rFonts w:cs="Arial"/>
          <w:b/>
          <w:sz w:val="20"/>
          <w:szCs w:val="20"/>
        </w:rPr>
      </w:pPr>
      <w:r w:rsidRPr="00F870FE">
        <w:rPr>
          <w:rFonts w:cs="Arial"/>
          <w:b/>
          <w:sz w:val="20"/>
          <w:szCs w:val="20"/>
        </w:rPr>
        <w:t xml:space="preserve">Im Gespräch mit der Atheistin Assunta </w:t>
      </w:r>
      <w:proofErr w:type="spellStart"/>
      <w:r w:rsidRPr="00F870FE">
        <w:rPr>
          <w:rFonts w:cs="Arial"/>
          <w:b/>
          <w:sz w:val="20"/>
          <w:szCs w:val="20"/>
        </w:rPr>
        <w:t>Tammelleo</w:t>
      </w:r>
      <w:proofErr w:type="spellEnd"/>
      <w:r w:rsidRPr="00F870FE">
        <w:rPr>
          <w:rFonts w:cs="Arial"/>
          <w:b/>
          <w:sz w:val="20"/>
          <w:szCs w:val="20"/>
        </w:rPr>
        <w:t xml:space="preserve"> über ihr totes Kind ist ihr jüngster Sohn Jimmy dabei. </w:t>
      </w:r>
    </w:p>
    <w:p w:rsidR="00730B17" w:rsidRPr="00F870FE" w:rsidRDefault="00730B17" w:rsidP="00730B17">
      <w:pPr>
        <w:rPr>
          <w:rFonts w:cs="Arial"/>
          <w:sz w:val="20"/>
          <w:szCs w:val="20"/>
        </w:rPr>
      </w:pPr>
      <w:r w:rsidRPr="00F870FE">
        <w:rPr>
          <w:rFonts w:cs="Arial"/>
          <w:sz w:val="20"/>
          <w:szCs w:val="20"/>
        </w:rPr>
        <w:t xml:space="preserve">Achten Sie genau darauf, was gesagt wird und was zu sehen ist. Beobachten Sie besonders Jimmy: </w:t>
      </w:r>
      <w:r>
        <w:rPr>
          <w:rFonts w:cs="Arial"/>
          <w:sz w:val="20"/>
          <w:szCs w:val="20"/>
        </w:rPr>
        <w:t>S</w:t>
      </w:r>
      <w:r w:rsidRPr="00F870FE">
        <w:rPr>
          <w:rFonts w:cs="Arial"/>
          <w:sz w:val="20"/>
          <w:szCs w:val="20"/>
        </w:rPr>
        <w:t xml:space="preserve">chauen und hören Sie genau hin! </w:t>
      </w:r>
    </w:p>
    <w:p w:rsidR="00730B17" w:rsidRDefault="00887233" w:rsidP="00730B17">
      <w:pPr>
        <w:rPr>
          <w:rFonts w:cs="Arial"/>
          <w:i/>
          <w:sz w:val="20"/>
          <w:szCs w:val="20"/>
        </w:rPr>
      </w:pPr>
      <w:r>
        <w:rPr>
          <w:rFonts w:cs="Arial"/>
          <w:i/>
          <w:noProof/>
          <w:sz w:val="20"/>
          <w:szCs w:val="20"/>
        </w:rPr>
        <w:pict>
          <v:shape id="_x0000_s1040" type="#_x0000_t75" style="position:absolute;margin-left:-4.5pt;margin-top:5.25pt;width:38.15pt;height:30.4pt;z-index:-2" wrapcoords="-111 0 -111 21461 21600 21461 21600 0 -111 0">
            <v:imagedata r:id="rId9" o:title="02_gruppenarbeit"/>
            <w10:wrap type="through"/>
          </v:shape>
        </w:pict>
      </w:r>
    </w:p>
    <w:p w:rsidR="00730B17" w:rsidRDefault="00730B17" w:rsidP="00730B17">
      <w:pPr>
        <w:rPr>
          <w:rFonts w:cs="Arial"/>
          <w:sz w:val="20"/>
          <w:szCs w:val="20"/>
        </w:rPr>
      </w:pPr>
      <w:r w:rsidRPr="00F870FE">
        <w:rPr>
          <w:rFonts w:cs="Arial"/>
          <w:sz w:val="20"/>
          <w:szCs w:val="20"/>
        </w:rPr>
        <w:t>Diskutier</w:t>
      </w:r>
      <w:r>
        <w:rPr>
          <w:rFonts w:cs="Arial"/>
          <w:sz w:val="20"/>
          <w:szCs w:val="20"/>
        </w:rPr>
        <w:t>en Sie</w:t>
      </w:r>
      <w:r w:rsidRPr="00F870FE">
        <w:rPr>
          <w:rFonts w:cs="Arial"/>
          <w:sz w:val="20"/>
          <w:szCs w:val="20"/>
        </w:rPr>
        <w:t xml:space="preserve">: Was blieb aus Jimmys Sicht in diesem Gespräch unausgesprochen? </w:t>
      </w:r>
    </w:p>
    <w:p w:rsidR="00730B17" w:rsidRDefault="00730B17" w:rsidP="00730B17">
      <w:pPr>
        <w:rPr>
          <w:rFonts w:cs="Arial"/>
          <w:sz w:val="20"/>
          <w:szCs w:val="20"/>
        </w:rPr>
      </w:pPr>
    </w:p>
    <w:p w:rsidR="00730B17" w:rsidRPr="00F870FE" w:rsidRDefault="00730B17" w:rsidP="00730B17">
      <w:pPr>
        <w:rPr>
          <w:rFonts w:cs="Arial"/>
          <w:sz w:val="20"/>
          <w:szCs w:val="20"/>
        </w:rPr>
      </w:pPr>
    </w:p>
    <w:p w:rsidR="00730B17" w:rsidRPr="00F870FE" w:rsidRDefault="00730B17" w:rsidP="00730B17">
      <w:pPr>
        <w:pStyle w:val="Listenabsatz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F870FE">
        <w:rPr>
          <w:rFonts w:ascii="Arial" w:hAnsi="Arial" w:cs="Arial"/>
          <w:sz w:val="20"/>
          <w:szCs w:val="20"/>
        </w:rPr>
        <w:t xml:space="preserve">Sie können mit </w:t>
      </w:r>
      <w:r>
        <w:rPr>
          <w:rFonts w:ascii="Arial" w:hAnsi="Arial" w:cs="Arial"/>
          <w:sz w:val="20"/>
          <w:szCs w:val="20"/>
        </w:rPr>
        <w:t>Bildern</w:t>
      </w:r>
      <w:r w:rsidRPr="00F870FE">
        <w:rPr>
          <w:rFonts w:ascii="Arial" w:hAnsi="Arial" w:cs="Arial"/>
          <w:sz w:val="20"/>
          <w:szCs w:val="20"/>
        </w:rPr>
        <w:t xml:space="preserve"> aus dem Film, Denkblasen </w:t>
      </w:r>
      <w:r>
        <w:rPr>
          <w:rFonts w:ascii="Arial" w:hAnsi="Arial" w:cs="Arial"/>
          <w:sz w:val="20"/>
          <w:szCs w:val="20"/>
        </w:rPr>
        <w:t>oder ähnlichem</w:t>
      </w:r>
      <w:r w:rsidRPr="00F870FE">
        <w:rPr>
          <w:rFonts w:ascii="Arial" w:hAnsi="Arial" w:cs="Arial"/>
          <w:sz w:val="20"/>
          <w:szCs w:val="20"/>
        </w:rPr>
        <w:t xml:space="preserve"> Jimmys Geschichte als Fotostory erzählen. </w:t>
      </w:r>
    </w:p>
    <w:p w:rsidR="00730B17" w:rsidRDefault="00730B17" w:rsidP="00730B17">
      <w:pPr>
        <w:pStyle w:val="Listenabsatz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</w:t>
      </w:r>
      <w:r w:rsidR="00887233" w:rsidRPr="00887233">
        <w:rPr>
          <w:noProof/>
          <w:sz w:val="24"/>
          <w:szCs w:val="24"/>
          <w:lang w:val="en-US"/>
        </w:rPr>
        <w:pict>
          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<v:formulas>
              <v:f eqn="sum #0 0 10800"/>
              <v:f eqn="sum #1 0 10800"/>
              <v:f eqn="cosatan2 10800 @0 @1"/>
              <v:f eqn="sinatan2 10800 @0 @1"/>
              <v:f eqn="sum @2 10800 0"/>
              <v:f eqn="sum @3 10800 0"/>
              <v:f eqn="sum @4 0 #0"/>
              <v:f eqn="sum @5 0 #1"/>
              <v:f eqn="mod @6 @7 0"/>
              <v:f eqn="prod 600 11 1"/>
              <v:f eqn="sum @8 0 @9"/>
              <v:f eqn="prod @10 1 3"/>
              <v:f eqn="prod 600 3 1"/>
              <v:f eqn="sum @11 @12 0"/>
              <v:f eqn="prod @13 @6 @8"/>
              <v:f eqn="prod @13 @7 @8"/>
              <v:f eqn="sum @14 #0 0"/>
              <v:f eqn="sum @15 #1 0"/>
              <v:f eqn="prod 600 8 1"/>
              <v:f eqn="prod @11 2 1"/>
              <v:f eqn="sum @18 @19 0"/>
              <v:f eqn="prod @20 @6 @8"/>
              <v:f eqn="prod @20 @7 @8"/>
              <v:f eqn="sum @21 #0 0"/>
              <v:f eqn="sum @22 #1 0"/>
              <v:f eqn="prod 600 2 1"/>
              <v:f eqn="sum #0 600 0"/>
              <v:f eqn="sum #0 0 600"/>
              <v:f eqn="sum #1 600 0"/>
              <v:f eqn="sum #1 0 600"/>
              <v:f eqn="sum @16 @25 0"/>
              <v:f eqn="sum @16 0 @25"/>
              <v:f eqn="sum @17 @25 0"/>
              <v:f eqn="sum @17 0 @25"/>
              <v:f eqn="sum @23 @12 0"/>
              <v:f eqn="sum @23 0 @12"/>
              <v:f eqn="sum @24 @12 0"/>
              <v:f eqn="sum @24 0 @12"/>
              <v:f eqn="val #0"/>
              <v:f eqn="val #1"/>
            </v:formulas>
            <v:path o:extrusionok="f" o:connecttype="custom" o:connectlocs="67,10800;10800,21577;21582,10800;10800,1235;@38,@39" textboxrect="2977,3262,17087,17337"/>
            <v:handles>
              <v:h position="#0,#1"/>
            </v:handles>
            <o:complex v:ext="view"/>
          </v:shapetype>
          <v:shape id="Wolkenförmige Legende 6" o:spid="_x0000_s1031" type="#_x0000_t106" style="position:absolute;margin-left:303.25pt;margin-top:19.85pt;width:212.45pt;height:109.15pt;z-index:7;visibility:visible;mso-position-horizontal-relative:margin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" adj="2368,23434" strokecolor="#243f60" strokeweight="1pt">
            <v:fill opacity="47802f"/>
            <v:stroke joinstyle="miter"/>
            <v:textbox>
              <w:txbxContent>
                <w:p w:rsidR="00730B17" w:rsidRDefault="00730B17" w:rsidP="00730B17">
                  <w:pPr>
                    <w:jc w:val="center"/>
                  </w:pPr>
                </w:p>
              </w:txbxContent>
            </v:textbox>
            <w10:wrap anchorx="margin"/>
          </v:shape>
        </w:pict>
      </w:r>
      <w:r>
        <w:rPr>
          <w:rFonts w:ascii="Arial" w:hAnsi="Arial" w:cs="Arial"/>
          <w:sz w:val="20"/>
          <w:szCs w:val="20"/>
        </w:rPr>
        <w:t xml:space="preserve"> </w:t>
      </w:r>
      <w:r w:rsidRPr="00F870FE">
        <w:rPr>
          <w:rFonts w:ascii="Arial" w:hAnsi="Arial" w:cs="Arial"/>
          <w:sz w:val="20"/>
          <w:szCs w:val="20"/>
        </w:rPr>
        <w:t>Entscheide</w:t>
      </w:r>
      <w:r>
        <w:rPr>
          <w:rFonts w:ascii="Arial" w:hAnsi="Arial" w:cs="Arial"/>
          <w:sz w:val="20"/>
          <w:szCs w:val="20"/>
        </w:rPr>
        <w:t>n Sie: W</w:t>
      </w:r>
      <w:r w:rsidRPr="00F870FE">
        <w:rPr>
          <w:rFonts w:ascii="Arial" w:hAnsi="Arial" w:cs="Arial"/>
          <w:sz w:val="20"/>
          <w:szCs w:val="20"/>
        </w:rPr>
        <w:t>äre Jimmys Geschichte von seinem toten Bruder, wenn er sie selbst erzählen könnte, vielleicht ganz anders als die seiner Mutter?</w:t>
      </w:r>
    </w:p>
    <w:p w:rsidR="00166896" w:rsidRPr="00F870FE" w:rsidRDefault="00887233" w:rsidP="00730B17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887233">
        <w:rPr>
          <w:noProof/>
          <w:sz w:val="36"/>
          <w:szCs w:val="36"/>
          <w:lang w:val="en-US"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Ovale Legende 5" o:spid="_x0000_s1030" type="#_x0000_t63" style="position:absolute;margin-left:89.55pt;margin-top:4.75pt;width:188.25pt;height:120.95pt;z-index: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" adj="2065,21564" strokecolor="#243f60" strokeweight="1pt">
            <v:fill opacity="37265f"/>
            <v:textbox>
              <w:txbxContent>
                <w:p w:rsidR="00730B17" w:rsidRDefault="00730B17" w:rsidP="00730B17">
                  <w:pPr>
                    <w:jc w:val="center"/>
                  </w:pPr>
                </w:p>
              </w:txbxContent>
            </v:textbox>
          </v:shape>
        </w:pict>
      </w:r>
    </w:p>
    <w:p w:rsidR="00730B17" w:rsidRPr="00CF765D" w:rsidRDefault="00730B17" w:rsidP="00730B17">
      <w:pPr>
        <w:rPr>
          <w:sz w:val="24"/>
          <w:szCs w:val="24"/>
        </w:rPr>
      </w:pPr>
    </w:p>
    <w:p w:rsidR="00730B17" w:rsidRDefault="00730B17" w:rsidP="00730B17">
      <w:pPr>
        <w:rPr>
          <w:sz w:val="36"/>
          <w:szCs w:val="36"/>
        </w:rPr>
      </w:pPr>
    </w:p>
    <w:p w:rsidR="00730B17" w:rsidRDefault="00730B17" w:rsidP="00730B17">
      <w:pPr>
        <w:rPr>
          <w:sz w:val="36"/>
          <w:szCs w:val="36"/>
        </w:rPr>
      </w:pPr>
    </w:p>
    <w:p w:rsidR="00730B17" w:rsidRDefault="00887233" w:rsidP="00730B17">
      <w:pPr>
        <w:rPr>
          <w:sz w:val="36"/>
          <w:szCs w:val="36"/>
        </w:rPr>
      </w:pPr>
      <w:r>
        <w:rPr>
          <w:noProof/>
          <w:sz w:val="36"/>
          <w:szCs w:val="36"/>
        </w:rPr>
        <w:pict>
          <v:shape id="Grafik 3" o:spid="_x0000_s1038" type="#_x0000_t75" style="position:absolute;margin-left:42.2pt;margin-top:4.25pt;width:228.95pt;height:172.8pt;rotation:-280437fd;z-index:4;visibility:visible;mso-position-horizontal-relative:page" o:gfxdata="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">
            <v:imagedata r:id="rId10" o:title=""/>
            <o:lock v:ext="edit" aspectratio="f"/>
            <w10:wrap anchorx="page"/>
          </v:shape>
        </w:pict>
      </w:r>
      <w:r>
        <w:rPr>
          <w:noProof/>
          <w:sz w:val="36"/>
          <w:szCs w:val="36"/>
        </w:rPr>
        <w:pict>
          <v:shape id="Grafik 1" o:spid="_x0000_s1037" type="#_x0000_t75" style="position:absolute;margin-left:268.9pt;margin-top:4.25pt;width:134.4pt;height:158.4pt;rotation:308450fd;z-index:5;visibility:visible;mso-position-horizontal-relative:margin" o:gfxdata="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">
            <v:imagedata r:id="rId11" o:title=""/>
            <o:lock v:ext="edit" aspectratio="f"/>
            <w10:wrap anchorx="margin"/>
          </v:shape>
        </w:pict>
      </w:r>
    </w:p>
    <w:p w:rsidR="00730B17" w:rsidRDefault="00730B17" w:rsidP="00730B17">
      <w:pPr>
        <w:rPr>
          <w:sz w:val="36"/>
          <w:szCs w:val="36"/>
        </w:rPr>
      </w:pPr>
    </w:p>
    <w:p w:rsidR="00730B17" w:rsidRDefault="00730B17" w:rsidP="00730B17">
      <w:pPr>
        <w:rPr>
          <w:sz w:val="36"/>
          <w:szCs w:val="36"/>
        </w:rPr>
      </w:pPr>
    </w:p>
    <w:p w:rsidR="00730B17" w:rsidRDefault="00730B17" w:rsidP="00730B17">
      <w:pPr>
        <w:rPr>
          <w:sz w:val="36"/>
          <w:szCs w:val="36"/>
        </w:rPr>
      </w:pPr>
    </w:p>
    <w:p w:rsidR="00730B17" w:rsidRDefault="00730B17" w:rsidP="00730B17">
      <w:pPr>
        <w:rPr>
          <w:sz w:val="36"/>
          <w:szCs w:val="36"/>
        </w:rPr>
      </w:pPr>
    </w:p>
    <w:p w:rsidR="00730B17" w:rsidRDefault="00887233" w:rsidP="00730B17">
      <w:pPr>
        <w:rPr>
          <w:sz w:val="36"/>
          <w:szCs w:val="36"/>
        </w:rPr>
      </w:pPr>
      <w:r w:rsidRPr="00887233">
        <w:rPr>
          <w:noProof/>
          <w:sz w:val="36"/>
          <w:szCs w:val="36"/>
          <w:lang w:val="en-US" w:eastAsia="en-US"/>
        </w:rPr>
        <w:pict>
          <v:shape id="Ovale Legende 8" o:spid="_x0000_s1033" type="#_x0000_t63" style="position:absolute;margin-left:421.5pt;margin-top:13pt;width:155.25pt;height:152.3pt;z-index:9;visibility:visible;mso-position-horizontal-relative:pag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" adj="9176,24600" strokecolor="#243f60" strokeweight="1pt">
            <v:fill opacity="37265f"/>
            <v:textbox>
              <w:txbxContent>
                <w:p w:rsidR="00730B17" w:rsidRDefault="00730B17" w:rsidP="00730B17">
                  <w:pPr>
                    <w:jc w:val="center"/>
                  </w:pPr>
                </w:p>
              </w:txbxContent>
            </v:textbox>
            <w10:wrap anchorx="page"/>
          </v:shape>
        </w:pict>
      </w:r>
      <w:r w:rsidRPr="00887233">
        <w:rPr>
          <w:noProof/>
          <w:sz w:val="36"/>
          <w:szCs w:val="36"/>
          <w:lang w:val="en-US" w:eastAsia="en-US"/>
        </w:rPr>
        <w:pict>
          <v:shape id="Ovale Legende 9" o:spid="_x0000_s1034" type="#_x0000_t63" style="position:absolute;margin-left:32.4pt;margin-top:13pt;width:155.1pt;height:64.35pt;z-index:10;visibility:visible;mso-position-horizontal-relative:pag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" adj="5174,-3508" strokecolor="#243f60" strokeweight="1pt">
            <v:fill opacity="37265f"/>
            <v:textbox>
              <w:txbxContent>
                <w:p w:rsidR="00730B17" w:rsidRDefault="00730B17" w:rsidP="00730B17">
                  <w:pPr>
                    <w:jc w:val="center"/>
                  </w:pPr>
                </w:p>
              </w:txbxContent>
            </v:textbox>
            <w10:wrap anchorx="page"/>
          </v:shape>
        </w:pict>
      </w:r>
    </w:p>
    <w:p w:rsidR="00730B17" w:rsidRDefault="00887233" w:rsidP="00730B17">
      <w:pPr>
        <w:rPr>
          <w:sz w:val="36"/>
          <w:szCs w:val="36"/>
        </w:rPr>
      </w:pPr>
      <w:r w:rsidRPr="00887233">
        <w:rPr>
          <w:noProof/>
          <w:sz w:val="36"/>
          <w:szCs w:val="36"/>
          <w:lang w:val="en-US" w:eastAsia="en-US"/>
        </w:rPr>
        <w:pict>
          <v:shape id="Ovale Legende 7" o:spid="_x0000_s1032" type="#_x0000_t63" style="position:absolute;margin-left:162.25pt;margin-top:8.25pt;width:141pt;height:124pt;z-index: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" adj="-659,20537" strokecolor="#243f60" strokeweight="1pt">
            <v:fill opacity="37265f"/>
            <v:textbox>
              <w:txbxContent>
                <w:p w:rsidR="00730B17" w:rsidRDefault="00730B17" w:rsidP="00730B17">
                  <w:pPr>
                    <w:jc w:val="center"/>
                  </w:pPr>
                </w:p>
              </w:txbxContent>
            </v:textbox>
          </v:shape>
        </w:pict>
      </w:r>
    </w:p>
    <w:p w:rsidR="00730B17" w:rsidRPr="00CF765D" w:rsidRDefault="00887233" w:rsidP="00730B17">
      <w:pPr>
        <w:rPr>
          <w:sz w:val="36"/>
          <w:szCs w:val="36"/>
        </w:rPr>
      </w:pPr>
      <w:r>
        <w:rPr>
          <w:noProof/>
          <w:sz w:val="36"/>
          <w:szCs w:val="36"/>
        </w:rPr>
        <w:pict>
          <v:shape id="Grafik 2" o:spid="_x0000_s1036" type="#_x0000_t75" style="position:absolute;margin-left:295.7pt;margin-top:64.4pt;width:199.2pt;height:157.45pt;rotation:-401039fd;z-index:3;visibility:visible;mso-position-horizontal-relative:margin" o:gfxdata="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">
            <v:imagedata r:id="rId12" o:title=""/>
            <o:lock v:ext="edit" aspectratio="f"/>
            <w10:wrap anchorx="margin"/>
          </v:shape>
        </w:pict>
      </w:r>
      <w:r>
        <w:rPr>
          <w:noProof/>
          <w:sz w:val="36"/>
          <w:szCs w:val="36"/>
        </w:rPr>
        <w:pict>
          <v:shape id="Grafik 4" o:spid="_x0000_s1035" type="#_x0000_t75" style="position:absolute;margin-left:-31.15pt;margin-top:55.7pt;width:275.5pt;height:163.65pt;z-index:2;visibility:visible;mso-position-horizontal-relative:margin" o:gfxdata="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">
            <v:imagedata r:id="rId13" o:title=""/>
            <o:lock v:ext="edit" aspectratio="f"/>
            <w10:wrap anchorx="margin"/>
          </v:shape>
        </w:pict>
      </w:r>
    </w:p>
    <w:p w:rsidR="00730B17" w:rsidRDefault="00730B17" w:rsidP="00730B17"/>
    <w:p w:rsidR="00730B17" w:rsidRDefault="00730B17" w:rsidP="00730B17"/>
    <w:p w:rsidR="00730B17" w:rsidRDefault="00730B17" w:rsidP="00730B17"/>
    <w:p w:rsidR="00730B17" w:rsidRDefault="00730B17" w:rsidP="00730B17"/>
    <w:p w:rsidR="00730B17" w:rsidRDefault="00730B17" w:rsidP="00730B17"/>
    <w:p w:rsidR="00730B17" w:rsidRDefault="00730B17" w:rsidP="00730B17"/>
    <w:p w:rsidR="00730B17" w:rsidRDefault="00730B17" w:rsidP="00730B17"/>
    <w:p w:rsidR="00730B17" w:rsidRDefault="00730B17" w:rsidP="00730B17"/>
    <w:p w:rsidR="00730B17" w:rsidRDefault="00730B17" w:rsidP="00730B17"/>
    <w:p w:rsidR="00730B17" w:rsidRDefault="00730B17" w:rsidP="00730B17"/>
    <w:p w:rsidR="00730B17" w:rsidRDefault="00730B17" w:rsidP="00730B17"/>
    <w:p w:rsidR="00730B17" w:rsidRDefault="00730B17" w:rsidP="00730B17"/>
    <w:p w:rsidR="00730B17" w:rsidRDefault="00730B17" w:rsidP="00730B17"/>
    <w:p w:rsidR="00730B17" w:rsidRDefault="00730B17" w:rsidP="00730B17"/>
    <w:p w:rsidR="00730B17" w:rsidRDefault="00887233" w:rsidP="00730B17">
      <w:r w:rsidRPr="00887233"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498.1pt;margin-top:10pt;width:21.95pt;height:55.5pt;z-index:1" stroked="f">
            <v:textbox style="layout-flow:vertical;mso-layout-flow-alt:bottom-to-top">
              <w:txbxContent>
                <w:p w:rsidR="00C03551" w:rsidRPr="00C03551" w:rsidRDefault="00C03551">
                  <w:pPr>
                    <w:rPr>
                      <w:sz w:val="16"/>
                      <w:szCs w:val="16"/>
                    </w:rPr>
                  </w:pPr>
                  <w:r w:rsidRPr="00C03551">
                    <w:rPr>
                      <w:rFonts w:cs="Arial"/>
                      <w:sz w:val="16"/>
                      <w:szCs w:val="16"/>
                    </w:rPr>
                    <w:t>©</w:t>
                  </w:r>
                  <w:r>
                    <w:rPr>
                      <w:rFonts w:cs="Arial"/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</w:p>
    <w:p w:rsidR="00730B17" w:rsidRDefault="00730B17" w:rsidP="00730B17"/>
    <w:p w:rsidR="000D7308" w:rsidRPr="001B690E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14"/>
      <w:footerReference w:type="defaul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2F87" w:rsidRDefault="00D62F87" w:rsidP="00263140">
      <w:r>
        <w:separator/>
      </w:r>
    </w:p>
  </w:endnote>
  <w:endnote w:type="continuationSeparator" w:id="0">
    <w:p w:rsidR="00D62F87" w:rsidRDefault="00D62F8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87233">
    <w:pPr>
      <w:pStyle w:val="Fuzeile"/>
      <w:rPr>
        <w:rFonts w:ascii="ITCOfficinaSans LT Book" w:hAnsi="ITCOfficinaSans LT Book"/>
        <w:b/>
        <w:sz w:val="18"/>
        <w:szCs w:val="18"/>
      </w:rPr>
    </w:pPr>
    <w:r w:rsidRPr="0088723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955C65" w:rsidRPr="00955C65">
      <w:rPr>
        <w:rFonts w:cs="Arial"/>
        <w:b/>
        <w:sz w:val="18"/>
        <w:szCs w:val="18"/>
      </w:rPr>
      <w:t>Planet Schule 2016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2F87" w:rsidRDefault="00D62F87" w:rsidP="00263140">
      <w:r>
        <w:separator/>
      </w:r>
    </w:p>
  </w:footnote>
  <w:footnote w:type="continuationSeparator" w:id="0">
    <w:p w:rsidR="00D62F87" w:rsidRDefault="00D62F8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8723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8723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730B17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730B17">
      <w:rPr>
        <w:rFonts w:cs="Arial"/>
        <w:b/>
      </w:rPr>
      <w:t>Passt mal auf Jimmy auf!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0355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Was glaubt Deutschland?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wir hoffen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4686764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3A021A"/>
    <w:multiLevelType w:val="hybridMultilevel"/>
    <w:tmpl w:val="7B0611D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5975"/>
    <w:rsid w:val="00001B03"/>
    <w:rsid w:val="00011720"/>
    <w:rsid w:val="00027F5B"/>
    <w:rsid w:val="000429BB"/>
    <w:rsid w:val="000A2378"/>
    <w:rsid w:val="000D7308"/>
    <w:rsid w:val="000E5125"/>
    <w:rsid w:val="000F4635"/>
    <w:rsid w:val="00123A71"/>
    <w:rsid w:val="00144E24"/>
    <w:rsid w:val="00166896"/>
    <w:rsid w:val="001870CF"/>
    <w:rsid w:val="001B181D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0B17"/>
    <w:rsid w:val="007D2B2C"/>
    <w:rsid w:val="007F06B5"/>
    <w:rsid w:val="008018DF"/>
    <w:rsid w:val="00810655"/>
    <w:rsid w:val="00842D07"/>
    <w:rsid w:val="00887233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F2E90"/>
    <w:rsid w:val="00BF6418"/>
    <w:rsid w:val="00C03551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2F87"/>
    <w:rsid w:val="00D65AED"/>
    <w:rsid w:val="00DA0F20"/>
    <w:rsid w:val="00DA21E4"/>
    <w:rsid w:val="00DC3F9F"/>
    <w:rsid w:val="00DE50A5"/>
    <w:rsid w:val="00E05975"/>
    <w:rsid w:val="00E06926"/>
    <w:rsid w:val="00E41BBE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  <o:rules v:ext="edit">
        <o:r id="V:Rule1" type="callout" idref="#Wolkenförmige Legende 6"/>
        <o:r id="V:Rule2" type="callout" idref="#Ovale Legende 5"/>
        <o:r id="V:Rule3" type="callout" idref="#Ovale Legende 8"/>
        <o:r id="V:Rule4" type="callout" idref="#Ovale Legende 9"/>
        <o:r id="V:Rule5" type="callout" idref="#Ovale Legende 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730B17"/>
    <w:pPr>
      <w:spacing w:after="160" w:line="259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8FD226-91E7-4F18-A859-5183B6DAB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vorlage_arbeitsblatt2016.dotx</Template>
  <TotalTime>0</TotalTime>
  <Pages>1</Pages>
  <Words>99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Was glaubt Deutschland?</dc:title>
  <dc:creator>SWR Planet Schule</dc:creator>
  <cp:lastModifiedBy>Frietsch</cp:lastModifiedBy>
  <cp:revision>5</cp:revision>
  <cp:lastPrinted>2015-08-04T13:32:00Z</cp:lastPrinted>
  <dcterms:created xsi:type="dcterms:W3CDTF">2016-08-02T16:03:00Z</dcterms:created>
  <dcterms:modified xsi:type="dcterms:W3CDTF">2016-08-03T11:06:00Z</dcterms:modified>
</cp:coreProperties>
</file>