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C03551" w:rsidRDefault="00C03551" w:rsidP="00C03551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 w:rsidRPr="00C03551">
        <w:rPr>
          <w:rFonts w:cs="Arial"/>
          <w:b/>
          <w:bCs/>
          <w:color w:val="FFFFFF" w:themeColor="background1"/>
          <w:sz w:val="24"/>
          <w:szCs w:val="24"/>
        </w:rPr>
        <w:t>Begriffe</w:t>
      </w:r>
    </w:p>
    <w:p w:rsidR="00C03551" w:rsidRDefault="00C03551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03551" w:rsidRPr="00955C65" w:rsidRDefault="00367C21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 w:rsidRPr="00367C21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27" type="#_x0000_t75" alt="hoffen00002.png" style="position:absolute;margin-left:.5pt;margin-top:5.05pt;width:483.35pt;height:271.5pt;z-index:1;visibility:visible" wrapcoords="-71 0 -71 21490 21636 21490 21636 0 -71 0">
            <v:imagedata r:id="rId7" o:title="hoffen00002"/>
            <w10:wrap type="through"/>
          </v:shape>
        </w:pict>
      </w:r>
    </w:p>
    <w:p w:rsidR="00C03551" w:rsidRDefault="00C03551" w:rsidP="00C03551"/>
    <w:p w:rsidR="00C03551" w:rsidRDefault="00C03551" w:rsidP="00C03551"/>
    <w:p w:rsidR="00C03551" w:rsidRDefault="00C03551" w:rsidP="00C03551"/>
    <w:p w:rsidR="00C03551" w:rsidRDefault="00C03551" w:rsidP="00C03551"/>
    <w:p w:rsidR="00C03551" w:rsidRDefault="00C03551" w:rsidP="00C03551"/>
    <w:p w:rsidR="00C03551" w:rsidRPr="00C03551" w:rsidRDefault="00C03551" w:rsidP="00C03551">
      <w:pPr>
        <w:rPr>
          <w:b/>
          <w:sz w:val="20"/>
          <w:szCs w:val="20"/>
        </w:rPr>
      </w:pPr>
      <w:r w:rsidRPr="00C03551">
        <w:rPr>
          <w:b/>
          <w:sz w:val="20"/>
          <w:szCs w:val="20"/>
        </w:rPr>
        <w:t xml:space="preserve">Was haben die hervorgehobenen Begriffe mit dem Tod und dem Jenseits zu tun? </w:t>
      </w:r>
    </w:p>
    <w:p w:rsidR="00C03551" w:rsidRDefault="00C03551" w:rsidP="00C03551">
      <w:pPr>
        <w:rPr>
          <w:sz w:val="20"/>
          <w:szCs w:val="20"/>
        </w:rPr>
      </w:pPr>
    </w:p>
    <w:p w:rsidR="00C03551" w:rsidRPr="00C03551" w:rsidRDefault="00367C21" w:rsidP="00C03551">
      <w:pPr>
        <w:ind w:left="709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28" type="#_x0000_t75" style="position:absolute;left:0;text-align:left;margin-left:-5.35pt;margin-top:7.5pt;width:31.35pt;height:31.8pt;z-index:-1" wrapcoords="-98 0 -98 21504 21600 21504 21600 0 -98 0">
            <v:imagedata r:id="rId8" o:title="01_stift"/>
            <w10:wrap type="tight"/>
          </v:shape>
        </w:pict>
      </w:r>
    </w:p>
    <w:p w:rsidR="004A7BF4" w:rsidRDefault="00C03551" w:rsidP="00C03551">
      <w:pPr>
        <w:ind w:left="709"/>
        <w:jc w:val="both"/>
        <w:rPr>
          <w:sz w:val="20"/>
          <w:szCs w:val="20"/>
        </w:rPr>
      </w:pPr>
      <w:r w:rsidRPr="00C03551">
        <w:rPr>
          <w:sz w:val="20"/>
          <w:szCs w:val="20"/>
        </w:rPr>
        <w:t xml:space="preserve">Definieren Sie möglichst viele der hervorgehobenen Begriffe in bis zu zwei erklärenden Sätzen (Arbeitsteilung absprechen!). Sammeln Sie diese in einer gemeinsamen Liste. </w:t>
      </w:r>
    </w:p>
    <w:p w:rsidR="00C03551" w:rsidRPr="00C03551" w:rsidRDefault="00C03551" w:rsidP="00C03551">
      <w:pPr>
        <w:ind w:left="709"/>
        <w:jc w:val="both"/>
        <w:rPr>
          <w:sz w:val="20"/>
          <w:szCs w:val="20"/>
        </w:rPr>
      </w:pPr>
      <w:r w:rsidRPr="00C03551">
        <w:rPr>
          <w:sz w:val="20"/>
          <w:szCs w:val="20"/>
        </w:rPr>
        <w:t>Besprechen Sie: Was fällt uns auf, was fehlt uns?</w:t>
      </w:r>
    </w:p>
    <w:p w:rsidR="00C03551" w:rsidRPr="00C03551" w:rsidRDefault="00C03551" w:rsidP="00C03551">
      <w:pPr>
        <w:ind w:left="709"/>
        <w:jc w:val="both"/>
        <w:rPr>
          <w:sz w:val="20"/>
          <w:szCs w:val="20"/>
        </w:rPr>
      </w:pPr>
    </w:p>
    <w:p w:rsidR="00C03551" w:rsidRPr="00C03551" w:rsidRDefault="00C03551" w:rsidP="00C03551">
      <w:pPr>
        <w:ind w:left="709"/>
        <w:jc w:val="both"/>
        <w:rPr>
          <w:sz w:val="20"/>
          <w:szCs w:val="20"/>
        </w:rPr>
      </w:pPr>
      <w:r w:rsidRPr="00C03551">
        <w:rPr>
          <w:sz w:val="20"/>
          <w:szCs w:val="20"/>
        </w:rPr>
        <w:t>Suchen Sie auf obigem Screenshot Begriffe, die nicht hervorgehoben sind – die  Sie aber unbedingt auch noch dazunehmen würden (ebenso erläutern).</w:t>
      </w:r>
    </w:p>
    <w:p w:rsidR="00C03551" w:rsidRPr="00C03551" w:rsidRDefault="00C03551" w:rsidP="00C03551">
      <w:pPr>
        <w:ind w:left="709"/>
        <w:jc w:val="both"/>
        <w:rPr>
          <w:sz w:val="20"/>
          <w:szCs w:val="20"/>
        </w:rPr>
      </w:pPr>
    </w:p>
    <w:p w:rsidR="00C03551" w:rsidRPr="00C03551" w:rsidRDefault="00C03551" w:rsidP="00C03551">
      <w:pPr>
        <w:ind w:left="709"/>
        <w:jc w:val="both"/>
        <w:rPr>
          <w:sz w:val="20"/>
          <w:szCs w:val="20"/>
        </w:rPr>
      </w:pPr>
      <w:r w:rsidRPr="00C03551">
        <w:rPr>
          <w:sz w:val="20"/>
          <w:szCs w:val="20"/>
        </w:rPr>
        <w:t>Treffen Sie eine vorläufige Wahl, welche(n) der Begriffe Sie im weiteren Verlauf des Films  gerne vertiefen würden.</w:t>
      </w:r>
    </w:p>
    <w:p w:rsidR="00C03551" w:rsidRDefault="00C03551" w:rsidP="00C03551"/>
    <w:p w:rsidR="00C03551" w:rsidRDefault="00C03551" w:rsidP="00C03551"/>
    <w:p w:rsidR="00C03551" w:rsidRDefault="00C03551" w:rsidP="00C03551"/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1B690E" w:rsidRDefault="00367C21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83.85pt;margin-top:44.75pt;width:21.95pt;height:55.5pt;z-index:2" stroked="f">
            <v:textbox style="layout-flow:vertical;mso-layout-flow-alt:bottom-to-top">
              <w:txbxContent>
                <w:p w:rsidR="00C03551" w:rsidRPr="00C03551" w:rsidRDefault="00C03551">
                  <w:pPr>
                    <w:rPr>
                      <w:sz w:val="16"/>
                      <w:szCs w:val="16"/>
                    </w:rPr>
                  </w:pPr>
                  <w:r w:rsidRPr="00C03551">
                    <w:rPr>
                      <w:rFonts w:cs="Arial"/>
                      <w:sz w:val="16"/>
                      <w:szCs w:val="16"/>
                    </w:rPr>
                    <w:t>©</w:t>
                  </w:r>
                  <w:r>
                    <w:rPr>
                      <w:rFonts w:cs="Arial"/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0D7308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274C" w:rsidRDefault="0072274C" w:rsidP="00263140">
      <w:r>
        <w:separator/>
      </w:r>
    </w:p>
  </w:endnote>
  <w:endnote w:type="continuationSeparator" w:id="0">
    <w:p w:rsidR="0072274C" w:rsidRDefault="0072274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367C21">
    <w:pPr>
      <w:pStyle w:val="Fuzeile"/>
      <w:rPr>
        <w:rFonts w:ascii="ITCOfficinaSans LT Book" w:hAnsi="ITCOfficinaSans LT Book"/>
        <w:b/>
        <w:sz w:val="18"/>
        <w:szCs w:val="18"/>
      </w:rPr>
    </w:pPr>
    <w:r w:rsidRPr="00367C2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274C" w:rsidRDefault="0072274C" w:rsidP="00263140">
      <w:r>
        <w:separator/>
      </w:r>
    </w:p>
  </w:footnote>
  <w:footnote w:type="continuationSeparator" w:id="0">
    <w:p w:rsidR="0072274C" w:rsidRDefault="0072274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67C2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67C2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03551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C03551">
      <w:rPr>
        <w:rFonts w:cs="Arial"/>
        <w:b/>
      </w:rPr>
      <w:t>Begriffe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0355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Was glaubt Deutschland?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wir hoffen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4686764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755D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870CF"/>
    <w:rsid w:val="001B690E"/>
    <w:rsid w:val="001C0552"/>
    <w:rsid w:val="001D4930"/>
    <w:rsid w:val="00263140"/>
    <w:rsid w:val="002841AF"/>
    <w:rsid w:val="002A66EB"/>
    <w:rsid w:val="003142A3"/>
    <w:rsid w:val="00367C21"/>
    <w:rsid w:val="00384789"/>
    <w:rsid w:val="003979D8"/>
    <w:rsid w:val="003A076E"/>
    <w:rsid w:val="003B7796"/>
    <w:rsid w:val="00401AD6"/>
    <w:rsid w:val="00424F70"/>
    <w:rsid w:val="004A7BF4"/>
    <w:rsid w:val="004D1C66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274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F2E90"/>
    <w:rsid w:val="00BF6418"/>
    <w:rsid w:val="00C03551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1BBE"/>
    <w:rsid w:val="00E741FA"/>
    <w:rsid w:val="00EC648E"/>
    <w:rsid w:val="00F0275C"/>
    <w:rsid w:val="00F25B77"/>
    <w:rsid w:val="00F55422"/>
    <w:rsid w:val="00FA189E"/>
    <w:rsid w:val="00FB755D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B3897-A47F-493E-ABA7-274215C21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80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Was glaubt Deutschland?</dc:title>
  <dc:creator>SWR Planet Schule</dc:creator>
  <cp:lastModifiedBy>Frietsch</cp:lastModifiedBy>
  <cp:revision>2</cp:revision>
  <cp:lastPrinted>2015-08-04T13:32:00Z</cp:lastPrinted>
  <dcterms:created xsi:type="dcterms:W3CDTF">2016-08-02T15:59:00Z</dcterms:created>
  <dcterms:modified xsi:type="dcterms:W3CDTF">2016-08-03T11:06:00Z</dcterms:modified>
</cp:coreProperties>
</file>