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65805" w14:textId="429B475A" w:rsidR="00256178" w:rsidRPr="007326C1" w:rsidRDefault="009304CC" w:rsidP="00256178">
      <w:pPr>
        <w:pStyle w:val="Arialberschrift"/>
        <w:ind w:firstLine="0"/>
      </w:pPr>
      <w:r>
        <w:rPr>
          <w:noProof/>
          <w:sz w:val="20"/>
          <w:szCs w:val="20"/>
        </w:rPr>
        <w:drawing>
          <wp:anchor distT="0" distB="0" distL="114300" distR="114300" simplePos="0" relativeHeight="251658240" behindDoc="0" locked="0" layoutInCell="1" allowOverlap="1" wp14:anchorId="7CC57E42" wp14:editId="0B3C22A5">
            <wp:simplePos x="0" y="0"/>
            <wp:positionH relativeFrom="column">
              <wp:posOffset>5470466</wp:posOffset>
            </wp:positionH>
            <wp:positionV relativeFrom="paragraph">
              <wp:posOffset>-57519</wp:posOffset>
            </wp:positionV>
            <wp:extent cx="640080" cy="640080"/>
            <wp:effectExtent l="0" t="0" r="7620" b="7620"/>
            <wp:wrapNone/>
            <wp:docPr id="188211448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2114483" name="Grafik 188211448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008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56178" w:rsidRPr="007326C1">
        <w:t>Station 3: Hautfarbstoff Melanin</w:t>
      </w:r>
    </w:p>
    <w:p w14:paraId="0E80CE92" w14:textId="77777777" w:rsidR="00A10B32" w:rsidRDefault="00A10B32" w:rsidP="00256178">
      <w:pPr>
        <w:pStyle w:val="Arialberschrift"/>
        <w:ind w:firstLine="0"/>
        <w:rPr>
          <w:b w:val="0"/>
          <w:bCs w:val="0"/>
          <w:sz w:val="24"/>
          <w:szCs w:val="24"/>
        </w:rPr>
      </w:pPr>
    </w:p>
    <w:p w14:paraId="1F5BAD02" w14:textId="5340CEFF" w:rsidR="00256178" w:rsidRPr="007326C1" w:rsidRDefault="00A10B32" w:rsidP="00256178">
      <w:pPr>
        <w:pStyle w:val="Arialberschrift"/>
        <w:ind w:firstLine="0"/>
        <w:rPr>
          <w:b w:val="0"/>
          <w:bCs w:val="0"/>
          <w:sz w:val="20"/>
          <w:szCs w:val="20"/>
        </w:rPr>
      </w:pPr>
      <w:r w:rsidRPr="007326C1">
        <w:rPr>
          <w:sz w:val="20"/>
          <w:szCs w:val="20"/>
        </w:rPr>
        <w:t>1</w:t>
      </w:r>
      <w:r w:rsidR="007326C1">
        <w:rPr>
          <w:sz w:val="20"/>
          <w:szCs w:val="20"/>
        </w:rPr>
        <w:t>.</w:t>
      </w:r>
      <w:r w:rsidRPr="007326C1">
        <w:rPr>
          <w:b w:val="0"/>
          <w:bCs w:val="0"/>
          <w:sz w:val="20"/>
          <w:szCs w:val="20"/>
        </w:rPr>
        <w:t xml:space="preserve"> Was ist Melanin?</w:t>
      </w:r>
    </w:p>
    <w:p w14:paraId="47113921" w14:textId="460EFF0B" w:rsidR="007326C1" w:rsidRDefault="00A10B32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 w:rsidR="007326C1">
        <w:rPr>
          <w:sz w:val="20"/>
          <w:szCs w:val="20"/>
        </w:rPr>
        <w:t xml:space="preserve"> </w:t>
      </w:r>
    </w:p>
    <w:p w14:paraId="61D37D4A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97A638B" w14:textId="3EEF169E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3406D0E3" w14:textId="77777777" w:rsidR="00A10B32" w:rsidRPr="007326C1" w:rsidRDefault="00A10B32" w:rsidP="007326C1">
      <w:pPr>
        <w:pStyle w:val="Arialberschrift"/>
        <w:spacing w:line="360" w:lineRule="auto"/>
        <w:ind w:firstLine="0"/>
        <w:rPr>
          <w:b w:val="0"/>
          <w:bCs w:val="0"/>
          <w:sz w:val="20"/>
          <w:szCs w:val="20"/>
        </w:rPr>
      </w:pPr>
    </w:p>
    <w:p w14:paraId="00F99824" w14:textId="66B6A624" w:rsidR="00A10B32" w:rsidRPr="007326C1" w:rsidRDefault="007326C1" w:rsidP="00256178">
      <w:pPr>
        <w:pStyle w:val="Arialberschrift"/>
        <w:ind w:firstLine="0"/>
        <w:rPr>
          <w:b w:val="0"/>
          <w:bCs w:val="0"/>
          <w:sz w:val="20"/>
          <w:szCs w:val="20"/>
        </w:rPr>
      </w:pPr>
      <w:r>
        <w:rPr>
          <w:sz w:val="20"/>
          <w:szCs w:val="20"/>
        </w:rPr>
        <w:t>2.</w:t>
      </w:r>
      <w:r w:rsidRPr="007326C1">
        <w:rPr>
          <w:b w:val="0"/>
          <w:bCs w:val="0"/>
          <w:sz w:val="20"/>
          <w:szCs w:val="20"/>
        </w:rPr>
        <w:t xml:space="preserve"> </w:t>
      </w:r>
      <w:r w:rsidR="00A10B32" w:rsidRPr="007326C1">
        <w:rPr>
          <w:b w:val="0"/>
          <w:bCs w:val="0"/>
          <w:sz w:val="20"/>
          <w:szCs w:val="20"/>
        </w:rPr>
        <w:t xml:space="preserve">Wo und wann wird Melanin gebildet? </w:t>
      </w:r>
    </w:p>
    <w:p w14:paraId="0E1D20CF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E8064BE" w14:textId="297F8226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6EA581B2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5880E643" w14:textId="3D57633B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15A10711" w14:textId="40065AB6" w:rsidR="00B73725" w:rsidRPr="007326C1" w:rsidRDefault="00B73725" w:rsidP="00256178">
      <w:pPr>
        <w:pStyle w:val="Arialberschrift"/>
        <w:ind w:firstLine="0"/>
        <w:rPr>
          <w:b w:val="0"/>
          <w:bCs w:val="0"/>
          <w:sz w:val="20"/>
          <w:szCs w:val="20"/>
        </w:rPr>
      </w:pPr>
    </w:p>
    <w:p w14:paraId="4C4F5B8F" w14:textId="524EA5F5" w:rsidR="00B73725" w:rsidRPr="007326C1" w:rsidRDefault="007326C1" w:rsidP="00256178">
      <w:pPr>
        <w:pStyle w:val="Arialberschrift"/>
        <w:ind w:firstLine="0"/>
        <w:rPr>
          <w:b w:val="0"/>
          <w:bCs w:val="0"/>
          <w:sz w:val="20"/>
          <w:szCs w:val="20"/>
        </w:rPr>
      </w:pPr>
      <w:r>
        <w:rPr>
          <w:sz w:val="20"/>
          <w:szCs w:val="20"/>
        </w:rPr>
        <w:t>3.</w:t>
      </w:r>
      <w:r w:rsidRPr="007326C1">
        <w:rPr>
          <w:b w:val="0"/>
          <w:bCs w:val="0"/>
          <w:sz w:val="20"/>
          <w:szCs w:val="20"/>
        </w:rPr>
        <w:t xml:space="preserve"> </w:t>
      </w:r>
      <w:r w:rsidR="00F87E9D" w:rsidRPr="007326C1">
        <w:rPr>
          <w:b w:val="0"/>
          <w:bCs w:val="0"/>
          <w:sz w:val="20"/>
          <w:szCs w:val="20"/>
        </w:rPr>
        <w:t>Was passiert, wenn der menschliche Körper kein oder kaum Melanin bildet? Recherchiere im Internet und notiere die Auswirkungen von Melaninmangel.</w:t>
      </w:r>
    </w:p>
    <w:p w14:paraId="298B8FC7" w14:textId="296FD71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6A178115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22C000E3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1532FA1B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74C3C394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</w:p>
    <w:p w14:paraId="0A6560D4" w14:textId="20B782A0" w:rsidR="00B73725" w:rsidRDefault="007326C1" w:rsidP="007326C1">
      <w:pPr>
        <w:pStyle w:val="Arialberschrift"/>
        <w:ind w:left="-709" w:right="-852" w:firstLine="0"/>
        <w:rPr>
          <w:b w:val="0"/>
          <w:bCs w:val="0"/>
          <w:color w:val="A6A6A6" w:themeColor="background1" w:themeShade="A6"/>
          <w:sz w:val="24"/>
          <w:szCs w:val="24"/>
        </w:rPr>
      </w:pPr>
      <w:r>
        <w:rPr>
          <w:b w:val="0"/>
          <w:bCs w:val="0"/>
          <w:color w:val="A6A6A6" w:themeColor="background1" w:themeShade="A6"/>
          <w:sz w:val="24"/>
          <w:szCs w:val="24"/>
        </w:rPr>
        <w:t>-</w:t>
      </w:r>
      <w:r w:rsidRPr="007326C1">
        <w:rPr>
          <w:b w:val="0"/>
          <w:bCs w:val="0"/>
          <w:color w:val="A6A6A6" w:themeColor="background1" w:themeShade="A6"/>
          <w:sz w:val="24"/>
          <w:szCs w:val="24"/>
        </w:rPr>
        <w:t>------------------------------------------------------------------------------------------------------------------------</w:t>
      </w:r>
      <w:r>
        <w:rPr>
          <w:b w:val="0"/>
          <w:bCs w:val="0"/>
          <w:color w:val="A6A6A6" w:themeColor="background1" w:themeShade="A6"/>
          <w:sz w:val="24"/>
          <w:szCs w:val="24"/>
        </w:rPr>
        <w:t>----------------</w:t>
      </w:r>
      <w:r w:rsidRPr="007326C1">
        <w:rPr>
          <w:b w:val="0"/>
          <w:bCs w:val="0"/>
          <w:color w:val="A6A6A6" w:themeColor="background1" w:themeShade="A6"/>
          <w:sz w:val="24"/>
          <w:szCs w:val="24"/>
        </w:rPr>
        <w:t>--</w:t>
      </w:r>
      <w:r>
        <w:rPr>
          <w:b w:val="0"/>
          <w:bCs w:val="0"/>
          <w:color w:val="A6A6A6" w:themeColor="background1" w:themeShade="A6"/>
          <w:sz w:val="24"/>
          <w:szCs w:val="24"/>
        </w:rPr>
        <w:t xml:space="preserve"> </w:t>
      </w:r>
    </w:p>
    <w:p w14:paraId="34C8BA74" w14:textId="427C6B0E" w:rsidR="007326C1" w:rsidRPr="007326C1" w:rsidRDefault="009304CC" w:rsidP="00256178">
      <w:pPr>
        <w:pStyle w:val="Arialberschrift"/>
        <w:ind w:firstLine="0"/>
        <w:rPr>
          <w:b w:val="0"/>
          <w:bCs w:val="0"/>
          <w:color w:val="A6A6A6" w:themeColor="background1" w:themeShade="A6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85A2966" wp14:editId="3A23D200">
            <wp:simplePos x="0" y="0"/>
            <wp:positionH relativeFrom="column">
              <wp:posOffset>5581724</wp:posOffset>
            </wp:positionH>
            <wp:positionV relativeFrom="paragraph">
              <wp:posOffset>100198</wp:posOffset>
            </wp:positionV>
            <wp:extent cx="626745" cy="704215"/>
            <wp:effectExtent l="0" t="0" r="1905" b="635"/>
            <wp:wrapNone/>
            <wp:docPr id="1867517198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7517198" name="Grafik 1867517198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6745" cy="7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B08DC80" w14:textId="207EFB53" w:rsidR="00256178" w:rsidRPr="007326C1" w:rsidRDefault="00256178" w:rsidP="00256178">
      <w:pPr>
        <w:pStyle w:val="Arialberschrift"/>
        <w:ind w:firstLine="0"/>
      </w:pPr>
      <w:r w:rsidRPr="007326C1">
        <w:t>Station 4: Sonnenschutz</w:t>
      </w:r>
    </w:p>
    <w:p w14:paraId="468DED3D" w14:textId="77777777" w:rsidR="00A10B32" w:rsidRPr="007326C1" w:rsidRDefault="00A10B32" w:rsidP="00256178">
      <w:pPr>
        <w:pStyle w:val="ArialText"/>
        <w:ind w:firstLine="0"/>
        <w:rPr>
          <w:sz w:val="20"/>
          <w:szCs w:val="20"/>
        </w:rPr>
      </w:pPr>
    </w:p>
    <w:p w14:paraId="3DFFEBDF" w14:textId="6BC9E53E" w:rsidR="00256178" w:rsidRPr="007326C1" w:rsidRDefault="007326C1" w:rsidP="00256178">
      <w:pPr>
        <w:pStyle w:val="ArialText"/>
        <w:ind w:firstLine="0"/>
        <w:rPr>
          <w:sz w:val="20"/>
          <w:szCs w:val="20"/>
        </w:rPr>
      </w:pPr>
      <w:r w:rsidRPr="007326C1">
        <w:rPr>
          <w:b/>
          <w:bCs/>
          <w:sz w:val="20"/>
          <w:szCs w:val="20"/>
        </w:rPr>
        <w:t>1.</w:t>
      </w:r>
      <w:r w:rsidRPr="007326C1">
        <w:rPr>
          <w:sz w:val="20"/>
          <w:szCs w:val="20"/>
        </w:rPr>
        <w:t xml:space="preserve"> </w:t>
      </w:r>
      <w:r w:rsidR="00A10B32" w:rsidRPr="007326C1">
        <w:rPr>
          <w:sz w:val="20"/>
          <w:szCs w:val="20"/>
        </w:rPr>
        <w:t xml:space="preserve">Nenne vier verschiedene Möglichkeiten, </w:t>
      </w:r>
      <w:r w:rsidR="00425E96">
        <w:rPr>
          <w:sz w:val="20"/>
          <w:szCs w:val="20"/>
        </w:rPr>
        <w:t xml:space="preserve">wie du </w:t>
      </w:r>
      <w:r>
        <w:rPr>
          <w:sz w:val="20"/>
          <w:szCs w:val="20"/>
        </w:rPr>
        <w:t>d</w:t>
      </w:r>
      <w:r w:rsidR="00A10B32" w:rsidRPr="007326C1">
        <w:rPr>
          <w:sz w:val="20"/>
          <w:szCs w:val="20"/>
        </w:rPr>
        <w:t>ich effektiv vor der UV-Strahlung schützen</w:t>
      </w:r>
      <w:r w:rsidR="00425E96">
        <w:rPr>
          <w:sz w:val="20"/>
          <w:szCs w:val="20"/>
        </w:rPr>
        <w:t xml:space="preserve"> kannst</w:t>
      </w:r>
      <w:r w:rsidR="00A10B32" w:rsidRPr="007326C1">
        <w:rPr>
          <w:sz w:val="20"/>
          <w:szCs w:val="20"/>
        </w:rPr>
        <w:t>.</w:t>
      </w:r>
    </w:p>
    <w:p w14:paraId="3AEEBA6A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737245F4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1F28C7E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7C3249EA" w14:textId="77777777" w:rsidR="00A10B32" w:rsidRPr="007326C1" w:rsidRDefault="00A10B32" w:rsidP="00256178">
      <w:pPr>
        <w:pStyle w:val="ArialText"/>
        <w:ind w:firstLine="0"/>
        <w:rPr>
          <w:sz w:val="20"/>
          <w:szCs w:val="20"/>
        </w:rPr>
      </w:pPr>
    </w:p>
    <w:p w14:paraId="37F2ED0E" w14:textId="71ED1585" w:rsidR="00A10B32" w:rsidRPr="007326C1" w:rsidRDefault="007326C1" w:rsidP="00256178">
      <w:pPr>
        <w:pStyle w:val="ArialText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2</w:t>
      </w:r>
      <w:r w:rsidRPr="007326C1">
        <w:rPr>
          <w:b/>
          <w:bCs/>
          <w:sz w:val="20"/>
          <w:szCs w:val="20"/>
        </w:rPr>
        <w:t>.</w:t>
      </w:r>
      <w:r w:rsidRPr="007326C1">
        <w:rPr>
          <w:sz w:val="20"/>
          <w:szCs w:val="20"/>
        </w:rPr>
        <w:t xml:space="preserve"> </w:t>
      </w:r>
      <w:r w:rsidR="00F87E9D" w:rsidRPr="007326C1">
        <w:rPr>
          <w:sz w:val="20"/>
          <w:szCs w:val="20"/>
        </w:rPr>
        <w:t>Welche Regeln sind beim Sonnenschutz unbedingt zu beachten?</w:t>
      </w:r>
    </w:p>
    <w:p w14:paraId="51047226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329BF460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23FAC5D1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30C1788D" w14:textId="77777777" w:rsidR="00F87E9D" w:rsidRPr="007326C1" w:rsidRDefault="00F87E9D" w:rsidP="00256178">
      <w:pPr>
        <w:pStyle w:val="ArialText"/>
        <w:ind w:firstLine="0"/>
        <w:rPr>
          <w:sz w:val="20"/>
          <w:szCs w:val="20"/>
        </w:rPr>
      </w:pPr>
    </w:p>
    <w:p w14:paraId="6C5C47A7" w14:textId="30A7F34E" w:rsidR="00A10B32" w:rsidRPr="007326C1" w:rsidRDefault="007326C1" w:rsidP="00256178">
      <w:pPr>
        <w:pStyle w:val="ArialText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3</w:t>
      </w:r>
      <w:r w:rsidRPr="007326C1">
        <w:rPr>
          <w:b/>
          <w:bCs/>
          <w:sz w:val="20"/>
          <w:szCs w:val="20"/>
        </w:rPr>
        <w:t>.</w:t>
      </w:r>
      <w:r w:rsidRPr="007326C1">
        <w:rPr>
          <w:sz w:val="20"/>
          <w:szCs w:val="20"/>
        </w:rPr>
        <w:t xml:space="preserve"> </w:t>
      </w:r>
      <w:r w:rsidR="00F87E9D" w:rsidRPr="007326C1">
        <w:rPr>
          <w:sz w:val="20"/>
          <w:szCs w:val="20"/>
        </w:rPr>
        <w:t>Wie könnt ihr euch im Sommer auf dem Schulgelände vor der UV-Strahlung schützen?</w:t>
      </w:r>
    </w:p>
    <w:p w14:paraId="6683AC94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648098CF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34731E62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25C7436F" w14:textId="77777777" w:rsidR="00F278B7" w:rsidRPr="007326C1" w:rsidRDefault="00F278B7" w:rsidP="00F87E9D">
      <w:pPr>
        <w:pStyle w:val="ArialText"/>
        <w:spacing w:after="0" w:line="300" w:lineRule="auto"/>
        <w:ind w:firstLine="0"/>
        <w:rPr>
          <w:sz w:val="20"/>
          <w:szCs w:val="20"/>
        </w:rPr>
      </w:pPr>
    </w:p>
    <w:p w14:paraId="01AFFA2F" w14:textId="296F190F" w:rsidR="00F278B7" w:rsidRPr="007326C1" w:rsidRDefault="007326C1" w:rsidP="00F87E9D">
      <w:pPr>
        <w:pStyle w:val="ArialText"/>
        <w:spacing w:after="0" w:line="300" w:lineRule="auto"/>
        <w:ind w:firstLine="0"/>
        <w:rPr>
          <w:sz w:val="20"/>
          <w:szCs w:val="20"/>
        </w:rPr>
      </w:pPr>
      <w:r>
        <w:rPr>
          <w:b/>
          <w:bCs/>
          <w:sz w:val="20"/>
          <w:szCs w:val="20"/>
        </w:rPr>
        <w:t>4</w:t>
      </w:r>
      <w:r w:rsidRPr="007326C1">
        <w:rPr>
          <w:b/>
          <w:bCs/>
          <w:sz w:val="20"/>
          <w:szCs w:val="20"/>
        </w:rPr>
        <w:t>.</w:t>
      </w:r>
      <w:r w:rsidRPr="007326C1">
        <w:rPr>
          <w:sz w:val="20"/>
          <w:szCs w:val="20"/>
        </w:rPr>
        <w:t xml:space="preserve"> </w:t>
      </w:r>
      <w:r w:rsidR="00F278B7" w:rsidRPr="007326C1">
        <w:rPr>
          <w:sz w:val="20"/>
          <w:szCs w:val="20"/>
        </w:rPr>
        <w:t>Was bedeutet der LSF (Lichtschutzfaktor) einer Sonnencreme? Erkläre es anhand einer Sonnencreme mit dem LSF 30.</w:t>
      </w:r>
    </w:p>
    <w:p w14:paraId="159E8F03" w14:textId="77777777" w:rsid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p w14:paraId="006473FE" w14:textId="640E8103" w:rsidR="00F278B7" w:rsidRPr="007326C1" w:rsidRDefault="007326C1" w:rsidP="007326C1">
      <w:pPr>
        <w:pStyle w:val="ArialText"/>
        <w:spacing w:after="0" w:line="360" w:lineRule="auto"/>
        <w:ind w:firstLine="0"/>
        <w:rPr>
          <w:sz w:val="20"/>
          <w:szCs w:val="20"/>
        </w:rPr>
      </w:pPr>
      <w:r w:rsidRPr="007326C1">
        <w:rPr>
          <w:sz w:val="20"/>
          <w:szCs w:val="20"/>
        </w:rPr>
        <w:t>______________________________________________________________________________________</w:t>
      </w:r>
      <w:r>
        <w:rPr>
          <w:sz w:val="20"/>
          <w:szCs w:val="20"/>
        </w:rPr>
        <w:t xml:space="preserve"> </w:t>
      </w:r>
    </w:p>
    <w:sectPr w:rsidR="00F278B7" w:rsidRPr="007326C1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24F75" w14:textId="77777777" w:rsidR="009352FE" w:rsidRDefault="009352FE" w:rsidP="003A7C35">
      <w:pPr>
        <w:spacing w:after="0" w:line="240" w:lineRule="auto"/>
      </w:pPr>
      <w:r>
        <w:separator/>
      </w:r>
    </w:p>
  </w:endnote>
  <w:endnote w:type="continuationSeparator" w:id="0">
    <w:p w14:paraId="69DDABE5" w14:textId="77777777" w:rsidR="009352FE" w:rsidRDefault="009352F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67FDC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8D16207" wp14:editId="13AA9D02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B10C7" w14:textId="77777777" w:rsidR="009352FE" w:rsidRDefault="009352FE" w:rsidP="003A7C35">
      <w:pPr>
        <w:spacing w:after="0" w:line="240" w:lineRule="auto"/>
      </w:pPr>
      <w:r>
        <w:separator/>
      </w:r>
    </w:p>
  </w:footnote>
  <w:footnote w:type="continuationSeparator" w:id="0">
    <w:p w14:paraId="029B0FE5" w14:textId="77777777" w:rsidR="009352FE" w:rsidRDefault="009352F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13CE" w14:textId="1785C93C" w:rsidR="00685FD6" w:rsidRDefault="00572405" w:rsidP="00256178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6F97713B" wp14:editId="60B833E5">
          <wp:simplePos x="0" y="0"/>
          <wp:positionH relativeFrom="column">
            <wp:posOffset>3876675</wp:posOffset>
          </wp:positionH>
          <wp:positionV relativeFrom="paragraph">
            <wp:posOffset>-391795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2142977616" name="Grafik 1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2977616" name="Grafik 1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1019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C1B33BA" wp14:editId="7E231810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925752486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6B47D0D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5A9C1519" wp14:editId="30E2589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766C8F82" wp14:editId="3DCA7074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56178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7326C1">
      <w:rPr>
        <w:sz w:val="20"/>
        <w:szCs w:val="20"/>
      </w:rPr>
      <w:t>Hautfarbstoff Melanin/Sonnenschutz</w:t>
    </w:r>
  </w:p>
  <w:p w14:paraId="2F246B14" w14:textId="343FB3BA" w:rsidR="00685FD6" w:rsidRPr="00000978" w:rsidRDefault="00B10199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1A48E04B" wp14:editId="1FE5216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34157279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C2C36B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32C9C4F" w14:textId="482B32FE" w:rsidR="00685FD6" w:rsidRPr="00B10199" w:rsidRDefault="00B10199" w:rsidP="00685FD6">
    <w:pPr>
      <w:pStyle w:val="ArialBeschreibunggrau"/>
      <w:ind w:firstLine="132"/>
      <w:rPr>
        <w:rFonts w:cs="Arial"/>
      </w:rPr>
    </w:pPr>
    <w:r w:rsidRPr="00B10199">
      <w:rPr>
        <w:rFonts w:cs="Arial"/>
      </w:rPr>
      <w:t xml:space="preserve">Spickzettel </w:t>
    </w:r>
    <w:r w:rsidRPr="00B10199">
      <w:rPr>
        <w:rFonts w:ascii="Cambria Math" w:hAnsi="Cambria Math" w:cs="Cambria Math"/>
      </w:rPr>
      <w:t>⋅</w:t>
    </w:r>
    <w:r w:rsidRPr="00B10199">
      <w:rPr>
        <w:rFonts w:cs="Arial"/>
      </w:rPr>
      <w:t xml:space="preserve"> Warum braucht unsere Haut Sonnenschutz? </w:t>
    </w:r>
  </w:p>
  <w:p w14:paraId="01754577" w14:textId="3FD0E2FB" w:rsidR="00685FD6" w:rsidRPr="00B10199" w:rsidRDefault="00B10199" w:rsidP="00685FD6">
    <w:pPr>
      <w:pStyle w:val="ArialBeschreibunggrau"/>
      <w:ind w:firstLine="132"/>
      <w:rPr>
        <w:szCs w:val="16"/>
      </w:rPr>
    </w:pPr>
    <w:r w:rsidRPr="00B10199">
      <w:rPr>
        <w:rFonts w:eastAsiaTheme="minorHAnsi" w:cs="Arial"/>
        <w:szCs w:val="16"/>
      </w:rPr>
      <w:t>www.planet-schule.de/x/spickzettel-sonnenschutz</w:t>
    </w:r>
  </w:p>
  <w:p w14:paraId="0AF693A4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08AB0E7" w14:textId="77777777" w:rsidR="00685FD6" w:rsidRDefault="00685FD6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199"/>
    <w:rsid w:val="00060A1C"/>
    <w:rsid w:val="00062D53"/>
    <w:rsid w:val="00094AB8"/>
    <w:rsid w:val="000C3BC8"/>
    <w:rsid w:val="000C5BEC"/>
    <w:rsid w:val="0014385F"/>
    <w:rsid w:val="001773CA"/>
    <w:rsid w:val="00200DF4"/>
    <w:rsid w:val="00256178"/>
    <w:rsid w:val="00281DDB"/>
    <w:rsid w:val="00316439"/>
    <w:rsid w:val="00335E90"/>
    <w:rsid w:val="003A7C35"/>
    <w:rsid w:val="00425E96"/>
    <w:rsid w:val="00462615"/>
    <w:rsid w:val="0052199E"/>
    <w:rsid w:val="00531D82"/>
    <w:rsid w:val="00560917"/>
    <w:rsid w:val="00572405"/>
    <w:rsid w:val="0060637E"/>
    <w:rsid w:val="00685FD6"/>
    <w:rsid w:val="006F2769"/>
    <w:rsid w:val="00717774"/>
    <w:rsid w:val="00726C74"/>
    <w:rsid w:val="007326C1"/>
    <w:rsid w:val="00751706"/>
    <w:rsid w:val="007B436A"/>
    <w:rsid w:val="007D46B7"/>
    <w:rsid w:val="00894A33"/>
    <w:rsid w:val="008B0864"/>
    <w:rsid w:val="008C5CBF"/>
    <w:rsid w:val="009304CC"/>
    <w:rsid w:val="009352FE"/>
    <w:rsid w:val="00A10B32"/>
    <w:rsid w:val="00AA60EB"/>
    <w:rsid w:val="00B10199"/>
    <w:rsid w:val="00B73725"/>
    <w:rsid w:val="00B933C3"/>
    <w:rsid w:val="00B93957"/>
    <w:rsid w:val="00C111CB"/>
    <w:rsid w:val="00C1202F"/>
    <w:rsid w:val="00CF08A5"/>
    <w:rsid w:val="00D00C1A"/>
    <w:rsid w:val="00D321CE"/>
    <w:rsid w:val="00EE7B59"/>
    <w:rsid w:val="00EF7DA1"/>
    <w:rsid w:val="00F278B7"/>
    <w:rsid w:val="00F87E9D"/>
    <w:rsid w:val="00F92778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454F1A"/>
  <w15:docId w15:val="{E85A3748-5A0B-405B-8766-43CBE05C2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372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unsere Haut Sonnenschutz?</dc:title>
  <dc:creator>planet schule</dc:creator>
  <cp:lastModifiedBy>Martina Frietsch</cp:lastModifiedBy>
  <cp:revision>6</cp:revision>
  <dcterms:created xsi:type="dcterms:W3CDTF">2026-03-02T13:35:00Z</dcterms:created>
  <dcterms:modified xsi:type="dcterms:W3CDTF">2026-03-04T10:40:00Z</dcterms:modified>
</cp:coreProperties>
</file>